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8B3C" w14:textId="779C265E" w:rsidR="009B69EB" w:rsidRPr="002D2C74" w:rsidRDefault="0087194A">
      <w:pPr>
        <w:spacing w:line="360" w:lineRule="auto"/>
        <w:jc w:val="center"/>
        <w:rPr>
          <w:rFonts w:ascii="宋体" w:eastAsia="宋体" w:hAnsi="宋体"/>
          <w:b/>
          <w:bCs/>
          <w:sz w:val="24"/>
          <w:szCs w:val="24"/>
        </w:rPr>
      </w:pPr>
      <w:r w:rsidRPr="002D2C74">
        <w:rPr>
          <w:rFonts w:ascii="宋体" w:eastAsia="宋体" w:hAnsi="宋体" w:hint="eastAsia"/>
          <w:b/>
          <w:bCs/>
          <w:sz w:val="24"/>
          <w:szCs w:val="24"/>
        </w:rPr>
        <w:t>全国青少年三维创意设计等级考试（</w:t>
      </w:r>
      <w:r w:rsidR="001F0709" w:rsidRPr="002D2C74">
        <w:rPr>
          <w:rFonts w:ascii="宋体" w:eastAsia="宋体" w:hAnsi="宋体" w:hint="eastAsia"/>
          <w:b/>
          <w:bCs/>
          <w:sz w:val="24"/>
          <w:szCs w:val="24"/>
        </w:rPr>
        <w:t>四</w:t>
      </w:r>
      <w:r w:rsidRPr="002D2C74">
        <w:rPr>
          <w:rFonts w:ascii="宋体" w:eastAsia="宋体" w:hAnsi="宋体" w:hint="eastAsia"/>
          <w:b/>
          <w:bCs/>
          <w:sz w:val="24"/>
          <w:szCs w:val="24"/>
        </w:rPr>
        <w:t>级）试题</w:t>
      </w:r>
    </w:p>
    <w:p w14:paraId="178DE32E" w14:textId="2A0FCF1B" w:rsidR="00CE2BB3" w:rsidRPr="002D2C74" w:rsidRDefault="00CE2BB3">
      <w:pPr>
        <w:spacing w:line="360" w:lineRule="auto"/>
        <w:jc w:val="center"/>
        <w:rPr>
          <w:rFonts w:ascii="宋体" w:eastAsia="宋体" w:hAnsi="宋体"/>
          <w:b/>
          <w:bCs/>
          <w:szCs w:val="21"/>
        </w:rPr>
      </w:pPr>
      <w:r w:rsidRPr="002D2C74">
        <w:rPr>
          <w:rFonts w:ascii="宋体" w:eastAsia="宋体" w:hAnsi="宋体" w:hint="eastAsia"/>
          <w:b/>
          <w:bCs/>
          <w:sz w:val="24"/>
          <w:szCs w:val="24"/>
        </w:rPr>
        <w:t>理论部分</w:t>
      </w:r>
    </w:p>
    <w:p w14:paraId="07DB3FF0" w14:textId="2F1A02DA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b/>
          <w:bCs/>
          <w:szCs w:val="21"/>
        </w:rPr>
        <w:t>一、单选题</w:t>
      </w:r>
      <w:r w:rsidRPr="002D2C74">
        <w:rPr>
          <w:rFonts w:ascii="宋体" w:eastAsia="宋体" w:hAnsi="宋体" w:hint="eastAsia"/>
          <w:szCs w:val="21"/>
        </w:rPr>
        <w:t xml:space="preserve"> （共</w:t>
      </w:r>
      <w:r w:rsidR="00252D02" w:rsidRPr="002D2C74">
        <w:rPr>
          <w:rFonts w:ascii="宋体" w:eastAsia="宋体" w:hAnsi="宋体"/>
          <w:szCs w:val="21"/>
        </w:rPr>
        <w:t>15</w:t>
      </w:r>
      <w:r w:rsidRPr="002D2C74">
        <w:rPr>
          <w:rFonts w:ascii="宋体" w:eastAsia="宋体" w:hAnsi="宋体" w:hint="eastAsia"/>
          <w:szCs w:val="21"/>
        </w:rPr>
        <w:t>题，每题</w:t>
      </w:r>
      <w:r w:rsidR="00252D02" w:rsidRPr="002D2C74">
        <w:rPr>
          <w:rFonts w:ascii="宋体" w:eastAsia="宋体" w:hAnsi="宋体"/>
          <w:szCs w:val="21"/>
        </w:rPr>
        <w:t>3</w:t>
      </w:r>
      <w:r w:rsidRPr="002D2C74">
        <w:rPr>
          <w:rFonts w:ascii="宋体" w:eastAsia="宋体" w:hAnsi="宋体" w:hint="eastAsia"/>
          <w:szCs w:val="21"/>
        </w:rPr>
        <w:t>分，共4</w:t>
      </w:r>
      <w:r w:rsidR="00252D02" w:rsidRPr="002D2C74">
        <w:rPr>
          <w:rFonts w:ascii="宋体" w:eastAsia="宋体" w:hAnsi="宋体"/>
          <w:szCs w:val="21"/>
        </w:rPr>
        <w:t>5</w:t>
      </w:r>
      <w:r w:rsidRPr="002D2C74">
        <w:rPr>
          <w:rFonts w:ascii="宋体" w:eastAsia="宋体" w:hAnsi="宋体" w:hint="eastAsia"/>
          <w:szCs w:val="21"/>
        </w:rPr>
        <w:t>分）</w:t>
      </w:r>
    </w:p>
    <w:p w14:paraId="01308414" w14:textId="04BB8004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草图绘制</w:t>
      </w:r>
    </w:p>
    <w:p w14:paraId="3D4794FC" w14:textId="438228D3" w:rsidR="009B69EB" w:rsidRDefault="0087194A">
      <w:pPr>
        <w:spacing w:line="360" w:lineRule="auto"/>
      </w:pPr>
      <w:r w:rsidRPr="002D2C74">
        <w:rPr>
          <w:rFonts w:asciiTheme="minorEastAsia" w:hAnsiTheme="minorEastAsia" w:cstheme="minorEastAsia" w:hint="eastAsia"/>
        </w:rPr>
        <w:t>1.题</w:t>
      </w:r>
      <w:r w:rsidRPr="002D2C74">
        <w:rPr>
          <w:rFonts w:hint="eastAsia"/>
        </w:rPr>
        <w:t>干：</w:t>
      </w:r>
      <w:r w:rsidR="00567F61" w:rsidRPr="00567F61">
        <w:rPr>
          <w:rFonts w:hint="eastAsia"/>
        </w:rPr>
        <w:t>如图所示的花瓶</w:t>
      </w:r>
      <w:r w:rsidR="00567F61">
        <w:rPr>
          <w:rFonts w:hint="eastAsia"/>
        </w:rPr>
        <w:t>轮廓</w:t>
      </w:r>
      <w:r w:rsidR="00567F61" w:rsidRPr="00567F61">
        <w:rPr>
          <w:rFonts w:hint="eastAsia"/>
        </w:rPr>
        <w:t>，是由其右侧的半个截面轮廓绕其中心轴线旋转一周得到的，花瓶轮廓的外轮廓是一条光顺的曲线，可以从（</w:t>
      </w:r>
      <w:r w:rsidR="00567F61" w:rsidRPr="00567F61">
        <w:rPr>
          <w:rFonts w:hint="eastAsia"/>
        </w:rPr>
        <w:t xml:space="preserve">     </w:t>
      </w:r>
      <w:r w:rsidR="00567F61" w:rsidRPr="00567F61">
        <w:rPr>
          <w:rFonts w:hint="eastAsia"/>
        </w:rPr>
        <w:t>）工具栏中找到“通过点绘制曲线”的命令。</w:t>
      </w:r>
      <w:r w:rsidR="00567F61" w:rsidRPr="00567F61">
        <w:rPr>
          <w:rFonts w:hint="eastAsia"/>
        </w:rPr>
        <w:t xml:space="preserve">  </w:t>
      </w:r>
    </w:p>
    <w:p w14:paraId="73651265" w14:textId="4568CD45" w:rsidR="00567F61" w:rsidRPr="002D2C74" w:rsidRDefault="00567F61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6097AD80" wp14:editId="35E7F4BF">
            <wp:extent cx="1209675" cy="157162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2C16E" w14:textId="28E32982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A.</w:t>
      </w:r>
      <w:r w:rsidR="0076475D" w:rsidRPr="002D2C74">
        <w:rPr>
          <w:rFonts w:ascii="宋体" w:eastAsia="宋体" w:hAnsi="宋体" w:cs="宋体" w:hint="eastAsia"/>
        </w:rPr>
        <w:t>基本实体</w:t>
      </w:r>
    </w:p>
    <w:p w14:paraId="4D83798B" w14:textId="685A7B39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</w:rPr>
        <w:t>B.</w:t>
      </w:r>
      <w:r w:rsidR="0076475D" w:rsidRPr="002D2C74">
        <w:rPr>
          <w:rFonts w:ascii="宋体" w:eastAsia="宋体" w:hAnsi="宋体" w:cs="宋体" w:hint="eastAsia"/>
        </w:rPr>
        <w:t>草图绘制</w:t>
      </w:r>
    </w:p>
    <w:p w14:paraId="47DAA881" w14:textId="1766E138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C.</w:t>
      </w:r>
      <w:r w:rsidR="0076475D" w:rsidRPr="002D2C74">
        <w:rPr>
          <w:rFonts w:ascii="宋体" w:eastAsia="宋体" w:hAnsi="宋体" w:cs="宋体" w:hint="eastAsia"/>
        </w:rPr>
        <w:t>特殊功能</w:t>
      </w:r>
    </w:p>
    <w:p w14:paraId="2A7F42FE" w14:textId="21E9924B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cs="宋体" w:hint="eastAsia"/>
        </w:rPr>
        <w:t>D.</w:t>
      </w:r>
      <w:r w:rsidR="0076475D" w:rsidRPr="002D2C74">
        <w:rPr>
          <w:rFonts w:ascii="宋体" w:eastAsia="宋体" w:hAnsi="宋体" w:cs="宋体" w:hint="eastAsia"/>
        </w:rPr>
        <w:t>基本编辑</w:t>
      </w:r>
    </w:p>
    <w:p w14:paraId="6F39D3DA" w14:textId="418C5B81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76475D" w:rsidRPr="002D2C74">
        <w:rPr>
          <w:rFonts w:ascii="宋体" w:eastAsia="宋体" w:hAnsi="宋体" w:hint="eastAsia"/>
          <w:szCs w:val="21"/>
        </w:rPr>
        <w:t>B</w:t>
      </w:r>
    </w:p>
    <w:p w14:paraId="18813A46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30A54E72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50BF3C09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36F1031" w14:textId="243ED861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草图绘制</w:t>
      </w:r>
    </w:p>
    <w:p w14:paraId="66CD095B" w14:textId="26763914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2.题干：</w:t>
      </w:r>
      <w:bookmarkStart w:id="0" w:name="_Hlk31731528"/>
      <w:r w:rsidR="0076475D" w:rsidRPr="002D2C74">
        <w:rPr>
          <w:rFonts w:ascii="宋体" w:eastAsia="宋体" w:hAnsi="宋体" w:hint="eastAsia"/>
          <w:szCs w:val="21"/>
        </w:rPr>
        <w:t>在草图绘制环境，最少（）个点就可以</w:t>
      </w:r>
      <w:r w:rsidR="00567F61">
        <w:rPr>
          <w:rFonts w:ascii="宋体" w:eastAsia="宋体" w:hAnsi="宋体" w:hint="eastAsia"/>
          <w:szCs w:val="21"/>
        </w:rPr>
        <w:t>绘制一条曲线</w:t>
      </w:r>
      <w:r w:rsidR="0076475D" w:rsidRPr="002D2C74">
        <w:rPr>
          <w:rFonts w:ascii="宋体" w:eastAsia="宋体" w:hAnsi="宋体" w:hint="eastAsia"/>
          <w:szCs w:val="21"/>
        </w:rPr>
        <w:t>。</w:t>
      </w:r>
    </w:p>
    <w:p w14:paraId="62ECD4ED" w14:textId="2F970659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</w:t>
      </w:r>
      <w:r w:rsidR="0076475D" w:rsidRPr="002D2C74">
        <w:rPr>
          <w:rFonts w:ascii="宋体" w:eastAsia="宋体" w:hAnsi="宋体" w:hint="eastAsia"/>
          <w:szCs w:val="21"/>
        </w:rPr>
        <w:t>1</w:t>
      </w:r>
    </w:p>
    <w:p w14:paraId="32B18561" w14:textId="2C0C42ED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</w:t>
      </w:r>
      <w:r w:rsidR="0076475D" w:rsidRPr="002D2C74">
        <w:rPr>
          <w:rFonts w:ascii="宋体" w:eastAsia="宋体" w:hAnsi="宋体" w:hint="eastAsia"/>
          <w:szCs w:val="21"/>
        </w:rPr>
        <w:t>2</w:t>
      </w:r>
    </w:p>
    <w:p w14:paraId="5F56A8B0" w14:textId="09E1C440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C.</w:t>
      </w:r>
      <w:r w:rsidR="0076475D" w:rsidRPr="002D2C74">
        <w:rPr>
          <w:rFonts w:ascii="宋体" w:eastAsia="宋体" w:hAnsi="宋体" w:hint="eastAsia"/>
          <w:szCs w:val="21"/>
        </w:rPr>
        <w:t>3</w:t>
      </w:r>
    </w:p>
    <w:p w14:paraId="1A924899" w14:textId="6F00628C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D.</w:t>
      </w:r>
      <w:r w:rsidR="0076475D" w:rsidRPr="002D2C74">
        <w:rPr>
          <w:rFonts w:ascii="宋体" w:eastAsia="宋体" w:hAnsi="宋体" w:hint="eastAsia"/>
          <w:szCs w:val="21"/>
        </w:rPr>
        <w:t>4</w:t>
      </w:r>
    </w:p>
    <w:p w14:paraId="78F7D531" w14:textId="513BE70C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567F61">
        <w:rPr>
          <w:rFonts w:ascii="宋体" w:eastAsia="宋体" w:hAnsi="宋体" w:hint="eastAsia"/>
          <w:szCs w:val="21"/>
        </w:rPr>
        <w:t>C</w:t>
      </w:r>
    </w:p>
    <w:bookmarkEnd w:id="0"/>
    <w:p w14:paraId="56BAC12B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55917EF0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49BFA1BE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7ACC6B8" w14:textId="23C83805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草图绘制</w:t>
      </w:r>
    </w:p>
    <w:p w14:paraId="1A5072BD" w14:textId="14D5F636" w:rsidR="009B69EB" w:rsidRPr="002D2C74" w:rsidRDefault="0087194A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2D2C74">
        <w:rPr>
          <w:rFonts w:asciiTheme="minorEastAsia" w:hAnsiTheme="minorEastAsia" w:cstheme="minorEastAsia" w:hint="eastAsia"/>
        </w:rPr>
        <w:t>3.题</w:t>
      </w:r>
      <w:r w:rsidRPr="002D2C74">
        <w:rPr>
          <w:rFonts w:hint="eastAsia"/>
        </w:rPr>
        <w:t>干：</w:t>
      </w:r>
      <w:r w:rsidR="0076475D" w:rsidRPr="002D2C74">
        <w:rPr>
          <w:rFonts w:ascii="Times New Roman" w:eastAsia="宋体" w:hAnsi="Times New Roman" w:cs="Times New Roman" w:hint="eastAsia"/>
          <w:szCs w:val="21"/>
        </w:rPr>
        <w:t>绘制一段圆弧</w:t>
      </w:r>
      <w:r w:rsidR="004D345C" w:rsidRPr="002D2C74">
        <w:rPr>
          <w:rFonts w:ascii="Times New Roman" w:eastAsia="宋体" w:hAnsi="Times New Roman" w:cs="Times New Roman" w:hint="eastAsia"/>
          <w:szCs w:val="21"/>
        </w:rPr>
        <w:t>需要点击三次鼠标左键</w:t>
      </w:r>
      <w:r w:rsidR="0076475D" w:rsidRPr="002D2C74">
        <w:rPr>
          <w:rFonts w:ascii="Times New Roman" w:eastAsia="宋体" w:hAnsi="Times New Roman" w:cs="Times New Roman" w:hint="eastAsia"/>
          <w:szCs w:val="21"/>
        </w:rPr>
        <w:t>，第三次</w:t>
      </w:r>
      <w:r w:rsidR="004D345C" w:rsidRPr="002D2C74">
        <w:rPr>
          <w:rFonts w:ascii="Times New Roman" w:eastAsia="宋体" w:hAnsi="Times New Roman" w:cs="Times New Roman" w:hint="eastAsia"/>
          <w:szCs w:val="21"/>
        </w:rPr>
        <w:t>是确定（）</w:t>
      </w:r>
    </w:p>
    <w:p w14:paraId="1B4E73BC" w14:textId="5FBB32D7" w:rsidR="009B69EB" w:rsidRPr="002D2C74" w:rsidRDefault="0087194A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 w:rsidRPr="002D2C74">
        <w:rPr>
          <w:rFonts w:ascii="Times New Roman" w:eastAsia="宋体" w:hAnsi="Times New Roman" w:cs="Times New Roman"/>
          <w:szCs w:val="21"/>
        </w:rPr>
        <w:t>A.</w:t>
      </w:r>
      <w:r w:rsidRPr="002D2C74">
        <w:rPr>
          <w:rFonts w:ascii="Times New Roman" w:hAnsi="Times New Roman" w:cs="Times New Roman" w:hint="eastAsia"/>
          <w:szCs w:val="21"/>
        </w:rPr>
        <w:t xml:space="preserve"> </w:t>
      </w:r>
      <w:r w:rsidR="004D345C" w:rsidRPr="002D2C74">
        <w:rPr>
          <w:rFonts w:ascii="Times New Roman" w:eastAsia="宋体" w:hAnsi="Times New Roman" w:cs="Times New Roman" w:hint="eastAsia"/>
          <w:szCs w:val="21"/>
        </w:rPr>
        <w:t>圆弧起点</w:t>
      </w:r>
      <w:r w:rsidRPr="002D2C74">
        <w:rPr>
          <w:rFonts w:ascii="Times New Roman" w:eastAsia="宋体" w:hAnsi="Times New Roman" w:cs="Times New Roman"/>
          <w:szCs w:val="21"/>
        </w:rPr>
        <w:t xml:space="preserve"> </w:t>
      </w:r>
      <w:r w:rsidRPr="002D2C74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    </w:t>
      </w:r>
      <w:r w:rsidRPr="002D2C74"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</w:t>
      </w:r>
      <w:r w:rsidRPr="002D2C74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 w:rsidRPr="002D2C74"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</w:t>
      </w:r>
      <w:r w:rsidRPr="002D2C74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</w:p>
    <w:p w14:paraId="2BBABA2E" w14:textId="0094CC10" w:rsidR="009B69EB" w:rsidRPr="002D2C74" w:rsidRDefault="0087194A"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2D2C74">
        <w:rPr>
          <w:rFonts w:ascii="Times New Roman" w:eastAsia="宋体" w:hAnsi="Times New Roman" w:cs="Times New Roman"/>
          <w:szCs w:val="21"/>
        </w:rPr>
        <w:t>B.</w:t>
      </w:r>
      <w:r w:rsidRPr="002D2C74">
        <w:rPr>
          <w:rFonts w:ascii="Times New Roman" w:hAnsi="Times New Roman" w:cs="Times New Roman" w:hint="eastAsia"/>
          <w:szCs w:val="21"/>
        </w:rPr>
        <w:t xml:space="preserve"> </w:t>
      </w:r>
      <w:r w:rsidR="004D345C" w:rsidRPr="002D2C74">
        <w:rPr>
          <w:rFonts w:ascii="Times New Roman" w:eastAsia="宋体" w:hAnsi="Times New Roman" w:cs="Times New Roman" w:hint="eastAsia"/>
          <w:szCs w:val="21"/>
        </w:rPr>
        <w:t>圆弧终点</w:t>
      </w:r>
    </w:p>
    <w:p w14:paraId="35854A1B" w14:textId="395BE110" w:rsidR="009B69EB" w:rsidRPr="002D2C74" w:rsidRDefault="0087194A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 w:rsidRPr="002D2C74">
        <w:rPr>
          <w:rFonts w:ascii="Times New Roman" w:eastAsia="宋体" w:hAnsi="Times New Roman" w:cs="Times New Roman"/>
          <w:szCs w:val="21"/>
        </w:rPr>
        <w:t>C.</w:t>
      </w:r>
      <w:r w:rsidR="004D345C" w:rsidRPr="002D2C74">
        <w:rPr>
          <w:rFonts w:ascii="Times New Roman" w:eastAsia="宋体" w:hAnsi="Times New Roman" w:cs="Times New Roman"/>
          <w:szCs w:val="21"/>
        </w:rPr>
        <w:t xml:space="preserve"> </w:t>
      </w:r>
      <w:r w:rsidR="004D345C" w:rsidRPr="002D2C74">
        <w:rPr>
          <w:rFonts w:ascii="Times New Roman" w:eastAsia="宋体" w:hAnsi="Times New Roman" w:cs="Times New Roman" w:hint="eastAsia"/>
          <w:szCs w:val="21"/>
        </w:rPr>
        <w:t>圆弧半径</w:t>
      </w:r>
      <w:r w:rsidRPr="002D2C74">
        <w:rPr>
          <w:rFonts w:ascii="Times New Roman" w:eastAsia="宋体" w:hAnsi="Times New Roman" w:cs="Times New Roman"/>
          <w:szCs w:val="21"/>
        </w:rPr>
        <w:t xml:space="preserve">      </w:t>
      </w:r>
      <w:r w:rsidRPr="002D2C74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</w:t>
      </w:r>
      <w:r w:rsidRPr="002D2C74"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</w:t>
      </w:r>
      <w:r w:rsidRPr="002D2C74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 w:rsidRPr="002D2C74"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</w:t>
      </w:r>
      <w:r w:rsidRPr="002D2C74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</w:t>
      </w:r>
    </w:p>
    <w:p w14:paraId="5578CE04" w14:textId="705F975D" w:rsidR="009B69EB" w:rsidRPr="002D2C74" w:rsidRDefault="0087194A">
      <w:pPr>
        <w:spacing w:line="360" w:lineRule="auto"/>
        <w:rPr>
          <w:rFonts w:ascii="Times New Roman" w:hAnsi="Times New Roman"/>
        </w:rPr>
      </w:pPr>
      <w:r w:rsidRPr="002D2C74">
        <w:rPr>
          <w:rFonts w:ascii="Times New Roman" w:eastAsia="宋体" w:hAnsi="Times New Roman" w:cs="Times New Roman"/>
          <w:szCs w:val="21"/>
        </w:rPr>
        <w:t>D.</w:t>
      </w:r>
      <w:r w:rsidRPr="002D2C74">
        <w:rPr>
          <w:rFonts w:ascii="Times New Roman" w:hAnsi="Times New Roman" w:cs="Times New Roman" w:hint="eastAsia"/>
          <w:szCs w:val="21"/>
        </w:rPr>
        <w:t xml:space="preserve"> </w:t>
      </w:r>
      <w:r w:rsidR="004D345C" w:rsidRPr="002D2C74">
        <w:rPr>
          <w:rFonts w:ascii="Times New Roman" w:hAnsi="Times New Roman" w:cs="Times New Roman" w:hint="eastAsia"/>
          <w:szCs w:val="21"/>
        </w:rPr>
        <w:t>圆弧颜色</w:t>
      </w:r>
    </w:p>
    <w:p w14:paraId="168451FD" w14:textId="67DE5168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4D345C" w:rsidRPr="002D2C74">
        <w:rPr>
          <w:rFonts w:ascii="宋体" w:eastAsia="宋体" w:hAnsi="宋体" w:hint="eastAsia"/>
          <w:szCs w:val="21"/>
        </w:rPr>
        <w:t>C</w:t>
      </w:r>
    </w:p>
    <w:p w14:paraId="6D4A04EA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4BAB7314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0B6A99AA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395C89B" w14:textId="0CDE7FD1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草图绘制</w:t>
      </w:r>
    </w:p>
    <w:p w14:paraId="743D9E79" w14:textId="501F2AC9" w:rsidR="009B69EB" w:rsidRPr="002D2C74" w:rsidRDefault="0087194A">
      <w:pPr>
        <w:spacing w:line="360" w:lineRule="auto"/>
        <w:rPr>
          <w:rFonts w:ascii="Times New Roman" w:eastAsia="宋体" w:hAnsi="Times New Roman" w:cs="Times New Roman"/>
        </w:rPr>
      </w:pPr>
      <w:r w:rsidRPr="002D2C74">
        <w:rPr>
          <w:rFonts w:asciiTheme="minorEastAsia" w:hAnsiTheme="minorEastAsia" w:cstheme="minorEastAsia" w:hint="eastAsia"/>
        </w:rPr>
        <w:t>4.题</w:t>
      </w:r>
      <w:r w:rsidRPr="002D2C74">
        <w:rPr>
          <w:rFonts w:hint="eastAsia"/>
        </w:rPr>
        <w:t>干：</w:t>
      </w:r>
      <w:r w:rsidR="00567F61">
        <w:rPr>
          <w:rFonts w:ascii="宋体" w:eastAsia="宋体" w:hAnsi="宋体" w:hint="eastAsia"/>
          <w:szCs w:val="21"/>
        </w:rPr>
        <w:t>当正多边形的边数设为</w:t>
      </w:r>
      <w:r w:rsidR="004D345C" w:rsidRPr="002D2C74">
        <w:rPr>
          <w:rFonts w:ascii="宋体" w:eastAsia="宋体" w:hAnsi="宋体" w:hint="eastAsia"/>
          <w:szCs w:val="21"/>
        </w:rPr>
        <w:t>（）个</w:t>
      </w:r>
      <w:r w:rsidR="00567F61">
        <w:rPr>
          <w:rFonts w:ascii="宋体" w:eastAsia="宋体" w:hAnsi="宋体" w:hint="eastAsia"/>
          <w:szCs w:val="21"/>
        </w:rPr>
        <w:t>时，可以绘制一个正三角形</w:t>
      </w:r>
      <w:r w:rsidR="004D345C" w:rsidRPr="002D2C74">
        <w:rPr>
          <w:rFonts w:ascii="宋体" w:eastAsia="宋体" w:hAnsi="宋体" w:hint="eastAsia"/>
          <w:szCs w:val="21"/>
        </w:rPr>
        <w:t>。</w:t>
      </w:r>
    </w:p>
    <w:p w14:paraId="7AF582B0" w14:textId="1F67343E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A.</w:t>
      </w:r>
      <w:r w:rsidR="004D345C" w:rsidRPr="002D2C74">
        <w:rPr>
          <w:rFonts w:ascii="宋体" w:eastAsia="宋体" w:hAnsi="宋体" w:cs="宋体" w:hint="eastAsia"/>
        </w:rPr>
        <w:t>1</w:t>
      </w:r>
      <w:r w:rsidR="004D345C" w:rsidRPr="002D2C74">
        <w:rPr>
          <w:rFonts w:ascii="宋体" w:eastAsia="宋体" w:hAnsi="宋体" w:cs="宋体"/>
        </w:rPr>
        <w:t xml:space="preserve"> </w:t>
      </w:r>
    </w:p>
    <w:p w14:paraId="37A38828" w14:textId="5F0F5ECB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</w:rPr>
        <w:t>B.</w:t>
      </w:r>
      <w:r w:rsidR="004D345C" w:rsidRPr="002D2C74">
        <w:rPr>
          <w:rFonts w:ascii="宋体" w:eastAsia="宋体" w:hAnsi="宋体" w:cs="宋体" w:hint="eastAsia"/>
        </w:rPr>
        <w:t>2</w:t>
      </w:r>
    </w:p>
    <w:p w14:paraId="17AB47DE" w14:textId="07A95BF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C.</w:t>
      </w:r>
      <w:r w:rsidR="004D345C" w:rsidRPr="002D2C74">
        <w:rPr>
          <w:rFonts w:ascii="宋体" w:eastAsia="宋体" w:hAnsi="宋体" w:cs="宋体" w:hint="eastAsia"/>
        </w:rPr>
        <w:t>3</w:t>
      </w:r>
    </w:p>
    <w:p w14:paraId="20F0C141" w14:textId="4D33BF69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cs="宋体" w:hint="eastAsia"/>
        </w:rPr>
        <w:t>D.</w:t>
      </w:r>
      <w:r w:rsidR="004D345C" w:rsidRPr="002D2C74">
        <w:rPr>
          <w:rFonts w:ascii="宋体" w:eastAsia="宋体" w:hAnsi="宋体" w:cs="宋体" w:hint="eastAsia"/>
        </w:rPr>
        <w:t>4</w:t>
      </w:r>
    </w:p>
    <w:p w14:paraId="4F329788" w14:textId="7BB01A8C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4D345C" w:rsidRPr="002D2C74">
        <w:rPr>
          <w:rFonts w:ascii="宋体" w:eastAsia="宋体" w:hAnsi="宋体" w:hint="eastAsia"/>
          <w:szCs w:val="21"/>
        </w:rPr>
        <w:t>C</w:t>
      </w:r>
    </w:p>
    <w:p w14:paraId="62EC09BB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143E3629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31B07399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94F90F8" w14:textId="43A4AAFE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草图绘制</w:t>
      </w:r>
    </w:p>
    <w:p w14:paraId="5C795282" w14:textId="34404920" w:rsidR="009B69EB" w:rsidRPr="002D2C74" w:rsidRDefault="0087194A">
      <w:pPr>
        <w:spacing w:line="360" w:lineRule="auto"/>
      </w:pPr>
      <w:r w:rsidRPr="002D2C74">
        <w:rPr>
          <w:rFonts w:asciiTheme="minorEastAsia" w:hAnsiTheme="minorEastAsia" w:cstheme="minorEastAsia" w:hint="eastAsia"/>
        </w:rPr>
        <w:t>5.</w:t>
      </w:r>
      <w:r w:rsidRPr="002D2C74">
        <w:rPr>
          <w:rFonts w:asciiTheme="minorEastAsia" w:hAnsiTheme="minorEastAsia" w:cstheme="minorEastAsia"/>
        </w:rPr>
        <w:t xml:space="preserve"> </w:t>
      </w:r>
      <w:r w:rsidRPr="002D2C74">
        <w:rPr>
          <w:rFonts w:asciiTheme="minorEastAsia" w:hAnsiTheme="minorEastAsia" w:cstheme="minorEastAsia" w:hint="eastAsia"/>
        </w:rPr>
        <w:t>题</w:t>
      </w:r>
      <w:r w:rsidRPr="002D2C74">
        <w:rPr>
          <w:rFonts w:hint="eastAsia"/>
        </w:rPr>
        <w:t>干：</w:t>
      </w:r>
      <w:r w:rsidR="00283C07" w:rsidRPr="002D2C74">
        <w:rPr>
          <w:rFonts w:hint="eastAsia"/>
        </w:rPr>
        <w:t>按住键盘的（）键，可以</w:t>
      </w:r>
      <w:r w:rsidR="00567F61">
        <w:rPr>
          <w:rFonts w:hint="eastAsia"/>
        </w:rPr>
        <w:t>一次性选中光顺连接的整个轮廓线条</w:t>
      </w:r>
      <w:r w:rsidR="00283C07" w:rsidRPr="002D2C74">
        <w:rPr>
          <w:rFonts w:hint="eastAsia"/>
        </w:rPr>
        <w:t>。</w:t>
      </w:r>
    </w:p>
    <w:p w14:paraId="1F260A9B" w14:textId="2E5FB588" w:rsidR="009B69EB" w:rsidRPr="002D2C74" w:rsidRDefault="0087194A">
      <w:pPr>
        <w:spacing w:line="360" w:lineRule="auto"/>
        <w:rPr>
          <w:rFonts w:eastAsia="宋体"/>
        </w:rPr>
      </w:pPr>
      <w:r w:rsidRPr="002D2C74">
        <w:rPr>
          <w:rFonts w:ascii="宋体" w:eastAsia="宋体" w:hAnsi="宋体" w:cs="宋体" w:hint="eastAsia"/>
        </w:rPr>
        <w:t>A.</w:t>
      </w:r>
      <w:r w:rsidR="00283C07" w:rsidRPr="002D2C74">
        <w:rPr>
          <w:rFonts w:ascii="宋体" w:eastAsia="宋体" w:hAnsi="宋体" w:cs="宋体" w:hint="eastAsia"/>
        </w:rPr>
        <w:t>C</w:t>
      </w:r>
      <w:r w:rsidR="00283C07" w:rsidRPr="002D2C74">
        <w:rPr>
          <w:rFonts w:ascii="宋体" w:eastAsia="宋体" w:hAnsi="宋体" w:cs="宋体"/>
        </w:rPr>
        <w:t>trl</w:t>
      </w:r>
    </w:p>
    <w:p w14:paraId="1171A36B" w14:textId="29DD7B4D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</w:rPr>
        <w:t>B.</w:t>
      </w:r>
      <w:r w:rsidR="00283C07" w:rsidRPr="002D2C74">
        <w:rPr>
          <w:rFonts w:ascii="宋体" w:eastAsia="宋体" w:hAnsi="宋体" w:cs="宋体" w:hint="eastAsia"/>
        </w:rPr>
        <w:t>S</w:t>
      </w:r>
      <w:r w:rsidR="00283C07" w:rsidRPr="002D2C74">
        <w:rPr>
          <w:rFonts w:ascii="宋体" w:eastAsia="宋体" w:hAnsi="宋体" w:cs="宋体"/>
        </w:rPr>
        <w:t>hift</w:t>
      </w:r>
    </w:p>
    <w:p w14:paraId="4F9701CF" w14:textId="13972D2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C.</w:t>
      </w:r>
      <w:r w:rsidR="00283C07" w:rsidRPr="002D2C74">
        <w:rPr>
          <w:rFonts w:ascii="宋体" w:eastAsia="宋体" w:hAnsi="宋体" w:cs="宋体"/>
        </w:rPr>
        <w:t xml:space="preserve">Del </w:t>
      </w:r>
    </w:p>
    <w:p w14:paraId="6F2D360B" w14:textId="5C5B05CF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D.</w:t>
      </w:r>
      <w:r w:rsidR="00283C07" w:rsidRPr="002D2C74">
        <w:rPr>
          <w:rFonts w:ascii="宋体" w:eastAsia="宋体" w:hAnsi="宋体" w:cs="宋体" w:hint="eastAsia"/>
        </w:rPr>
        <w:t>A</w:t>
      </w:r>
      <w:r w:rsidR="00283C07" w:rsidRPr="002D2C74">
        <w:rPr>
          <w:rFonts w:ascii="宋体" w:eastAsia="宋体" w:hAnsi="宋体" w:cs="宋体"/>
        </w:rPr>
        <w:t>lt</w:t>
      </w:r>
    </w:p>
    <w:p w14:paraId="347F27A7" w14:textId="04A01A5A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567F61">
        <w:rPr>
          <w:rFonts w:ascii="宋体" w:eastAsia="宋体" w:hAnsi="宋体" w:hint="eastAsia"/>
          <w:szCs w:val="21"/>
        </w:rPr>
        <w:t>B</w:t>
      </w:r>
    </w:p>
    <w:p w14:paraId="0D20FBA0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4561E751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57F3DF1F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41C39A27" w14:textId="0B752153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草图定义与绘制平面</w:t>
      </w:r>
    </w:p>
    <w:p w14:paraId="6D69483B" w14:textId="080F5DD6" w:rsidR="00F971D2" w:rsidRDefault="0087194A" w:rsidP="00F971D2">
      <w:pPr>
        <w:spacing w:line="360" w:lineRule="auto"/>
      </w:pPr>
      <w:r w:rsidRPr="002D2C74">
        <w:rPr>
          <w:rFonts w:asciiTheme="minorEastAsia" w:hAnsiTheme="minorEastAsia" w:cstheme="minorEastAsia" w:hint="eastAsia"/>
        </w:rPr>
        <w:t>6.题</w:t>
      </w:r>
      <w:r w:rsidRPr="002D2C74">
        <w:rPr>
          <w:rFonts w:hint="eastAsia"/>
        </w:rPr>
        <w:t>干：</w:t>
      </w:r>
      <w:r w:rsidR="00F971D2">
        <w:rPr>
          <w:rFonts w:hint="eastAsia"/>
        </w:rPr>
        <w:t>在三维建模过程中，需要经常绘制二维草图。以下关于草图的说法错误的是（</w:t>
      </w:r>
      <w:r w:rsidR="00F971D2">
        <w:rPr>
          <w:rFonts w:hint="eastAsia"/>
        </w:rPr>
        <w:t xml:space="preserve">      </w:t>
      </w:r>
      <w:r w:rsidR="00F971D2">
        <w:rPr>
          <w:rFonts w:hint="eastAsia"/>
        </w:rPr>
        <w:t>）。</w:t>
      </w:r>
    </w:p>
    <w:p w14:paraId="7B04FA2A" w14:textId="7A27FC2F" w:rsidR="00F971D2" w:rsidRDefault="00F971D2" w:rsidP="00F971D2">
      <w:pPr>
        <w:spacing w:line="360" w:lineRule="auto"/>
      </w:pPr>
      <w:r>
        <w:rPr>
          <w:rFonts w:hint="eastAsia"/>
        </w:rPr>
        <w:t>A</w:t>
      </w:r>
      <w:r>
        <w:rPr>
          <w:rFonts w:hint="eastAsia"/>
        </w:rPr>
        <w:t>．绘制草图时，必须选定一个平面作为草图绘制平面</w:t>
      </w:r>
    </w:p>
    <w:p w14:paraId="08FE0B7B" w14:textId="05ECAFB9" w:rsidR="00F971D2" w:rsidRDefault="00F971D2" w:rsidP="00F971D2">
      <w:pPr>
        <w:spacing w:line="360" w:lineRule="auto"/>
      </w:pPr>
      <w:r>
        <w:rPr>
          <w:rFonts w:hint="eastAsia"/>
        </w:rPr>
        <w:t>B</w:t>
      </w:r>
      <w:r>
        <w:rPr>
          <w:rFonts w:hint="eastAsia"/>
        </w:rPr>
        <w:t>．绘制完成的草图，也可以再进行编辑</w:t>
      </w:r>
    </w:p>
    <w:p w14:paraId="150B28A8" w14:textId="504DB736" w:rsidR="00F971D2" w:rsidRDefault="00F971D2" w:rsidP="00F971D2">
      <w:pPr>
        <w:spacing w:line="360" w:lineRule="auto"/>
      </w:pPr>
      <w:r>
        <w:rPr>
          <w:rFonts w:hint="eastAsia"/>
        </w:rPr>
        <w:t>C</w:t>
      </w:r>
      <w:r>
        <w:rPr>
          <w:rFonts w:hint="eastAsia"/>
        </w:rPr>
        <w:t>．所有的草图都必须是封闭的</w:t>
      </w:r>
    </w:p>
    <w:p w14:paraId="379E54B7" w14:textId="77777777" w:rsidR="00F971D2" w:rsidRDefault="00F971D2" w:rsidP="00F971D2">
      <w:pPr>
        <w:spacing w:line="360" w:lineRule="auto"/>
      </w:pPr>
      <w:r>
        <w:rPr>
          <w:rFonts w:hint="eastAsia"/>
        </w:rPr>
        <w:t>D</w:t>
      </w:r>
      <w:r>
        <w:rPr>
          <w:rFonts w:hint="eastAsia"/>
        </w:rPr>
        <w:t>．对草图也可以进行移动、复制等基本操作</w:t>
      </w:r>
    </w:p>
    <w:p w14:paraId="1626CE5E" w14:textId="1B0F3D8C" w:rsidR="009B69EB" w:rsidRPr="002D2C74" w:rsidRDefault="0087194A" w:rsidP="00F971D2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F971D2">
        <w:rPr>
          <w:rFonts w:ascii="宋体" w:eastAsia="宋体" w:hAnsi="宋体" w:hint="eastAsia"/>
          <w:szCs w:val="21"/>
        </w:rPr>
        <w:t>C</w:t>
      </w:r>
    </w:p>
    <w:p w14:paraId="69C7B3DA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2D4BABE1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4B0DAFFA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724F078" w14:textId="0CEFCFCC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草图定义与绘制平面</w:t>
      </w:r>
    </w:p>
    <w:p w14:paraId="0F2A25F4" w14:textId="7BF66DE1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7. 题干：</w:t>
      </w:r>
      <w:r w:rsidR="00283C07" w:rsidRPr="002D2C74">
        <w:rPr>
          <w:rFonts w:ascii="宋体" w:eastAsia="宋体" w:hAnsi="宋体" w:hint="eastAsia"/>
          <w:szCs w:val="21"/>
        </w:rPr>
        <w:t>以下关于草图的说法错误的是（）。</w:t>
      </w:r>
    </w:p>
    <w:p w14:paraId="5EFECCDE" w14:textId="776E5376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</w:t>
      </w:r>
      <w:r w:rsidR="00283C07" w:rsidRPr="002D2C74">
        <w:rPr>
          <w:rFonts w:ascii="宋体" w:eastAsia="宋体" w:hAnsi="宋体" w:hint="eastAsia"/>
          <w:szCs w:val="21"/>
        </w:rPr>
        <w:t>草图是二维的</w:t>
      </w:r>
    </w:p>
    <w:p w14:paraId="70064892" w14:textId="38307FE3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</w:t>
      </w:r>
      <w:r w:rsidR="00283C07" w:rsidRPr="002D2C74">
        <w:rPr>
          <w:rFonts w:ascii="宋体" w:eastAsia="宋体" w:hAnsi="宋体" w:hint="eastAsia"/>
          <w:szCs w:val="21"/>
        </w:rPr>
        <w:t>创建草图前需要先确定草图绘制的平面</w:t>
      </w:r>
    </w:p>
    <w:p w14:paraId="3C1B06C5" w14:textId="0D64BCE1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C.</w:t>
      </w:r>
      <w:r w:rsidR="00283C07" w:rsidRPr="002D2C74">
        <w:rPr>
          <w:rFonts w:ascii="宋体" w:eastAsia="宋体" w:hAnsi="宋体" w:hint="eastAsia"/>
          <w:szCs w:val="21"/>
        </w:rPr>
        <w:t>一个模型中可以绘制多个草图</w:t>
      </w:r>
    </w:p>
    <w:p w14:paraId="73DF859C" w14:textId="5B195025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D.</w:t>
      </w:r>
      <w:r w:rsidR="00283C07" w:rsidRPr="002D2C74">
        <w:rPr>
          <w:rFonts w:ascii="宋体" w:eastAsia="宋体" w:hAnsi="宋体" w:hint="eastAsia"/>
          <w:szCs w:val="21"/>
        </w:rPr>
        <w:t>草图绘制完成后不能再修改</w:t>
      </w:r>
    </w:p>
    <w:p w14:paraId="6115ADE7" w14:textId="3F4A7E44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283C07" w:rsidRPr="002D2C74">
        <w:rPr>
          <w:rFonts w:ascii="宋体" w:eastAsia="宋体" w:hAnsi="宋体" w:hint="eastAsia"/>
          <w:szCs w:val="21"/>
        </w:rPr>
        <w:t>D</w:t>
      </w:r>
    </w:p>
    <w:p w14:paraId="17BD570E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55C16949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77F0EE02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70E7B06B" w14:textId="090AC85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草图的规范</w:t>
      </w:r>
    </w:p>
    <w:p w14:paraId="0367F615" w14:textId="273C8770" w:rsidR="009B69EB" w:rsidRPr="002D2C74" w:rsidRDefault="0087194A">
      <w:pPr>
        <w:spacing w:line="360" w:lineRule="auto"/>
      </w:pPr>
      <w:r w:rsidRPr="002D2C74">
        <w:rPr>
          <w:rFonts w:asciiTheme="minorEastAsia" w:hAnsiTheme="minorEastAsia" w:cstheme="minorEastAsia" w:hint="eastAsia"/>
        </w:rPr>
        <w:t>8.题</w:t>
      </w:r>
      <w:r w:rsidRPr="002D2C74">
        <w:rPr>
          <w:rFonts w:hint="eastAsia"/>
        </w:rPr>
        <w:t>干</w:t>
      </w:r>
      <w:r w:rsidRPr="002D2C74">
        <w:rPr>
          <w:rFonts w:ascii="宋体" w:eastAsia="宋体" w:hAnsi="宋体" w:cs="宋体" w:hint="eastAsia"/>
        </w:rPr>
        <w:t>：</w:t>
      </w:r>
      <w:r w:rsidR="00283C07" w:rsidRPr="002D2C74">
        <w:rPr>
          <w:rFonts w:ascii="宋体" w:eastAsia="宋体" w:hAnsi="宋体" w:cs="宋体" w:hint="eastAsia"/>
        </w:rPr>
        <w:t>在草图环境中，可以使用（）命令检测草图是否连通</w:t>
      </w:r>
      <w:r w:rsidRPr="002D2C74">
        <w:rPr>
          <w:rFonts w:hint="eastAsia"/>
        </w:rPr>
        <w:t>。</w:t>
      </w:r>
    </w:p>
    <w:p w14:paraId="3E897809" w14:textId="3237A07A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</w:t>
      </w:r>
      <w:r w:rsidR="000166FD" w:rsidRPr="002D2C74">
        <w:rPr>
          <w:rFonts w:ascii="宋体" w:eastAsia="宋体" w:hAnsi="宋体" w:cs="宋体" w:hint="eastAsia"/>
          <w:szCs w:val="21"/>
        </w:rPr>
        <w:t>链状圆角</w:t>
      </w:r>
    </w:p>
    <w:p w14:paraId="3ACED2C0" w14:textId="1E866668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</w:t>
      </w:r>
      <w:r w:rsidR="000166FD" w:rsidRPr="002D2C74">
        <w:rPr>
          <w:rFonts w:ascii="宋体" w:eastAsia="宋体" w:hAnsi="宋体" w:cs="宋体" w:hint="eastAsia"/>
          <w:szCs w:val="21"/>
        </w:rPr>
        <w:t>链状倒角</w:t>
      </w:r>
    </w:p>
    <w:p w14:paraId="2B77F5A7" w14:textId="20E80594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C.</w:t>
      </w:r>
      <w:r w:rsidR="000166FD" w:rsidRPr="002D2C74">
        <w:rPr>
          <w:rFonts w:ascii="Times New Roman" w:eastAsia="宋体" w:hAnsi="Times New Roman" w:cs="Times New Roman" w:hint="eastAsia"/>
        </w:rPr>
        <w:t>修剪</w:t>
      </w:r>
      <w:r w:rsidR="000166FD" w:rsidRPr="002D2C74">
        <w:rPr>
          <w:rFonts w:ascii="Times New Roman" w:eastAsia="宋体" w:hAnsi="Times New Roman" w:cs="Times New Roman" w:hint="eastAsia"/>
        </w:rPr>
        <w:t>/</w:t>
      </w:r>
      <w:r w:rsidR="000166FD" w:rsidRPr="002D2C74">
        <w:rPr>
          <w:rFonts w:ascii="Times New Roman" w:eastAsia="宋体" w:hAnsi="Times New Roman" w:cs="Times New Roman" w:hint="eastAsia"/>
        </w:rPr>
        <w:t>延申曲线</w:t>
      </w:r>
    </w:p>
    <w:p w14:paraId="3417E2B5" w14:textId="08C2CED1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D.</w:t>
      </w:r>
      <w:r w:rsidR="000166FD" w:rsidRPr="002D2C74">
        <w:rPr>
          <w:rFonts w:ascii="宋体" w:eastAsia="宋体" w:hAnsi="宋体" w:hint="eastAsia"/>
          <w:szCs w:val="21"/>
        </w:rPr>
        <w:t>显示曲线连通性</w:t>
      </w:r>
    </w:p>
    <w:p w14:paraId="136107D5" w14:textId="5A0D899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0166FD" w:rsidRPr="002D2C74">
        <w:rPr>
          <w:rFonts w:ascii="宋体" w:eastAsia="宋体" w:hAnsi="宋体" w:hint="eastAsia"/>
          <w:szCs w:val="21"/>
        </w:rPr>
        <w:t>D</w:t>
      </w:r>
    </w:p>
    <w:p w14:paraId="0C763433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2DBD3663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4EDC2DBC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FD360DB" w14:textId="2FC3AAAE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草图的规范</w:t>
      </w:r>
    </w:p>
    <w:p w14:paraId="1B37B06A" w14:textId="6B5F8182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Theme="minorEastAsia" w:hAnsiTheme="minorEastAsia" w:cstheme="minorEastAsia" w:hint="eastAsia"/>
        </w:rPr>
        <w:t>9.</w:t>
      </w:r>
      <w:r w:rsidRPr="002D2C74">
        <w:rPr>
          <w:rFonts w:asciiTheme="minorEastAsia" w:hAnsiTheme="minorEastAsia" w:cstheme="minorEastAsia"/>
        </w:rPr>
        <w:t xml:space="preserve"> </w:t>
      </w:r>
      <w:bookmarkStart w:id="1" w:name="_Hlk31625259"/>
      <w:r w:rsidRPr="002D2C74">
        <w:rPr>
          <w:rFonts w:asciiTheme="minorEastAsia" w:hAnsiTheme="minorEastAsia" w:cstheme="minorEastAsia" w:hint="eastAsia"/>
        </w:rPr>
        <w:t>题</w:t>
      </w:r>
      <w:r w:rsidRPr="002D2C74">
        <w:rPr>
          <w:rFonts w:hint="eastAsia"/>
        </w:rPr>
        <w:t>干</w:t>
      </w:r>
      <w:r w:rsidRPr="002D2C74">
        <w:rPr>
          <w:rFonts w:ascii="宋体" w:eastAsia="宋体" w:hAnsi="宋体" w:cs="宋体" w:hint="eastAsia"/>
        </w:rPr>
        <w:t>：</w:t>
      </w:r>
      <w:r w:rsidR="000166FD" w:rsidRPr="002D2C74">
        <w:rPr>
          <w:rFonts w:ascii="宋体" w:eastAsia="宋体" w:hAnsi="宋体" w:cs="宋体" w:hint="eastAsia"/>
        </w:rPr>
        <w:t>以下草图图形中，（）是</w:t>
      </w:r>
      <w:r w:rsidR="00F971D2">
        <w:rPr>
          <w:rFonts w:ascii="宋体" w:eastAsia="宋体" w:hAnsi="宋体" w:cs="宋体" w:hint="eastAsia"/>
        </w:rPr>
        <w:t>不</w:t>
      </w:r>
      <w:r w:rsidR="000166FD" w:rsidRPr="002D2C74">
        <w:rPr>
          <w:rFonts w:ascii="宋体" w:eastAsia="宋体" w:hAnsi="宋体" w:cs="宋体" w:hint="eastAsia"/>
        </w:rPr>
        <w:t>封闭的。</w:t>
      </w:r>
    </w:p>
    <w:p w14:paraId="1FB414BC" w14:textId="6107AFC5" w:rsidR="000166FD" w:rsidRPr="002D2C74" w:rsidRDefault="00F971D2">
      <w:pPr>
        <w:spacing w:line="360" w:lineRule="auto"/>
      </w:pPr>
      <w:r>
        <w:rPr>
          <w:noProof/>
        </w:rPr>
        <w:drawing>
          <wp:inline distT="0" distB="0" distL="0" distR="0" wp14:anchorId="7EEF012A" wp14:editId="0C0FFC8E">
            <wp:extent cx="2628900" cy="811530"/>
            <wp:effectExtent l="0" t="0" r="0" b="7620"/>
            <wp:docPr id="15" name="Drawing 4" descr="bb7dfa22-f6f2-46e8-9440-cd1acf529be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b7dfa22-f6f2-46e8-9440-cd1acf529be0.png"/>
                    <pic:cNvPicPr>
                      <a:picLocks noChangeAspect="1"/>
                    </pic:cNvPicPr>
                  </pic:nvPicPr>
                  <pic:blipFill rotWithShape="0"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41527" cy="81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0E90D" w14:textId="253D6647" w:rsidR="009B69EB" w:rsidRPr="002D2C74" w:rsidRDefault="000166FD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hint="eastAsia"/>
        </w:rPr>
        <w:t xml:space="preserve"> </w:t>
      </w:r>
      <w:r w:rsidRPr="002D2C74">
        <w:t xml:space="preserve"> </w:t>
      </w:r>
      <w:r w:rsidR="0087194A" w:rsidRPr="002D2C74">
        <w:rPr>
          <w:rFonts w:ascii="宋体" w:eastAsia="宋体" w:hAnsi="宋体" w:hint="eastAsia"/>
          <w:szCs w:val="21"/>
        </w:rPr>
        <w:t>答案:</w:t>
      </w:r>
      <w:r w:rsidR="00F971D2">
        <w:rPr>
          <w:rFonts w:ascii="宋体" w:eastAsia="宋体" w:hAnsi="宋体" w:hint="eastAsia"/>
          <w:szCs w:val="21"/>
        </w:rPr>
        <w:t>A</w:t>
      </w:r>
    </w:p>
    <w:bookmarkEnd w:id="1"/>
    <w:p w14:paraId="75A960A0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7DECD035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00FC8BA7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738625A9" w14:textId="63C04173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图形的几何关系</w:t>
      </w:r>
    </w:p>
    <w:p w14:paraId="7C5FB3BC" w14:textId="61C8646C" w:rsidR="009B69EB" w:rsidRPr="002D2C74" w:rsidRDefault="0087194A">
      <w:pPr>
        <w:spacing w:line="360" w:lineRule="auto"/>
      </w:pPr>
      <w:r w:rsidRPr="002D2C74">
        <w:rPr>
          <w:rFonts w:asciiTheme="minorEastAsia" w:hAnsiTheme="minorEastAsia" w:cstheme="minorEastAsia" w:hint="eastAsia"/>
        </w:rPr>
        <w:t>10.题</w:t>
      </w:r>
      <w:r w:rsidRPr="002D2C74">
        <w:rPr>
          <w:rFonts w:hint="eastAsia"/>
        </w:rPr>
        <w:t>干：</w:t>
      </w:r>
      <w:r w:rsidR="00CD6C4F" w:rsidRPr="002D2C74">
        <w:rPr>
          <w:rFonts w:hint="eastAsia"/>
        </w:rPr>
        <w:t>两</w:t>
      </w:r>
      <w:r w:rsidR="00F971D2">
        <w:rPr>
          <w:rFonts w:hint="eastAsia"/>
        </w:rPr>
        <w:t>条直线</w:t>
      </w:r>
      <w:r w:rsidR="00CD6C4F" w:rsidRPr="002D2C74">
        <w:rPr>
          <w:rFonts w:hint="eastAsia"/>
        </w:rPr>
        <w:t>相交时会产生（）</w:t>
      </w:r>
      <w:r w:rsidR="00F971D2">
        <w:rPr>
          <w:rFonts w:hint="eastAsia"/>
        </w:rPr>
        <w:t>个交点</w:t>
      </w:r>
      <w:r w:rsidR="000166FD" w:rsidRPr="002D2C74">
        <w:rPr>
          <w:rFonts w:hint="eastAsia"/>
        </w:rPr>
        <w:t>。</w:t>
      </w:r>
    </w:p>
    <w:p w14:paraId="722978C2" w14:textId="0428495B" w:rsidR="009B69EB" w:rsidRPr="002D2C74" w:rsidRDefault="0087194A">
      <w:pPr>
        <w:spacing w:line="360" w:lineRule="auto"/>
        <w:rPr>
          <w:rFonts w:asciiTheme="minorEastAsia" w:hAnsiTheme="minorEastAsia" w:cs="宋体"/>
          <w:szCs w:val="21"/>
        </w:rPr>
      </w:pPr>
      <w:r w:rsidRPr="002D2C74">
        <w:rPr>
          <w:rFonts w:ascii="宋体" w:eastAsia="宋体" w:hAnsi="宋体" w:cs="宋体" w:hint="eastAsia"/>
        </w:rPr>
        <w:t>A</w:t>
      </w:r>
      <w:r w:rsidRPr="002D2C74">
        <w:rPr>
          <w:rFonts w:ascii="宋体" w:eastAsia="宋体" w:hAnsi="宋体" w:cs="宋体" w:hint="eastAsia"/>
          <w:szCs w:val="21"/>
        </w:rPr>
        <w:t>.</w:t>
      </w:r>
      <w:r w:rsidR="00CD6C4F" w:rsidRPr="002D2C74">
        <w:rPr>
          <w:rFonts w:ascii="宋体" w:eastAsia="宋体" w:hAnsi="宋体" w:cs="宋体"/>
          <w:szCs w:val="21"/>
        </w:rPr>
        <w:t xml:space="preserve"> </w:t>
      </w:r>
      <w:r w:rsidR="00CD6C4F" w:rsidRPr="002D2C74">
        <w:rPr>
          <w:rFonts w:asciiTheme="minorEastAsia" w:hAnsiTheme="minorEastAsia" w:cs="宋体" w:hint="eastAsia"/>
          <w:szCs w:val="21"/>
        </w:rPr>
        <w:t>１</w:t>
      </w:r>
    </w:p>
    <w:p w14:paraId="3C0AB013" w14:textId="548CCD7C" w:rsidR="009B69EB" w:rsidRPr="002D2C74" w:rsidRDefault="0087194A">
      <w:pPr>
        <w:spacing w:line="360" w:lineRule="auto"/>
        <w:rPr>
          <w:rFonts w:asciiTheme="minorEastAsia" w:hAnsiTheme="minorEastAsia" w:cs="宋体"/>
          <w:szCs w:val="21"/>
        </w:rPr>
      </w:pPr>
      <w:r w:rsidRPr="002D2C74">
        <w:rPr>
          <w:rFonts w:asciiTheme="minorEastAsia" w:hAnsiTheme="minorEastAsia" w:cs="宋体" w:hint="eastAsia"/>
          <w:szCs w:val="21"/>
        </w:rPr>
        <w:t>B.</w:t>
      </w:r>
      <w:r w:rsidR="000166FD" w:rsidRPr="002D2C74">
        <w:rPr>
          <w:rFonts w:asciiTheme="minorEastAsia" w:hAnsiTheme="minorEastAsia" w:cs="宋体" w:hint="eastAsia"/>
          <w:szCs w:val="21"/>
        </w:rPr>
        <w:t xml:space="preserve"> </w:t>
      </w:r>
      <w:r w:rsidR="00CD6C4F" w:rsidRPr="002D2C74">
        <w:rPr>
          <w:rFonts w:asciiTheme="minorEastAsia" w:hAnsiTheme="minorEastAsia" w:cs="宋体" w:hint="eastAsia"/>
          <w:szCs w:val="21"/>
        </w:rPr>
        <w:t>２</w:t>
      </w:r>
    </w:p>
    <w:p w14:paraId="01119DA7" w14:textId="69D9555E" w:rsidR="009B69EB" w:rsidRPr="002D2C74" w:rsidRDefault="0087194A">
      <w:pPr>
        <w:spacing w:line="360" w:lineRule="auto"/>
        <w:rPr>
          <w:rFonts w:asciiTheme="minorEastAsia" w:hAnsiTheme="minorEastAsia" w:cs="宋体"/>
          <w:szCs w:val="21"/>
        </w:rPr>
      </w:pPr>
      <w:r w:rsidRPr="002D2C74">
        <w:rPr>
          <w:rFonts w:asciiTheme="minorEastAsia" w:hAnsiTheme="minorEastAsia" w:cs="宋体" w:hint="eastAsia"/>
          <w:szCs w:val="21"/>
        </w:rPr>
        <w:t>C.</w:t>
      </w:r>
      <w:r w:rsidR="000166FD" w:rsidRPr="002D2C74">
        <w:rPr>
          <w:rFonts w:asciiTheme="minorEastAsia" w:hAnsiTheme="minorEastAsia" w:cs="宋体" w:hint="eastAsia"/>
          <w:szCs w:val="21"/>
        </w:rPr>
        <w:t xml:space="preserve"> </w:t>
      </w:r>
      <w:r w:rsidR="00CD6C4F" w:rsidRPr="002D2C74">
        <w:rPr>
          <w:rFonts w:asciiTheme="minorEastAsia" w:hAnsiTheme="minorEastAsia" w:cs="宋体" w:hint="eastAsia"/>
          <w:szCs w:val="21"/>
        </w:rPr>
        <w:t>３</w:t>
      </w:r>
    </w:p>
    <w:p w14:paraId="1BD9AD7E" w14:textId="6F139D7C" w:rsidR="009B69EB" w:rsidRPr="002D2C74" w:rsidRDefault="0087194A">
      <w:pPr>
        <w:spacing w:line="360" w:lineRule="auto"/>
        <w:rPr>
          <w:rFonts w:asciiTheme="minorEastAsia" w:hAnsiTheme="minorEastAsia" w:cs="宋体"/>
          <w:szCs w:val="21"/>
        </w:rPr>
      </w:pPr>
      <w:r w:rsidRPr="002D2C74">
        <w:rPr>
          <w:rFonts w:asciiTheme="minorEastAsia" w:hAnsiTheme="minorEastAsia" w:cs="宋体" w:hint="eastAsia"/>
          <w:szCs w:val="21"/>
        </w:rPr>
        <w:t>D.</w:t>
      </w:r>
      <w:r w:rsidR="000166FD" w:rsidRPr="002D2C74">
        <w:rPr>
          <w:rFonts w:asciiTheme="minorEastAsia" w:hAnsiTheme="minorEastAsia" w:cs="宋体" w:hint="eastAsia"/>
          <w:szCs w:val="21"/>
        </w:rPr>
        <w:t xml:space="preserve"> </w:t>
      </w:r>
      <w:r w:rsidR="00CD6C4F" w:rsidRPr="002D2C74">
        <w:rPr>
          <w:rFonts w:asciiTheme="minorEastAsia" w:hAnsiTheme="minorEastAsia" w:cs="宋体" w:hint="eastAsia"/>
          <w:szCs w:val="21"/>
        </w:rPr>
        <w:t>４</w:t>
      </w:r>
    </w:p>
    <w:p w14:paraId="08E1797E" w14:textId="5CE08BF6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CD6C4F" w:rsidRPr="002D2C74">
        <w:rPr>
          <w:rFonts w:ascii="宋体" w:eastAsia="宋体" w:hAnsi="宋体" w:hint="eastAsia"/>
          <w:szCs w:val="21"/>
        </w:rPr>
        <w:t>A</w:t>
      </w:r>
    </w:p>
    <w:p w14:paraId="4CFE9706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5DF4A4DF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0D65DF86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83CC95C" w14:textId="7F4D6EAB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图形的几何关系</w:t>
      </w:r>
    </w:p>
    <w:p w14:paraId="6F05924E" w14:textId="67F55A8E" w:rsidR="009B69EB" w:rsidRPr="002D2C74" w:rsidRDefault="0087194A">
      <w:pPr>
        <w:spacing w:line="360" w:lineRule="auto"/>
      </w:pPr>
      <w:r w:rsidRPr="002D2C74">
        <w:rPr>
          <w:rFonts w:asciiTheme="minorEastAsia" w:hAnsiTheme="minorEastAsia" w:cstheme="minorEastAsia" w:hint="eastAsia"/>
        </w:rPr>
        <w:t>11.</w:t>
      </w:r>
      <w:r w:rsidRPr="002D2C74">
        <w:rPr>
          <w:rFonts w:asciiTheme="minorEastAsia" w:hAnsiTheme="minorEastAsia" w:cstheme="minorEastAsia"/>
        </w:rPr>
        <w:t xml:space="preserve"> </w:t>
      </w:r>
      <w:r w:rsidRPr="002D2C74">
        <w:rPr>
          <w:rFonts w:asciiTheme="minorEastAsia" w:hAnsiTheme="minorEastAsia" w:cstheme="minorEastAsia" w:hint="eastAsia"/>
        </w:rPr>
        <w:t>题</w:t>
      </w:r>
      <w:r w:rsidRPr="002D2C74">
        <w:rPr>
          <w:rFonts w:hint="eastAsia"/>
        </w:rPr>
        <w:t>干</w:t>
      </w:r>
      <w:r w:rsidRPr="002D2C74">
        <w:rPr>
          <w:rFonts w:ascii="宋体" w:eastAsia="宋体" w:hAnsi="宋体" w:cs="宋体" w:hint="eastAsia"/>
        </w:rPr>
        <w:t>：</w:t>
      </w:r>
      <w:r w:rsidR="00F971D2">
        <w:rPr>
          <w:rFonts w:ascii="Times New Roman" w:eastAsia="宋体" w:hAnsi="Times New Roman" w:cs="Times New Roman" w:hint="eastAsia"/>
        </w:rPr>
        <w:t>两个面相交会产生（）条线</w:t>
      </w:r>
      <w:r w:rsidR="005B47E2" w:rsidRPr="002D2C74">
        <w:rPr>
          <w:rFonts w:ascii="Times New Roman" w:eastAsia="宋体" w:hAnsi="Times New Roman" w:cs="Times New Roman" w:hint="eastAsia"/>
        </w:rPr>
        <w:t>。</w:t>
      </w:r>
    </w:p>
    <w:p w14:paraId="50E4EE97" w14:textId="74DFDBD4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</w:t>
      </w:r>
      <w:r w:rsidR="00AF558E" w:rsidRPr="002D2C74">
        <w:rPr>
          <w:rFonts w:ascii="宋体" w:eastAsia="宋体" w:hAnsi="宋体"/>
          <w:szCs w:val="21"/>
        </w:rPr>
        <w:t xml:space="preserve"> </w:t>
      </w:r>
      <w:r w:rsidR="005B47E2" w:rsidRPr="002D2C74">
        <w:rPr>
          <w:rFonts w:ascii="宋体" w:eastAsia="宋体" w:hAnsi="宋体" w:cs="宋体"/>
          <w:szCs w:val="21"/>
        </w:rPr>
        <w:t>1</w:t>
      </w:r>
    </w:p>
    <w:p w14:paraId="79A1F15E" w14:textId="4B0157D0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</w:t>
      </w:r>
      <w:r w:rsidR="00AF558E" w:rsidRPr="002D2C74">
        <w:rPr>
          <w:rFonts w:ascii="宋体" w:eastAsia="宋体" w:hAnsi="宋体"/>
          <w:szCs w:val="21"/>
        </w:rPr>
        <w:t xml:space="preserve"> </w:t>
      </w:r>
      <w:r w:rsidR="005B47E2" w:rsidRPr="002D2C74">
        <w:rPr>
          <w:rFonts w:ascii="宋体" w:eastAsia="宋体" w:hAnsi="宋体" w:cs="宋体" w:hint="eastAsia"/>
          <w:szCs w:val="21"/>
        </w:rPr>
        <w:t>2</w:t>
      </w:r>
    </w:p>
    <w:p w14:paraId="54B58D2C" w14:textId="0D92B3E3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C.</w:t>
      </w:r>
      <w:r w:rsidR="00AF558E" w:rsidRPr="002D2C74">
        <w:rPr>
          <w:rFonts w:ascii="宋体" w:eastAsia="宋体" w:hAnsi="宋体"/>
          <w:szCs w:val="21"/>
        </w:rPr>
        <w:t xml:space="preserve"> </w:t>
      </w:r>
      <w:r w:rsidR="005B47E2" w:rsidRPr="002D2C74">
        <w:rPr>
          <w:rFonts w:ascii="宋体" w:eastAsia="宋体" w:hAnsi="宋体" w:cs="宋体" w:hint="eastAsia"/>
          <w:szCs w:val="21"/>
        </w:rPr>
        <w:t>3</w:t>
      </w:r>
    </w:p>
    <w:p w14:paraId="53F5ABB9" w14:textId="500BBF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D.</w:t>
      </w:r>
      <w:r w:rsidR="00AF558E" w:rsidRPr="002D2C74">
        <w:rPr>
          <w:rFonts w:ascii="宋体" w:eastAsia="宋体" w:hAnsi="宋体"/>
          <w:szCs w:val="21"/>
        </w:rPr>
        <w:t xml:space="preserve"> </w:t>
      </w:r>
      <w:r w:rsidR="005B47E2" w:rsidRPr="002D2C74">
        <w:rPr>
          <w:rFonts w:ascii="宋体" w:eastAsia="宋体" w:hAnsi="宋体" w:cs="宋体" w:hint="eastAsia"/>
          <w:szCs w:val="21"/>
        </w:rPr>
        <w:t>3</w:t>
      </w:r>
    </w:p>
    <w:p w14:paraId="12C9B0C6" w14:textId="50C40C09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F971D2">
        <w:rPr>
          <w:rFonts w:ascii="宋体" w:eastAsia="宋体" w:hAnsi="宋体" w:hint="eastAsia"/>
          <w:szCs w:val="21"/>
        </w:rPr>
        <w:t>A</w:t>
      </w:r>
    </w:p>
    <w:p w14:paraId="5E8F6A3A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3EEB2C28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5F09C263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473313A" w14:textId="00AC6D79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草图修改</w:t>
      </w:r>
    </w:p>
    <w:p w14:paraId="1511A4BB" w14:textId="77777777" w:rsidR="00F971D2" w:rsidRDefault="0087194A" w:rsidP="00F971D2">
      <w:r w:rsidRPr="002D2C74">
        <w:rPr>
          <w:rFonts w:asciiTheme="minorEastAsia" w:hAnsiTheme="minorEastAsia" w:cstheme="minorEastAsia" w:hint="eastAsia"/>
        </w:rPr>
        <w:t>12.</w:t>
      </w:r>
      <w:r w:rsidRPr="002D2C74">
        <w:rPr>
          <w:rFonts w:asciiTheme="minorEastAsia" w:hAnsiTheme="minorEastAsia" w:cstheme="minorEastAsia"/>
        </w:rPr>
        <w:t xml:space="preserve"> </w:t>
      </w:r>
      <w:r w:rsidRPr="002D2C74">
        <w:rPr>
          <w:rFonts w:asciiTheme="minorEastAsia" w:hAnsiTheme="minorEastAsia" w:cstheme="minorEastAsia" w:hint="eastAsia"/>
        </w:rPr>
        <w:t>题</w:t>
      </w:r>
      <w:r w:rsidRPr="002D2C74">
        <w:rPr>
          <w:rFonts w:hint="eastAsia"/>
        </w:rPr>
        <w:t>干</w:t>
      </w:r>
      <w:r w:rsidRPr="002D2C74">
        <w:rPr>
          <w:rFonts w:ascii="宋体" w:eastAsia="宋体" w:hAnsi="宋体" w:cs="宋体" w:hint="eastAsia"/>
        </w:rPr>
        <w:t>：</w:t>
      </w:r>
      <w:r w:rsidR="00F971D2">
        <w:t>如图所示的模型，它是由下列哪张草图拉伸而成的？</w:t>
      </w:r>
      <w:r w:rsidR="00F971D2">
        <w:t xml:space="preserve">  </w:t>
      </w:r>
    </w:p>
    <w:p w14:paraId="60E950DB" w14:textId="77777777" w:rsidR="00F971D2" w:rsidRDefault="00F971D2" w:rsidP="00F971D2">
      <w:r>
        <w:t xml:space="preserve"> </w:t>
      </w:r>
      <w:r>
        <w:tab/>
      </w:r>
      <w:r>
        <w:rPr>
          <w:noProof/>
        </w:rPr>
        <w:drawing>
          <wp:inline distT="0" distB="0" distL="0" distR="0" wp14:anchorId="3614BECF" wp14:editId="57EA5017">
            <wp:extent cx="3059723" cy="1433146"/>
            <wp:effectExtent l="0" t="0" r="7620" b="0"/>
            <wp:docPr id="16" name="Drawing 6" descr="23ef1e03-d73b-4091-97ee-f4049e762d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3ef1e03-d73b-4091-97ee-f4049e762d23.png"/>
                    <pic:cNvPicPr>
                      <a:picLocks noChangeAspect="1"/>
                    </pic:cNvPicPr>
                  </pic:nvPicPr>
                  <pic:blipFill rotWithShape="0"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3354" cy="144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7D590CB0" w14:textId="089A4AE9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F971D2">
        <w:rPr>
          <w:rFonts w:ascii="宋体" w:eastAsia="宋体" w:hAnsi="宋体" w:hint="eastAsia"/>
          <w:szCs w:val="21"/>
        </w:rPr>
        <w:t>B</w:t>
      </w:r>
    </w:p>
    <w:p w14:paraId="5C48BCF6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6D86217A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4DBF25AD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39154E77" w14:textId="21221A30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草图修改</w:t>
      </w:r>
    </w:p>
    <w:p w14:paraId="0170054C" w14:textId="6DEACC7C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Theme="minorEastAsia" w:hAnsiTheme="minorEastAsia" w:cstheme="minorEastAsia" w:hint="eastAsia"/>
        </w:rPr>
        <w:t>13.题</w:t>
      </w:r>
      <w:r w:rsidRPr="002D2C74">
        <w:rPr>
          <w:rFonts w:hint="eastAsia"/>
        </w:rPr>
        <w:t>干</w:t>
      </w:r>
      <w:r w:rsidRPr="002D2C74">
        <w:rPr>
          <w:rFonts w:ascii="宋体" w:eastAsia="宋体" w:hAnsi="宋体" w:cs="宋体" w:hint="eastAsia"/>
        </w:rPr>
        <w:t>：</w:t>
      </w:r>
      <w:r w:rsidR="00B4730F" w:rsidRPr="002D2C74">
        <w:rPr>
          <w:rFonts w:ascii="宋体" w:eastAsia="宋体" w:hAnsi="宋体" w:cs="宋体" w:hint="eastAsia"/>
        </w:rPr>
        <w:t>把左图所示的矩形变成右图所示的效果，可以使用（）命令。</w:t>
      </w:r>
    </w:p>
    <w:p w14:paraId="4187F4D3" w14:textId="6CFC3F4E" w:rsidR="009B69EB" w:rsidRPr="002D2C74" w:rsidRDefault="001B6179">
      <w:pPr>
        <w:spacing w:line="360" w:lineRule="auto"/>
        <w:jc w:val="center"/>
        <w:rPr>
          <w:rFonts w:ascii="宋体" w:hAnsi="宋体" w:cs="宋体"/>
        </w:rPr>
      </w:pPr>
      <w:r w:rsidRPr="002D2C74">
        <w:rPr>
          <w:noProof/>
        </w:rPr>
        <w:drawing>
          <wp:inline distT="0" distB="0" distL="0" distR="0" wp14:anchorId="2415799D" wp14:editId="1A7391DE">
            <wp:extent cx="2971800" cy="681946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clrChange>
                        <a:clrFrom>
                          <a:srgbClr val="EBF4F7"/>
                        </a:clrFrom>
                        <a:clrTo>
                          <a:srgbClr val="EBF4F7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398" cy="69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1C271" w14:textId="77777777" w:rsidR="00B4730F" w:rsidRPr="002D2C74" w:rsidRDefault="00B4730F" w:rsidP="00B4730F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A.单击修剪</w:t>
      </w:r>
    </w:p>
    <w:p w14:paraId="4A8D3F85" w14:textId="77777777" w:rsidR="00B4730F" w:rsidRPr="002D2C74" w:rsidRDefault="00B4730F" w:rsidP="00B4730F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B.链状圆角</w:t>
      </w:r>
    </w:p>
    <w:p w14:paraId="27CA9C52" w14:textId="77777777" w:rsidR="00B4730F" w:rsidRPr="002D2C74" w:rsidRDefault="00B4730F" w:rsidP="00B4730F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C.</w:t>
      </w:r>
      <w:r w:rsidRPr="002D2C74">
        <w:rPr>
          <w:rFonts w:ascii="宋体" w:eastAsia="宋体" w:hAnsi="宋体" w:hint="eastAsia"/>
          <w:szCs w:val="21"/>
        </w:rPr>
        <w:t>链状倒角</w:t>
      </w:r>
    </w:p>
    <w:p w14:paraId="22DBC8D0" w14:textId="77777777" w:rsidR="00B4730F" w:rsidRPr="002D2C74" w:rsidRDefault="00B4730F" w:rsidP="00B4730F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D.</w:t>
      </w:r>
      <w:r w:rsidRPr="002D2C74">
        <w:rPr>
          <w:rFonts w:ascii="宋体" w:eastAsia="宋体" w:hAnsi="宋体" w:hint="eastAsia"/>
          <w:szCs w:val="21"/>
        </w:rPr>
        <w:t>修剪/延申</w:t>
      </w:r>
    </w:p>
    <w:p w14:paraId="3819365D" w14:textId="07C60990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答案:</w:t>
      </w:r>
      <w:r w:rsidR="00B4730F" w:rsidRPr="002D2C74">
        <w:rPr>
          <w:rFonts w:ascii="宋体" w:eastAsia="宋体" w:hAnsi="宋体" w:cs="宋体" w:hint="eastAsia"/>
        </w:rPr>
        <w:t>B</w:t>
      </w:r>
    </w:p>
    <w:p w14:paraId="3A474E00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5C882306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6DB492E4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43741C61" w14:textId="7880A87E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草图修改</w:t>
      </w:r>
    </w:p>
    <w:p w14:paraId="79ABEF7A" w14:textId="65C4A7F5" w:rsidR="00A50A4B" w:rsidRPr="00A50A4B" w:rsidRDefault="0087194A" w:rsidP="00A50A4B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Theme="minorEastAsia" w:hAnsiTheme="minorEastAsia" w:cstheme="minorEastAsia" w:hint="eastAsia"/>
        </w:rPr>
        <w:t>14.</w:t>
      </w:r>
      <w:r w:rsidRPr="002D2C74">
        <w:rPr>
          <w:rFonts w:asciiTheme="minorEastAsia" w:hAnsiTheme="minorEastAsia" w:cstheme="minorEastAsia"/>
        </w:rPr>
        <w:t xml:space="preserve"> </w:t>
      </w:r>
      <w:r w:rsidRPr="002D2C74">
        <w:rPr>
          <w:rFonts w:asciiTheme="minorEastAsia" w:hAnsiTheme="minorEastAsia" w:cstheme="minorEastAsia" w:hint="eastAsia"/>
        </w:rPr>
        <w:t>题</w:t>
      </w:r>
      <w:r w:rsidRPr="002D2C74">
        <w:rPr>
          <w:rFonts w:hint="eastAsia"/>
        </w:rPr>
        <w:t>干</w:t>
      </w:r>
      <w:r w:rsidRPr="002D2C74">
        <w:rPr>
          <w:rFonts w:ascii="宋体" w:eastAsia="宋体" w:hAnsi="宋体" w:cs="宋体" w:hint="eastAsia"/>
        </w:rPr>
        <w:t>：</w:t>
      </w:r>
      <w:r w:rsidR="00A50A4B" w:rsidRPr="00A50A4B">
        <w:rPr>
          <w:rFonts w:ascii="宋体" w:eastAsia="宋体" w:hAnsi="宋体" w:cs="宋体" w:hint="eastAsia"/>
        </w:rPr>
        <w:t>当长方形的长度和宽度值具备什么关系时，便可以得到一个正方形？（      ）</w:t>
      </w:r>
    </w:p>
    <w:p w14:paraId="5EE5605C" w14:textId="446C5E16" w:rsidR="00A50A4B" w:rsidRPr="00A50A4B" w:rsidRDefault="00A50A4B" w:rsidP="00A50A4B">
      <w:pPr>
        <w:spacing w:line="360" w:lineRule="auto"/>
        <w:rPr>
          <w:rFonts w:ascii="宋体" w:eastAsia="宋体" w:hAnsi="宋体" w:cs="宋体"/>
        </w:rPr>
      </w:pPr>
      <w:r w:rsidRPr="00A50A4B">
        <w:rPr>
          <w:rFonts w:ascii="宋体" w:eastAsia="宋体" w:hAnsi="宋体" w:cs="宋体"/>
        </w:rPr>
        <w:t xml:space="preserve"> </w:t>
      </w:r>
      <w:r w:rsidRPr="00A50A4B">
        <w:rPr>
          <w:rFonts w:ascii="宋体" w:eastAsia="宋体" w:hAnsi="宋体" w:cs="宋体" w:hint="eastAsia"/>
        </w:rPr>
        <w:t>A.长等于宽</w:t>
      </w:r>
    </w:p>
    <w:p w14:paraId="20AEA342" w14:textId="77777777" w:rsidR="00A50A4B" w:rsidRPr="00A50A4B" w:rsidRDefault="00A50A4B" w:rsidP="00A50A4B">
      <w:pPr>
        <w:spacing w:line="360" w:lineRule="auto"/>
        <w:rPr>
          <w:rFonts w:ascii="宋体" w:eastAsia="宋体" w:hAnsi="宋体" w:cs="宋体"/>
        </w:rPr>
      </w:pPr>
      <w:r w:rsidRPr="00A50A4B">
        <w:rPr>
          <w:rFonts w:ascii="宋体" w:eastAsia="宋体" w:hAnsi="宋体" w:cs="宋体" w:hint="eastAsia"/>
        </w:rPr>
        <w:t>B.长大于宽</w:t>
      </w:r>
    </w:p>
    <w:p w14:paraId="66B9DBCA" w14:textId="77777777" w:rsidR="00A50A4B" w:rsidRPr="00A50A4B" w:rsidRDefault="00A50A4B" w:rsidP="00A50A4B">
      <w:pPr>
        <w:spacing w:line="360" w:lineRule="auto"/>
        <w:rPr>
          <w:rFonts w:ascii="宋体" w:eastAsia="宋体" w:hAnsi="宋体" w:cs="宋体"/>
        </w:rPr>
      </w:pPr>
      <w:r w:rsidRPr="00A50A4B">
        <w:rPr>
          <w:rFonts w:ascii="宋体" w:eastAsia="宋体" w:hAnsi="宋体" w:cs="宋体" w:hint="eastAsia"/>
        </w:rPr>
        <w:t>C.长小于宽</w:t>
      </w:r>
    </w:p>
    <w:p w14:paraId="0331B2CC" w14:textId="77777777" w:rsidR="00A50A4B" w:rsidRPr="00A50A4B" w:rsidRDefault="00A50A4B" w:rsidP="00A50A4B">
      <w:pPr>
        <w:spacing w:line="360" w:lineRule="auto"/>
        <w:rPr>
          <w:rFonts w:ascii="宋体" w:eastAsia="宋体" w:hAnsi="宋体" w:cs="宋体"/>
        </w:rPr>
      </w:pPr>
      <w:r w:rsidRPr="00A50A4B">
        <w:rPr>
          <w:rFonts w:ascii="宋体" w:eastAsia="宋体" w:hAnsi="宋体" w:cs="宋体" w:hint="eastAsia"/>
        </w:rPr>
        <w:lastRenderedPageBreak/>
        <w:t>D.绘制时肉眼观察差不多就可以</w:t>
      </w:r>
    </w:p>
    <w:p w14:paraId="7A43248A" w14:textId="77777777" w:rsidR="00A50A4B" w:rsidRDefault="00A50A4B" w:rsidP="00A50A4B">
      <w:pPr>
        <w:spacing w:line="360" w:lineRule="auto"/>
        <w:rPr>
          <w:rFonts w:ascii="宋体" w:eastAsia="宋体" w:hAnsi="宋体" w:cs="宋体"/>
        </w:rPr>
      </w:pPr>
      <w:r w:rsidRPr="00A50A4B">
        <w:rPr>
          <w:rFonts w:ascii="宋体" w:eastAsia="宋体" w:hAnsi="宋体" w:cs="宋体" w:hint="eastAsia"/>
        </w:rPr>
        <w:t>答案:A</w:t>
      </w:r>
    </w:p>
    <w:p w14:paraId="09DA43AC" w14:textId="452D69DD" w:rsidR="009B69EB" w:rsidRPr="002D2C74" w:rsidRDefault="0087194A" w:rsidP="00A50A4B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1562E4E5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0DF3DCA4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F6442F0" w14:textId="7A83AEF0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草图修改</w:t>
      </w:r>
    </w:p>
    <w:p w14:paraId="2468D658" w14:textId="06D8C5EB" w:rsidR="009B69EB" w:rsidRPr="002D2C74" w:rsidRDefault="0087194A">
      <w:pPr>
        <w:spacing w:line="360" w:lineRule="auto"/>
      </w:pPr>
      <w:r w:rsidRPr="002D2C74">
        <w:rPr>
          <w:rFonts w:asciiTheme="minorEastAsia" w:hAnsiTheme="minorEastAsia" w:cstheme="minorEastAsia" w:hint="eastAsia"/>
        </w:rPr>
        <w:t>15.</w:t>
      </w:r>
      <w:r w:rsidRPr="002D2C74">
        <w:rPr>
          <w:rFonts w:asciiTheme="minorEastAsia" w:hAnsiTheme="minorEastAsia" w:cstheme="minorEastAsia"/>
        </w:rPr>
        <w:t xml:space="preserve"> </w:t>
      </w:r>
      <w:r w:rsidRPr="002D2C74">
        <w:rPr>
          <w:rFonts w:asciiTheme="minorEastAsia" w:hAnsiTheme="minorEastAsia" w:cstheme="minorEastAsia" w:hint="eastAsia"/>
        </w:rPr>
        <w:t>题</w:t>
      </w:r>
      <w:r w:rsidRPr="002D2C74">
        <w:rPr>
          <w:rFonts w:hint="eastAsia"/>
        </w:rPr>
        <w:t>干</w:t>
      </w:r>
      <w:r w:rsidRPr="002D2C74">
        <w:rPr>
          <w:rFonts w:ascii="宋体" w:eastAsia="宋体" w:hAnsi="宋体" w:cs="宋体" w:hint="eastAsia"/>
        </w:rPr>
        <w:t>：</w:t>
      </w:r>
      <w:r w:rsidR="00B4730F" w:rsidRPr="002D2C74">
        <w:rPr>
          <w:rFonts w:ascii="宋体" w:eastAsia="宋体" w:hAnsi="宋体" w:cs="宋体" w:hint="eastAsia"/>
        </w:rPr>
        <w:t>要把</w:t>
      </w:r>
      <w:r w:rsidR="00A50A4B">
        <w:rPr>
          <w:rFonts w:ascii="宋体" w:eastAsia="宋体" w:hAnsi="宋体" w:cs="宋体" w:hint="eastAsia"/>
        </w:rPr>
        <w:t>如</w:t>
      </w:r>
      <w:r w:rsidR="00B4730F" w:rsidRPr="002D2C74">
        <w:rPr>
          <w:rFonts w:ascii="宋体" w:eastAsia="宋体" w:hAnsi="宋体" w:cs="宋体" w:hint="eastAsia"/>
        </w:rPr>
        <w:t>图</w:t>
      </w:r>
      <w:r w:rsidR="00A50A4B">
        <w:rPr>
          <w:rFonts w:ascii="宋体" w:eastAsia="宋体" w:hAnsi="宋体" w:cs="宋体" w:hint="eastAsia"/>
        </w:rPr>
        <w:t>所示</w:t>
      </w:r>
      <w:r w:rsidR="00B4730F" w:rsidRPr="002D2C74">
        <w:rPr>
          <w:rFonts w:ascii="宋体" w:eastAsia="宋体" w:hAnsi="宋体" w:cs="宋体" w:hint="eastAsia"/>
        </w:rPr>
        <w:t>的五角星图形，</w:t>
      </w:r>
      <w:r w:rsidR="00A50A4B">
        <w:rPr>
          <w:rFonts w:ascii="宋体" w:eastAsia="宋体" w:hAnsi="宋体" w:cs="宋体" w:hint="eastAsia"/>
        </w:rPr>
        <w:t>变成</w:t>
      </w:r>
      <w:r w:rsidR="00B4730F" w:rsidRPr="002D2C74">
        <w:rPr>
          <w:rFonts w:ascii="宋体" w:eastAsia="宋体" w:hAnsi="宋体" w:cs="宋体" w:hint="eastAsia"/>
        </w:rPr>
        <w:t>首尾相连的封闭轮廓，需要使用（）命令。</w:t>
      </w:r>
    </w:p>
    <w:p w14:paraId="64F3A9AF" w14:textId="3C8EA09E" w:rsidR="009B69EB" w:rsidRPr="002D2C74" w:rsidRDefault="0087194A">
      <w:pPr>
        <w:spacing w:line="360" w:lineRule="auto"/>
      </w:pPr>
      <w:r w:rsidRPr="002D2C74">
        <w:t xml:space="preserve">             </w:t>
      </w:r>
      <w:r w:rsidR="00A50A4B">
        <w:rPr>
          <w:noProof/>
        </w:rPr>
        <w:drawing>
          <wp:inline distT="0" distB="0" distL="0" distR="0" wp14:anchorId="46B4A630" wp14:editId="59F110E8">
            <wp:extent cx="1257300" cy="1158837"/>
            <wp:effectExtent l="0" t="0" r="0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9580" cy="116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026FE" w14:textId="16B30D72" w:rsidR="00B4730F" w:rsidRPr="002D2C74" w:rsidRDefault="00B4730F" w:rsidP="00B4730F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</w:t>
      </w:r>
      <w:r w:rsidR="00A50A4B" w:rsidRPr="00A50A4B">
        <w:rPr>
          <w:rFonts w:ascii="宋体" w:eastAsia="宋体" w:hAnsi="宋体" w:hint="eastAsia"/>
          <w:szCs w:val="21"/>
        </w:rPr>
        <w:t xml:space="preserve"> </w:t>
      </w:r>
      <w:r w:rsidR="00A50A4B" w:rsidRPr="002D2C74">
        <w:rPr>
          <w:rFonts w:ascii="宋体" w:eastAsia="宋体" w:hAnsi="宋体" w:hint="eastAsia"/>
          <w:szCs w:val="21"/>
        </w:rPr>
        <w:t>修剪/延申</w:t>
      </w:r>
    </w:p>
    <w:p w14:paraId="0874E06D" w14:textId="77777777" w:rsidR="00B4730F" w:rsidRPr="002D2C74" w:rsidRDefault="00B4730F" w:rsidP="00B4730F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B.链状圆角</w:t>
      </w:r>
    </w:p>
    <w:p w14:paraId="06D27CB5" w14:textId="77777777" w:rsidR="00B4730F" w:rsidRPr="002D2C74" w:rsidRDefault="00B4730F" w:rsidP="00B4730F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C.</w:t>
      </w:r>
      <w:r w:rsidRPr="002D2C74">
        <w:rPr>
          <w:rFonts w:ascii="宋体" w:eastAsia="宋体" w:hAnsi="宋体" w:hint="eastAsia"/>
          <w:szCs w:val="21"/>
        </w:rPr>
        <w:t>链状倒角</w:t>
      </w:r>
    </w:p>
    <w:p w14:paraId="5406EDB1" w14:textId="7719F9A9" w:rsidR="00B4730F" w:rsidRPr="002D2C74" w:rsidRDefault="00B4730F" w:rsidP="00B4730F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D.</w:t>
      </w:r>
      <w:r w:rsidR="00A50A4B" w:rsidRPr="002D2C74">
        <w:rPr>
          <w:rFonts w:ascii="宋体" w:eastAsia="宋体" w:hAnsi="宋体" w:hint="eastAsia"/>
          <w:szCs w:val="21"/>
        </w:rPr>
        <w:t>单击修剪</w:t>
      </w:r>
    </w:p>
    <w:p w14:paraId="752B4D4A" w14:textId="3561DAD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A50A4B">
        <w:rPr>
          <w:rFonts w:ascii="宋体" w:eastAsia="宋体" w:hAnsi="宋体" w:hint="eastAsia"/>
          <w:szCs w:val="21"/>
        </w:rPr>
        <w:t>D</w:t>
      </w:r>
    </w:p>
    <w:p w14:paraId="19410D51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题型:单选题</w:t>
      </w:r>
    </w:p>
    <w:p w14:paraId="6FA89DFC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分数:2</w:t>
      </w:r>
    </w:p>
    <w:p w14:paraId="32C1CA47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8D90EB2" w14:textId="77777777" w:rsidR="00ED76AA" w:rsidRPr="002D2C74" w:rsidRDefault="00ED76AA">
      <w:pPr>
        <w:spacing w:line="360" w:lineRule="auto"/>
        <w:rPr>
          <w:rFonts w:ascii="宋体" w:eastAsia="宋体" w:hAnsi="宋体"/>
          <w:szCs w:val="21"/>
        </w:rPr>
      </w:pPr>
    </w:p>
    <w:p w14:paraId="095325DB" w14:textId="3D30C190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b/>
          <w:bCs/>
          <w:szCs w:val="21"/>
        </w:rPr>
        <w:t>二、多选题</w:t>
      </w:r>
      <w:r w:rsidRPr="002D2C74">
        <w:rPr>
          <w:rFonts w:ascii="宋体" w:eastAsia="宋体" w:hAnsi="宋体" w:hint="eastAsia"/>
          <w:szCs w:val="21"/>
        </w:rPr>
        <w:t xml:space="preserve"> （共</w:t>
      </w:r>
      <w:r w:rsidR="00252D02" w:rsidRPr="002D2C74">
        <w:rPr>
          <w:rFonts w:ascii="宋体" w:eastAsia="宋体" w:hAnsi="宋体"/>
          <w:szCs w:val="21"/>
        </w:rPr>
        <w:t>5</w:t>
      </w:r>
      <w:r w:rsidRPr="002D2C74">
        <w:rPr>
          <w:rFonts w:ascii="宋体" w:eastAsia="宋体" w:hAnsi="宋体" w:hint="eastAsia"/>
          <w:szCs w:val="21"/>
        </w:rPr>
        <w:t>题，每题</w:t>
      </w:r>
      <w:r w:rsidR="00252D02" w:rsidRPr="002D2C74">
        <w:rPr>
          <w:rFonts w:ascii="宋体" w:eastAsia="宋体" w:hAnsi="宋体"/>
          <w:szCs w:val="21"/>
        </w:rPr>
        <w:t>5</w:t>
      </w:r>
      <w:r w:rsidRPr="002D2C74">
        <w:rPr>
          <w:rFonts w:ascii="宋体" w:eastAsia="宋体" w:hAnsi="宋体" w:hint="eastAsia"/>
          <w:szCs w:val="21"/>
        </w:rPr>
        <w:t>分，共</w:t>
      </w:r>
      <w:r w:rsidR="00252D02" w:rsidRPr="002D2C74">
        <w:rPr>
          <w:rFonts w:ascii="宋体" w:eastAsia="宋体" w:hAnsi="宋体"/>
          <w:szCs w:val="21"/>
        </w:rPr>
        <w:t>25</w:t>
      </w:r>
      <w:r w:rsidRPr="002D2C74">
        <w:rPr>
          <w:rFonts w:ascii="宋体" w:eastAsia="宋体" w:hAnsi="宋体" w:hint="eastAsia"/>
          <w:szCs w:val="21"/>
        </w:rPr>
        <w:t>分）</w:t>
      </w:r>
    </w:p>
    <w:p w14:paraId="666BC3EC" w14:textId="0E774E01" w:rsidR="00ED76AA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草图绘制</w:t>
      </w:r>
    </w:p>
    <w:p w14:paraId="55E0076B" w14:textId="31D3DF11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1.</w:t>
      </w:r>
      <w:r w:rsidRPr="002D2C74">
        <w:rPr>
          <w:rFonts w:ascii="宋体" w:eastAsia="宋体" w:hAnsi="宋体" w:cs="宋体"/>
          <w:szCs w:val="21"/>
        </w:rPr>
        <w:t xml:space="preserve"> </w:t>
      </w:r>
      <w:r w:rsidRPr="002D2C74">
        <w:rPr>
          <w:rFonts w:ascii="宋体" w:eastAsia="宋体" w:hAnsi="宋体" w:cs="宋体" w:hint="eastAsia"/>
        </w:rPr>
        <w:t>题干：</w:t>
      </w:r>
      <w:r w:rsidR="002F4192">
        <w:rPr>
          <w:rFonts w:ascii="宋体" w:eastAsia="宋体" w:hAnsi="宋体" w:cs="宋体" w:hint="eastAsia"/>
        </w:rPr>
        <w:t>以下</w:t>
      </w:r>
      <w:r w:rsidR="0081132C" w:rsidRPr="002D2C74">
        <w:rPr>
          <w:rFonts w:ascii="宋体" w:eastAsia="宋体" w:hAnsi="宋体" w:cs="宋体" w:hint="eastAsia"/>
        </w:rPr>
        <w:t>可以绘制出一个</w:t>
      </w:r>
      <w:r w:rsidR="00A50A4B">
        <w:rPr>
          <w:rFonts w:ascii="宋体" w:eastAsia="宋体" w:hAnsi="宋体" w:cs="宋体" w:hint="eastAsia"/>
        </w:rPr>
        <w:t>圆</w:t>
      </w:r>
      <w:r w:rsidR="0081132C" w:rsidRPr="002D2C74">
        <w:rPr>
          <w:rFonts w:ascii="宋体" w:eastAsia="宋体" w:hAnsi="宋体" w:cs="宋体" w:hint="eastAsia"/>
        </w:rPr>
        <w:t>形</w:t>
      </w:r>
      <w:r w:rsidR="002F4192">
        <w:rPr>
          <w:rFonts w:ascii="宋体" w:eastAsia="宋体" w:hAnsi="宋体" w:cs="宋体" w:hint="eastAsia"/>
        </w:rPr>
        <w:t>的命令有</w:t>
      </w:r>
      <w:r w:rsidR="0081132C" w:rsidRPr="002D2C74">
        <w:rPr>
          <w:rFonts w:ascii="宋体" w:eastAsia="宋体" w:hAnsi="宋体" w:cs="宋体" w:hint="eastAsia"/>
        </w:rPr>
        <w:t>（）</w:t>
      </w:r>
      <w:r w:rsidR="002F4192">
        <w:rPr>
          <w:rFonts w:ascii="宋体" w:eastAsia="宋体" w:hAnsi="宋体" w:cs="宋体" w:hint="eastAsia"/>
        </w:rPr>
        <w:t>。</w:t>
      </w:r>
    </w:p>
    <w:p w14:paraId="0E896AF1" w14:textId="7B65749E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A.</w:t>
      </w:r>
      <w:r w:rsidR="0081132C" w:rsidRPr="002D2C74">
        <w:rPr>
          <w:rFonts w:ascii="宋体" w:eastAsia="宋体" w:hAnsi="宋体" w:cs="宋体" w:hint="eastAsia"/>
          <w:szCs w:val="21"/>
        </w:rPr>
        <w:t>直线</w:t>
      </w:r>
    </w:p>
    <w:p w14:paraId="48D85593" w14:textId="78598D83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B.</w:t>
      </w:r>
      <w:r w:rsidR="00A50A4B">
        <w:rPr>
          <w:rFonts w:ascii="宋体" w:eastAsia="宋体" w:hAnsi="宋体" w:cs="宋体" w:hint="eastAsia"/>
          <w:szCs w:val="21"/>
        </w:rPr>
        <w:t>圆形</w:t>
      </w:r>
    </w:p>
    <w:p w14:paraId="2E57C0D2" w14:textId="22A2CB3F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C.</w:t>
      </w:r>
      <w:r w:rsidR="0081132C" w:rsidRPr="002D2C74">
        <w:rPr>
          <w:rFonts w:ascii="宋体" w:eastAsia="宋体" w:hAnsi="宋体" w:cs="宋体" w:hint="eastAsia"/>
          <w:szCs w:val="21"/>
        </w:rPr>
        <w:t>通过点绘制曲线</w:t>
      </w:r>
    </w:p>
    <w:p w14:paraId="778CF8A6" w14:textId="3B3BCA26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D.</w:t>
      </w:r>
      <w:r w:rsidR="00A50A4B">
        <w:rPr>
          <w:rFonts w:ascii="宋体" w:eastAsia="宋体" w:hAnsi="宋体" w:cs="宋体" w:hint="eastAsia"/>
          <w:szCs w:val="21"/>
        </w:rPr>
        <w:t>椭圆形</w:t>
      </w:r>
    </w:p>
    <w:p w14:paraId="762BF9A1" w14:textId="0CA06FBD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 xml:space="preserve">答案: </w:t>
      </w:r>
      <w:r w:rsidR="0081132C" w:rsidRPr="002D2C74">
        <w:rPr>
          <w:rFonts w:ascii="宋体" w:eastAsia="宋体" w:hAnsi="宋体" w:cs="宋体" w:hint="eastAsia"/>
          <w:szCs w:val="21"/>
        </w:rPr>
        <w:t>B|D</w:t>
      </w:r>
    </w:p>
    <w:p w14:paraId="1014831D" w14:textId="77777777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题型:多选题</w:t>
      </w:r>
    </w:p>
    <w:p w14:paraId="7DF6991E" w14:textId="77777777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分数:4</w:t>
      </w:r>
    </w:p>
    <w:p w14:paraId="785D0CD4" w14:textId="77777777" w:rsidR="009B69EB" w:rsidRPr="002D2C74" w:rsidRDefault="009B69EB">
      <w:pPr>
        <w:spacing w:line="360" w:lineRule="auto"/>
        <w:rPr>
          <w:rFonts w:ascii="宋体" w:eastAsia="宋体" w:hAnsi="宋体" w:cs="宋体"/>
          <w:szCs w:val="21"/>
        </w:rPr>
      </w:pPr>
    </w:p>
    <w:p w14:paraId="530743FA" w14:textId="42198F22" w:rsidR="00ED76AA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草图定义与绘制平面</w:t>
      </w:r>
    </w:p>
    <w:p w14:paraId="24C227D0" w14:textId="1F08D0F8" w:rsidR="009B69EB" w:rsidRPr="002D2C74" w:rsidRDefault="0087194A">
      <w:pPr>
        <w:spacing w:line="360" w:lineRule="auto"/>
      </w:pPr>
      <w:r w:rsidRPr="002D2C74">
        <w:rPr>
          <w:rFonts w:ascii="宋体" w:eastAsia="宋体" w:hAnsi="宋体" w:hint="eastAsia"/>
          <w:szCs w:val="21"/>
        </w:rPr>
        <w:t>2.</w:t>
      </w:r>
      <w:r w:rsidRPr="002D2C74">
        <w:rPr>
          <w:rFonts w:ascii="宋体" w:eastAsia="宋体" w:hAnsi="宋体"/>
          <w:szCs w:val="21"/>
        </w:rPr>
        <w:t xml:space="preserve"> </w:t>
      </w:r>
      <w:r w:rsidRPr="002D2C74">
        <w:rPr>
          <w:rFonts w:hint="eastAsia"/>
        </w:rPr>
        <w:t>题干：</w:t>
      </w:r>
      <w:r w:rsidR="00C20EE2" w:rsidRPr="002D2C74">
        <w:rPr>
          <w:rFonts w:hint="eastAsia"/>
        </w:rPr>
        <w:t>以下哪些位置可以用来确定草图的绘制平面？（）</w:t>
      </w:r>
    </w:p>
    <w:p w14:paraId="4DC64017" w14:textId="20D7F838" w:rsidR="009B69EB" w:rsidRPr="002D2C74" w:rsidRDefault="0087194A">
      <w:pPr>
        <w:spacing w:line="360" w:lineRule="auto"/>
        <w:rPr>
          <w:rFonts w:ascii="Times New Roman" w:hAnsi="Times New Roman"/>
          <w:szCs w:val="21"/>
        </w:rPr>
      </w:pPr>
      <w:r w:rsidRPr="002D2C74">
        <w:rPr>
          <w:rFonts w:ascii="Times New Roman" w:hAnsi="Times New Roman"/>
          <w:szCs w:val="21"/>
        </w:rPr>
        <w:t xml:space="preserve">A. </w:t>
      </w:r>
      <w:r w:rsidR="00C20EE2" w:rsidRPr="002D2C74">
        <w:rPr>
          <w:rFonts w:ascii="Times New Roman" w:hAnsi="Times New Roman" w:hint="eastAsia"/>
          <w:szCs w:val="21"/>
        </w:rPr>
        <w:t>实体的面上</w:t>
      </w:r>
    </w:p>
    <w:p w14:paraId="49959D6E" w14:textId="0024B132" w:rsidR="009B69EB" w:rsidRPr="002D2C74" w:rsidRDefault="0087194A">
      <w:pPr>
        <w:spacing w:line="360" w:lineRule="auto"/>
        <w:rPr>
          <w:rFonts w:ascii="Times New Roman" w:hAnsi="Times New Roman"/>
          <w:szCs w:val="21"/>
        </w:rPr>
      </w:pPr>
      <w:r w:rsidRPr="002D2C74">
        <w:rPr>
          <w:rFonts w:ascii="Times New Roman" w:hAnsi="Times New Roman"/>
          <w:szCs w:val="21"/>
        </w:rPr>
        <w:t xml:space="preserve">B. </w:t>
      </w:r>
      <w:r w:rsidR="00C20EE2" w:rsidRPr="002D2C74">
        <w:rPr>
          <w:rFonts w:ascii="Times New Roman" w:hAnsi="Times New Roman" w:hint="eastAsia"/>
          <w:szCs w:val="21"/>
        </w:rPr>
        <w:t>实体的边上</w:t>
      </w:r>
    </w:p>
    <w:p w14:paraId="0BC54E18" w14:textId="5172EC32" w:rsidR="009B69EB" w:rsidRPr="002D2C74" w:rsidRDefault="0087194A">
      <w:pPr>
        <w:spacing w:line="360" w:lineRule="auto"/>
        <w:rPr>
          <w:rFonts w:ascii="Times New Roman" w:hAnsi="Times New Roman"/>
          <w:szCs w:val="21"/>
        </w:rPr>
      </w:pPr>
      <w:r w:rsidRPr="002D2C74">
        <w:rPr>
          <w:rFonts w:ascii="Times New Roman" w:hAnsi="Times New Roman"/>
          <w:szCs w:val="21"/>
        </w:rPr>
        <w:t>C.</w:t>
      </w:r>
      <w:r w:rsidRPr="002D2C74">
        <w:rPr>
          <w:rFonts w:ascii="Times New Roman" w:hAnsi="Times New Roman" w:hint="eastAsia"/>
          <w:szCs w:val="21"/>
        </w:rPr>
        <w:t xml:space="preserve"> </w:t>
      </w:r>
      <w:r w:rsidR="00C20EE2" w:rsidRPr="002D2C74">
        <w:rPr>
          <w:rFonts w:ascii="Times New Roman" w:hAnsi="Times New Roman" w:hint="eastAsia"/>
          <w:szCs w:val="21"/>
        </w:rPr>
        <w:t>实体的顶点处</w:t>
      </w:r>
    </w:p>
    <w:p w14:paraId="2B51ACFC" w14:textId="1D2FAE8C" w:rsidR="009B69EB" w:rsidRPr="002D2C74" w:rsidRDefault="0087194A">
      <w:pPr>
        <w:spacing w:line="360" w:lineRule="auto"/>
        <w:rPr>
          <w:rFonts w:ascii="Times New Roman" w:hAnsi="Times New Roman"/>
          <w:szCs w:val="21"/>
        </w:rPr>
      </w:pPr>
      <w:r w:rsidRPr="002D2C74">
        <w:rPr>
          <w:rFonts w:ascii="Times New Roman" w:hAnsi="Times New Roman"/>
          <w:szCs w:val="21"/>
        </w:rPr>
        <w:t xml:space="preserve">D. </w:t>
      </w:r>
      <w:r w:rsidR="00C20EE2" w:rsidRPr="002D2C74">
        <w:rPr>
          <w:rFonts w:ascii="Times New Roman" w:hAnsi="Times New Roman" w:hint="eastAsia"/>
          <w:szCs w:val="21"/>
        </w:rPr>
        <w:t>曲线的任意处</w:t>
      </w:r>
    </w:p>
    <w:p w14:paraId="77661736" w14:textId="27B127B8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Pr="002D2C74">
        <w:rPr>
          <w:rFonts w:ascii="宋体" w:eastAsia="宋体" w:hAnsi="宋体"/>
          <w:szCs w:val="21"/>
        </w:rPr>
        <w:t xml:space="preserve"> </w:t>
      </w:r>
      <w:r w:rsidR="00C20EE2" w:rsidRPr="002D2C74">
        <w:rPr>
          <w:rFonts w:ascii="宋体" w:eastAsia="宋体" w:hAnsi="宋体" w:hint="eastAsia"/>
          <w:szCs w:val="21"/>
        </w:rPr>
        <w:t>A|B|C|D</w:t>
      </w:r>
    </w:p>
    <w:p w14:paraId="22956064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题型:多选题</w:t>
      </w:r>
    </w:p>
    <w:p w14:paraId="579F93D9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</w:t>
      </w:r>
      <w:r w:rsidRPr="002D2C74">
        <w:rPr>
          <w:rFonts w:ascii="宋体" w:eastAsia="宋体" w:hAnsi="宋体"/>
          <w:szCs w:val="21"/>
        </w:rPr>
        <w:t>4</w:t>
      </w:r>
    </w:p>
    <w:p w14:paraId="1FF7DC87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02D3E1B7" w14:textId="34F51F0B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草图的规范</w:t>
      </w:r>
      <w:r w:rsidRPr="002D2C74">
        <w:rPr>
          <w:rFonts w:ascii="宋体" w:eastAsia="宋体" w:hAnsi="宋体" w:cs="宋体" w:hint="eastAsia"/>
          <w:szCs w:val="21"/>
        </w:rPr>
        <w:t xml:space="preserve"> </w:t>
      </w:r>
    </w:p>
    <w:p w14:paraId="1586E593" w14:textId="762EA0D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3.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题干：</w:t>
      </w:r>
      <w:r w:rsidR="00C20EE2" w:rsidRPr="002D2C74">
        <w:rPr>
          <w:rFonts w:ascii="宋体" w:eastAsia="宋体" w:hAnsi="宋体" w:cs="宋体" w:hint="eastAsia"/>
        </w:rPr>
        <w:t>以下</w:t>
      </w:r>
      <w:r w:rsidR="00A50A4B">
        <w:rPr>
          <w:rFonts w:ascii="宋体" w:eastAsia="宋体" w:hAnsi="宋体" w:cs="宋体" w:hint="eastAsia"/>
        </w:rPr>
        <w:t>不是</w:t>
      </w:r>
      <w:r w:rsidR="00C20EE2" w:rsidRPr="002D2C74">
        <w:rPr>
          <w:rFonts w:ascii="宋体" w:eastAsia="宋体" w:hAnsi="宋体" w:cs="宋体" w:hint="eastAsia"/>
        </w:rPr>
        <w:t>封闭轮廓的有（）</w:t>
      </w:r>
    </w:p>
    <w:p w14:paraId="14DD41F2" w14:textId="5A315165" w:rsidR="001B6179" w:rsidRPr="002D2C74" w:rsidRDefault="00A50A4B">
      <w:pPr>
        <w:spacing w:line="360" w:lineRule="auto"/>
        <w:rPr>
          <w:rFonts w:ascii="宋体" w:eastAsia="宋体" w:hAnsi="宋体" w:cs="宋体"/>
        </w:rPr>
      </w:pPr>
      <w:r>
        <w:rPr>
          <w:noProof/>
        </w:rPr>
        <w:drawing>
          <wp:inline distT="0" distB="0" distL="0" distR="0" wp14:anchorId="310C73B9" wp14:editId="191AA349">
            <wp:extent cx="3094892" cy="931985"/>
            <wp:effectExtent l="0" t="0" r="0" b="1905"/>
            <wp:docPr id="19" name="Drawing 13" descr="dca1fa36-efab-4c23-b36f-e8a03bba50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ca1fa36-efab-4c23-b36f-e8a03bba5039.png"/>
                    <pic:cNvPicPr>
                      <a:picLocks noChangeAspect="1"/>
                    </pic:cNvPicPr>
                  </pic:nvPicPr>
                  <pic:blipFill rotWithShape="0"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29979" cy="94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DF613" w14:textId="6093D200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 xml:space="preserve">答案: </w:t>
      </w:r>
      <w:r w:rsidR="001B6179" w:rsidRPr="002D2C74">
        <w:rPr>
          <w:rFonts w:ascii="宋体" w:eastAsia="宋体" w:hAnsi="宋体" w:cs="宋体" w:hint="eastAsia"/>
        </w:rPr>
        <w:t>A|C|D</w:t>
      </w:r>
    </w:p>
    <w:p w14:paraId="0F95FE50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题型:多选题</w:t>
      </w:r>
    </w:p>
    <w:p w14:paraId="0849FA83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分数:4</w:t>
      </w:r>
    </w:p>
    <w:p w14:paraId="191C36F4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6A74ED6E" w14:textId="21BE58CA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图形的几何关系</w:t>
      </w:r>
    </w:p>
    <w:p w14:paraId="22C5770B" w14:textId="70B4B1DA" w:rsidR="009B69EB" w:rsidRPr="002D2C74" w:rsidRDefault="0087194A">
      <w:pPr>
        <w:spacing w:line="360" w:lineRule="auto"/>
      </w:pPr>
      <w:r w:rsidRPr="002D2C74">
        <w:rPr>
          <w:rFonts w:ascii="宋体" w:eastAsia="宋体" w:hAnsi="宋体" w:hint="eastAsia"/>
          <w:szCs w:val="21"/>
        </w:rPr>
        <w:t>4.</w:t>
      </w:r>
      <w:r w:rsidRPr="002D2C74">
        <w:rPr>
          <w:rFonts w:ascii="宋体" w:eastAsia="宋体" w:hAnsi="宋体"/>
          <w:szCs w:val="21"/>
        </w:rPr>
        <w:t xml:space="preserve"> </w:t>
      </w:r>
      <w:r w:rsidRPr="002D2C74">
        <w:rPr>
          <w:rFonts w:hint="eastAsia"/>
        </w:rPr>
        <w:t>题干：</w:t>
      </w:r>
      <w:r w:rsidR="00ED646D" w:rsidRPr="002D2C74">
        <w:rPr>
          <w:rFonts w:hint="eastAsia"/>
        </w:rPr>
        <w:t>一个点与一个面的关系有如下哪几种？（）</w:t>
      </w:r>
    </w:p>
    <w:p w14:paraId="4454C9CD" w14:textId="30AAC86C" w:rsidR="009B69EB" w:rsidRPr="002D2C74" w:rsidRDefault="00B336F2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A</w:t>
      </w:r>
      <w:r w:rsidR="0087194A" w:rsidRPr="002D2C74">
        <w:rPr>
          <w:rFonts w:ascii="宋体" w:eastAsia="宋体" w:hAnsi="宋体" w:cs="宋体" w:hint="eastAsia"/>
        </w:rPr>
        <w:t>.</w:t>
      </w:r>
      <w:r w:rsidR="00ED646D" w:rsidRPr="002D2C74">
        <w:rPr>
          <w:rFonts w:ascii="宋体" w:eastAsia="宋体" w:hAnsi="宋体" w:cs="宋体" w:hint="eastAsia"/>
        </w:rPr>
        <w:t>点与面平行</w:t>
      </w:r>
    </w:p>
    <w:p w14:paraId="592ECDE8" w14:textId="67E8B17C" w:rsidR="00B336F2" w:rsidRDefault="00B336F2" w:rsidP="00B336F2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B</w:t>
      </w:r>
      <w:r w:rsidR="0087194A" w:rsidRPr="002D2C74">
        <w:rPr>
          <w:rFonts w:ascii="宋体" w:eastAsia="宋体" w:hAnsi="宋体" w:cs="宋体" w:hint="eastAsia"/>
        </w:rPr>
        <w:t>.</w:t>
      </w:r>
      <w:r w:rsidR="00ED646D" w:rsidRPr="002D2C74">
        <w:rPr>
          <w:rFonts w:ascii="宋体" w:eastAsia="宋体" w:hAnsi="宋体" w:cs="宋体" w:hint="eastAsia"/>
        </w:rPr>
        <w:t>点与面相交</w:t>
      </w:r>
    </w:p>
    <w:p w14:paraId="3E115946" w14:textId="68C9EC2B" w:rsidR="00B336F2" w:rsidRPr="002D2C74" w:rsidRDefault="00B336F2" w:rsidP="00B336F2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C</w:t>
      </w:r>
      <w:r w:rsidRPr="002D2C74">
        <w:rPr>
          <w:rFonts w:ascii="宋体" w:eastAsia="宋体" w:hAnsi="宋体" w:cs="宋体" w:hint="eastAsia"/>
        </w:rPr>
        <w:t>.点在面上</w:t>
      </w:r>
    </w:p>
    <w:p w14:paraId="03CE943E" w14:textId="313A191E" w:rsidR="009B69EB" w:rsidRPr="00B336F2" w:rsidRDefault="00B336F2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D</w:t>
      </w:r>
      <w:r w:rsidRPr="002D2C74">
        <w:rPr>
          <w:rFonts w:ascii="宋体" w:eastAsia="宋体" w:hAnsi="宋体" w:cs="宋体" w:hint="eastAsia"/>
        </w:rPr>
        <w:t>.点在面外</w:t>
      </w:r>
    </w:p>
    <w:p w14:paraId="2719CF0A" w14:textId="32916FAC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="00B336F2">
        <w:rPr>
          <w:rFonts w:ascii="宋体" w:eastAsia="宋体" w:hAnsi="宋体" w:hint="eastAsia"/>
          <w:szCs w:val="21"/>
        </w:rPr>
        <w:t>C</w:t>
      </w:r>
      <w:r w:rsidR="00ED646D" w:rsidRPr="002D2C74">
        <w:rPr>
          <w:rFonts w:ascii="宋体" w:eastAsia="宋体" w:hAnsi="宋体" w:hint="eastAsia"/>
          <w:szCs w:val="21"/>
        </w:rPr>
        <w:t>|</w:t>
      </w:r>
      <w:r w:rsidR="00B336F2">
        <w:rPr>
          <w:rFonts w:ascii="宋体" w:eastAsia="宋体" w:hAnsi="宋体" w:hint="eastAsia"/>
          <w:szCs w:val="21"/>
        </w:rPr>
        <w:t>D</w:t>
      </w:r>
    </w:p>
    <w:p w14:paraId="2428752C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题型:多选题</w:t>
      </w:r>
    </w:p>
    <w:p w14:paraId="3F23D7D9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</w:t>
      </w:r>
      <w:r w:rsidRPr="002D2C74">
        <w:rPr>
          <w:rFonts w:ascii="宋体" w:eastAsia="宋体" w:hAnsi="宋体"/>
          <w:szCs w:val="21"/>
        </w:rPr>
        <w:t>4</w:t>
      </w:r>
    </w:p>
    <w:p w14:paraId="5D1C88E1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2ABC12E8" w14:textId="0A4FB61A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草图修改</w:t>
      </w:r>
    </w:p>
    <w:p w14:paraId="0C2E08BB" w14:textId="52BE630A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hint="eastAsia"/>
          <w:szCs w:val="21"/>
        </w:rPr>
        <w:t>5.</w:t>
      </w:r>
      <w:r w:rsidRPr="002D2C74">
        <w:rPr>
          <w:rFonts w:ascii="宋体" w:eastAsia="宋体" w:hAnsi="宋体"/>
          <w:szCs w:val="21"/>
        </w:rPr>
        <w:t xml:space="preserve"> </w:t>
      </w:r>
      <w:r w:rsidRPr="002D2C74">
        <w:rPr>
          <w:rFonts w:hint="eastAsia"/>
        </w:rPr>
        <w:t>题干</w:t>
      </w:r>
      <w:r w:rsidRPr="002D2C74">
        <w:rPr>
          <w:rFonts w:ascii="宋体" w:eastAsia="宋体" w:hAnsi="宋体" w:cs="宋体" w:hint="eastAsia"/>
        </w:rPr>
        <w:t>：</w:t>
      </w:r>
      <w:r w:rsidR="00ED646D" w:rsidRPr="002D2C74">
        <w:rPr>
          <w:rFonts w:ascii="宋体" w:eastAsia="宋体" w:hAnsi="宋体" w:cs="宋体" w:hint="eastAsia"/>
        </w:rPr>
        <w:t>把左图变成右图的效果，可以使用</w:t>
      </w:r>
      <w:r w:rsidR="0042240D" w:rsidRPr="002D2C74">
        <w:rPr>
          <w:rFonts w:ascii="宋体" w:eastAsia="宋体" w:hAnsi="宋体" w:cs="宋体" w:hint="eastAsia"/>
        </w:rPr>
        <w:t>以下哪些命令？（）</w:t>
      </w:r>
    </w:p>
    <w:p w14:paraId="595BA27C" w14:textId="2E31C4CC" w:rsidR="00ED646D" w:rsidRPr="002D2C74" w:rsidRDefault="00A50A4B">
      <w:pPr>
        <w:spacing w:line="360" w:lineRule="auto"/>
        <w:rPr>
          <w:rFonts w:ascii="宋体" w:eastAsia="宋体" w:hAnsi="宋体" w:cs="宋体"/>
        </w:rPr>
      </w:pPr>
      <w:r>
        <w:rPr>
          <w:noProof/>
        </w:rPr>
        <w:drawing>
          <wp:inline distT="0" distB="0" distL="0" distR="0" wp14:anchorId="46579383" wp14:editId="2AC3A5C1">
            <wp:extent cx="2083777" cy="817685"/>
            <wp:effectExtent l="0" t="0" r="0" b="1905"/>
            <wp:docPr id="18" name="Drawing 4" descr="4adab929-6f7a-4968-b989-b86cc1b72d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adab929-6f7a-4968-b989-b86cc1b72de2.png"/>
                    <pic:cNvPicPr>
                      <a:picLocks noChangeAspect="1"/>
                    </pic:cNvPicPr>
                  </pic:nvPicPr>
                  <pic:blipFill rotWithShape="0"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17944" cy="83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1951F" w14:textId="3C6E2C5F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A.</w:t>
      </w:r>
      <w:r w:rsidR="0042240D" w:rsidRPr="002D2C74">
        <w:rPr>
          <w:rFonts w:ascii="宋体" w:eastAsia="宋体" w:hAnsi="宋体" w:cs="宋体" w:hint="eastAsia"/>
        </w:rPr>
        <w:t>阵列</w:t>
      </w:r>
    </w:p>
    <w:p w14:paraId="0692A008" w14:textId="1A65805F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B.</w:t>
      </w:r>
      <w:r w:rsidR="0042240D" w:rsidRPr="002D2C74">
        <w:rPr>
          <w:rFonts w:ascii="宋体" w:eastAsia="宋体" w:hAnsi="宋体" w:cs="宋体" w:hint="eastAsia"/>
        </w:rPr>
        <w:t>缩放</w:t>
      </w:r>
    </w:p>
    <w:p w14:paraId="4211F73F" w14:textId="649B0D0B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C.</w:t>
      </w:r>
      <w:r w:rsidR="0042240D" w:rsidRPr="002D2C74">
        <w:rPr>
          <w:rFonts w:ascii="宋体" w:eastAsia="宋体" w:hAnsi="宋体" w:cs="宋体" w:hint="eastAsia"/>
        </w:rPr>
        <w:t>偏移曲线</w:t>
      </w:r>
    </w:p>
    <w:p w14:paraId="46470966" w14:textId="1BC670C4" w:rsidR="009B69EB" w:rsidRPr="002D2C74" w:rsidRDefault="0087194A">
      <w:pPr>
        <w:spacing w:line="360" w:lineRule="auto"/>
        <w:rPr>
          <w:rFonts w:eastAsia="宋体"/>
        </w:rPr>
      </w:pPr>
      <w:r w:rsidRPr="002D2C74">
        <w:rPr>
          <w:rFonts w:ascii="宋体" w:eastAsia="宋体" w:hAnsi="宋体" w:cs="宋体" w:hint="eastAsia"/>
        </w:rPr>
        <w:t>D.</w:t>
      </w:r>
      <w:r w:rsidR="0042240D" w:rsidRPr="002D2C74">
        <w:rPr>
          <w:rFonts w:ascii="宋体" w:eastAsia="宋体" w:hAnsi="宋体" w:cs="宋体" w:hint="eastAsia"/>
        </w:rPr>
        <w:t>修剪／延申</w:t>
      </w:r>
    </w:p>
    <w:p w14:paraId="2E405BE8" w14:textId="76405285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答案:</w:t>
      </w:r>
      <w:r w:rsidRPr="002D2C74">
        <w:rPr>
          <w:rFonts w:ascii="宋体" w:eastAsia="宋体" w:hAnsi="宋体"/>
          <w:szCs w:val="21"/>
        </w:rPr>
        <w:t xml:space="preserve"> </w:t>
      </w:r>
      <w:r w:rsidR="0042240D" w:rsidRPr="002D2C74">
        <w:rPr>
          <w:rFonts w:ascii="宋体" w:eastAsia="宋体" w:hAnsi="宋体" w:hint="eastAsia"/>
          <w:szCs w:val="21"/>
        </w:rPr>
        <w:t>B</w:t>
      </w:r>
      <w:r w:rsidR="0042240D" w:rsidRPr="002D2C74">
        <w:rPr>
          <w:rFonts w:ascii="宋体" w:eastAsia="宋体" w:hAnsi="宋体"/>
          <w:szCs w:val="21"/>
        </w:rPr>
        <w:t>|</w:t>
      </w:r>
      <w:r w:rsidR="0042240D" w:rsidRPr="002D2C74">
        <w:rPr>
          <w:rFonts w:ascii="宋体" w:eastAsia="宋体" w:hAnsi="宋体" w:hint="eastAsia"/>
          <w:szCs w:val="21"/>
        </w:rPr>
        <w:t>C</w:t>
      </w:r>
    </w:p>
    <w:p w14:paraId="7612A28D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题型:多选题</w:t>
      </w:r>
    </w:p>
    <w:p w14:paraId="43F3022B" w14:textId="77777777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分数:</w:t>
      </w:r>
      <w:r w:rsidRPr="002D2C74">
        <w:rPr>
          <w:rFonts w:ascii="宋体" w:eastAsia="宋体" w:hAnsi="宋体"/>
          <w:szCs w:val="21"/>
        </w:rPr>
        <w:t>4</w:t>
      </w:r>
    </w:p>
    <w:p w14:paraId="5CA70AB4" w14:textId="77777777" w:rsidR="009B69EB" w:rsidRPr="002D2C74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BCEBC8C" w14:textId="69FEABB8" w:rsidR="009B69EB" w:rsidRPr="002D2C74" w:rsidRDefault="0087194A">
      <w:pPr>
        <w:spacing w:line="360" w:lineRule="auto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b/>
          <w:bCs/>
          <w:szCs w:val="21"/>
        </w:rPr>
        <w:t>三、判断题</w:t>
      </w:r>
      <w:r w:rsidRPr="002D2C74">
        <w:rPr>
          <w:rFonts w:ascii="宋体" w:eastAsia="宋体" w:hAnsi="宋体" w:hint="eastAsia"/>
          <w:szCs w:val="21"/>
        </w:rPr>
        <w:t xml:space="preserve"> （共10题，每题</w:t>
      </w:r>
      <w:r w:rsidR="00252D02" w:rsidRPr="002D2C74">
        <w:rPr>
          <w:rFonts w:ascii="宋体" w:eastAsia="宋体" w:hAnsi="宋体"/>
          <w:szCs w:val="21"/>
        </w:rPr>
        <w:t>3</w:t>
      </w:r>
      <w:r w:rsidRPr="002D2C74">
        <w:rPr>
          <w:rFonts w:ascii="宋体" w:eastAsia="宋体" w:hAnsi="宋体" w:hint="eastAsia"/>
          <w:szCs w:val="21"/>
        </w:rPr>
        <w:t>分，共</w:t>
      </w:r>
      <w:r w:rsidR="00252D02" w:rsidRPr="002D2C74">
        <w:rPr>
          <w:rFonts w:ascii="宋体" w:eastAsia="宋体" w:hAnsi="宋体"/>
          <w:szCs w:val="21"/>
        </w:rPr>
        <w:t>3</w:t>
      </w:r>
      <w:r w:rsidRPr="002D2C74">
        <w:rPr>
          <w:rFonts w:ascii="宋体" w:eastAsia="宋体" w:hAnsi="宋体" w:hint="eastAsia"/>
          <w:szCs w:val="21"/>
        </w:rPr>
        <w:t>0分）</w:t>
      </w:r>
    </w:p>
    <w:p w14:paraId="7524402A" w14:textId="20AB806D" w:rsidR="009B69EB" w:rsidRPr="002D2C74" w:rsidRDefault="0087194A">
      <w:pPr>
        <w:spacing w:line="360" w:lineRule="auto"/>
        <w:rPr>
          <w:rFonts w:eastAsia="宋体"/>
        </w:rPr>
      </w:pPr>
      <w:r w:rsidRPr="002D2C74">
        <w:rPr>
          <w:rFonts w:ascii="宋体" w:eastAsia="宋体" w:hAnsi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草图绘制</w:t>
      </w:r>
    </w:p>
    <w:p w14:paraId="0ABE8E76" w14:textId="4A005EFE" w:rsidR="009B69EB" w:rsidRPr="002D2C74" w:rsidRDefault="0087194A">
      <w:pPr>
        <w:spacing w:line="360" w:lineRule="auto"/>
      </w:pPr>
      <w:r w:rsidRPr="002D2C74">
        <w:rPr>
          <w:rFonts w:ascii="宋体" w:eastAsia="宋体" w:hAnsi="宋体" w:cs="宋体" w:hint="eastAsia"/>
        </w:rPr>
        <w:t>1.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</w:t>
      </w:r>
      <w:r w:rsidRPr="002D2C74">
        <w:rPr>
          <w:rFonts w:hint="eastAsia"/>
        </w:rPr>
        <w:t>干：</w:t>
      </w:r>
      <w:r w:rsidR="00B336F2" w:rsidRPr="00B336F2">
        <w:rPr>
          <w:rFonts w:hint="eastAsia"/>
        </w:rPr>
        <w:t>在草图中绘制圆时，圆的尺寸大小可以通过输入直径或半径来调整</w:t>
      </w:r>
      <w:r w:rsidRPr="002D2C74">
        <w:rPr>
          <w:rFonts w:hint="eastAsia"/>
        </w:rPr>
        <w:t>。</w:t>
      </w:r>
    </w:p>
    <w:p w14:paraId="4B6BFA71" w14:textId="77777777" w:rsidR="009B69EB" w:rsidRPr="002D2C74" w:rsidRDefault="0087194A">
      <w:pPr>
        <w:spacing w:line="360" w:lineRule="auto"/>
      </w:pPr>
      <w:r w:rsidRPr="002D2C74">
        <w:rPr>
          <w:rFonts w:hint="eastAsia"/>
        </w:rPr>
        <w:t>答案</w:t>
      </w:r>
      <w:r w:rsidRPr="002D2C74">
        <w:t>：</w:t>
      </w:r>
      <w:r w:rsidRPr="002D2C74">
        <w:rPr>
          <w:rFonts w:hint="eastAsia"/>
        </w:rPr>
        <w:t>正确</w:t>
      </w:r>
    </w:p>
    <w:p w14:paraId="08739606" w14:textId="77777777" w:rsidR="009B69EB" w:rsidRPr="002D2C74" w:rsidRDefault="0087194A">
      <w:pPr>
        <w:spacing w:line="360" w:lineRule="auto"/>
      </w:pPr>
      <w:r w:rsidRPr="002D2C74">
        <w:rPr>
          <w:rFonts w:hint="eastAsia"/>
        </w:rPr>
        <w:t>题型</w:t>
      </w:r>
      <w:r w:rsidRPr="002D2C74">
        <w:t>：判断题</w:t>
      </w:r>
    </w:p>
    <w:p w14:paraId="554F16E8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hint="eastAsia"/>
        </w:rPr>
        <w:t>分</w:t>
      </w:r>
      <w:r w:rsidRPr="002D2C74">
        <w:rPr>
          <w:rFonts w:ascii="宋体" w:eastAsia="宋体" w:hAnsi="宋体" w:cs="宋体" w:hint="eastAsia"/>
        </w:rPr>
        <w:t>数：2</w:t>
      </w:r>
    </w:p>
    <w:p w14:paraId="562E9AFF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40E89D12" w14:textId="6C79C658" w:rsidR="00ED76AA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草图绘制</w:t>
      </w:r>
    </w:p>
    <w:p w14:paraId="54FD04DF" w14:textId="37F0B47A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2.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题干：</w:t>
      </w:r>
      <w:r w:rsidR="00CD6C4F" w:rsidRPr="002D2C74">
        <w:rPr>
          <w:rFonts w:hint="eastAsia"/>
        </w:rPr>
        <w:t>当椭圆的长轴和短轴长度相等时，就变成了一个圆</w:t>
      </w:r>
      <w:r w:rsidRPr="002D2C74">
        <w:rPr>
          <w:rFonts w:ascii="宋体" w:eastAsia="宋体" w:hAnsi="宋体" w:cs="宋体" w:hint="eastAsia"/>
          <w:kern w:val="0"/>
          <w:szCs w:val="21"/>
        </w:rPr>
        <w:t>。</w:t>
      </w:r>
      <w:r w:rsidRPr="002D2C74">
        <w:rPr>
          <w:rFonts w:ascii="宋体" w:eastAsia="宋体" w:hAnsi="宋体" w:cs="宋体" w:hint="eastAsia"/>
          <w:kern w:val="0"/>
          <w:szCs w:val="21"/>
        </w:rPr>
        <w:br/>
      </w:r>
      <w:r w:rsidRPr="002D2C74">
        <w:rPr>
          <w:rFonts w:ascii="宋体" w:eastAsia="宋体" w:hAnsi="宋体" w:cs="宋体" w:hint="eastAsia"/>
        </w:rPr>
        <w:t>答案：</w:t>
      </w:r>
      <w:r w:rsidR="00CD6C4F" w:rsidRPr="002D2C74">
        <w:rPr>
          <w:rFonts w:ascii="宋体" w:eastAsia="宋体" w:hAnsi="宋体" w:cs="宋体" w:hint="eastAsia"/>
        </w:rPr>
        <w:t>正确</w:t>
      </w:r>
    </w:p>
    <w:p w14:paraId="09B0CFDB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题型：判断题</w:t>
      </w:r>
    </w:p>
    <w:p w14:paraId="5F22CD2A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分数：2</w:t>
      </w:r>
    </w:p>
    <w:p w14:paraId="55259E78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1F3D561C" w14:textId="00C20345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草图定义与绘制平面</w:t>
      </w:r>
    </w:p>
    <w:p w14:paraId="0F1D34F6" w14:textId="4BC65002" w:rsidR="009B69EB" w:rsidRPr="002D2C74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2D2C74">
        <w:rPr>
          <w:rFonts w:ascii="宋体" w:eastAsia="宋体" w:hAnsi="宋体" w:cs="宋体" w:hint="eastAsia"/>
        </w:rPr>
        <w:t>3.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题干：</w:t>
      </w:r>
      <w:r w:rsidR="00CD6C4F" w:rsidRPr="002D2C74">
        <w:rPr>
          <w:rFonts w:ascii="宋体" w:eastAsia="宋体" w:hAnsi="宋体" w:cs="宋体" w:hint="eastAsia"/>
        </w:rPr>
        <w:t>在一条曲线的任意处都能够</w:t>
      </w:r>
      <w:r w:rsidR="00B336F2">
        <w:rPr>
          <w:rFonts w:ascii="宋体" w:eastAsia="宋体" w:hAnsi="宋体" w:cs="宋体" w:hint="eastAsia"/>
        </w:rPr>
        <w:t>确定一个网格面作为</w:t>
      </w:r>
      <w:r w:rsidR="00CD6C4F" w:rsidRPr="002D2C74">
        <w:rPr>
          <w:rFonts w:ascii="宋体" w:eastAsia="宋体" w:hAnsi="宋体" w:cs="宋体" w:hint="eastAsia"/>
        </w:rPr>
        <w:t>草图绘制平面</w:t>
      </w:r>
      <w:r w:rsidRPr="002D2C74">
        <w:rPr>
          <w:rFonts w:ascii="宋体" w:eastAsia="宋体" w:hAnsi="宋体" w:cs="宋体" w:hint="eastAsia"/>
        </w:rPr>
        <w:t>。</w:t>
      </w:r>
    </w:p>
    <w:p w14:paraId="6E856B1A" w14:textId="72172A74" w:rsidR="009B69EB" w:rsidRPr="002D2C74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2D2C74">
        <w:rPr>
          <w:rFonts w:ascii="宋体" w:eastAsia="宋体" w:hAnsi="宋体" w:cs="宋体" w:hint="eastAsia"/>
          <w:kern w:val="0"/>
          <w:szCs w:val="21"/>
        </w:rPr>
        <w:lastRenderedPageBreak/>
        <w:t>答案：</w:t>
      </w:r>
      <w:r w:rsidR="00ED76AA" w:rsidRPr="002D2C74">
        <w:rPr>
          <w:rFonts w:ascii="宋体" w:eastAsia="宋体" w:hAnsi="宋体" w:cs="宋体"/>
          <w:kern w:val="0"/>
          <w:szCs w:val="21"/>
        </w:rPr>
        <w:t xml:space="preserve"> </w:t>
      </w:r>
      <w:r w:rsidR="00CD6C4F" w:rsidRPr="002D2C74">
        <w:rPr>
          <w:rFonts w:ascii="宋体" w:eastAsia="宋体" w:hAnsi="宋体" w:cs="宋体" w:hint="eastAsia"/>
          <w:kern w:val="0"/>
          <w:szCs w:val="21"/>
        </w:rPr>
        <w:t>正确</w:t>
      </w:r>
    </w:p>
    <w:p w14:paraId="0F6AA4F5" w14:textId="77777777" w:rsidR="009B69EB" w:rsidRPr="002D2C74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2D2C74">
        <w:rPr>
          <w:rFonts w:ascii="宋体" w:eastAsia="宋体" w:hAnsi="宋体" w:cs="宋体" w:hint="eastAsia"/>
          <w:kern w:val="0"/>
          <w:szCs w:val="21"/>
        </w:rPr>
        <w:t>题型：判断题</w:t>
      </w:r>
    </w:p>
    <w:p w14:paraId="0946FCAF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分数：2</w:t>
      </w:r>
    </w:p>
    <w:p w14:paraId="03588977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769E3D12" w14:textId="71520EE5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草图定义与绘制平面</w:t>
      </w:r>
    </w:p>
    <w:p w14:paraId="2F99C723" w14:textId="7858696C" w:rsidR="009B69EB" w:rsidRPr="002D2C74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2D2C74">
        <w:rPr>
          <w:rFonts w:ascii="宋体" w:eastAsia="宋体" w:hAnsi="宋体" w:cs="宋体" w:hint="eastAsia"/>
        </w:rPr>
        <w:t>4.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题干：</w:t>
      </w:r>
      <w:r w:rsidR="00CD6C4F" w:rsidRPr="002D2C74">
        <w:rPr>
          <w:rFonts w:ascii="宋体" w:eastAsia="宋体" w:hAnsi="宋体" w:cs="宋体" w:hint="eastAsia"/>
        </w:rPr>
        <w:t>草图是不能复制的</w:t>
      </w:r>
      <w:r w:rsidRPr="002D2C74">
        <w:rPr>
          <w:rFonts w:ascii="宋体" w:eastAsia="宋体" w:hAnsi="宋体" w:cs="宋体" w:hint="eastAsia"/>
          <w:kern w:val="0"/>
          <w:szCs w:val="21"/>
        </w:rPr>
        <w:t>。</w:t>
      </w:r>
    </w:p>
    <w:p w14:paraId="39795D43" w14:textId="3DABEF2B" w:rsidR="009B69EB" w:rsidRPr="002D2C74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2D2C74">
        <w:rPr>
          <w:rFonts w:ascii="宋体" w:eastAsia="宋体" w:hAnsi="宋体" w:cs="宋体" w:hint="eastAsia"/>
          <w:kern w:val="0"/>
          <w:szCs w:val="21"/>
        </w:rPr>
        <w:t>答案：</w:t>
      </w:r>
      <w:r w:rsidR="00CD6C4F" w:rsidRPr="002D2C74">
        <w:rPr>
          <w:rFonts w:ascii="宋体" w:eastAsia="宋体" w:hAnsi="宋体" w:cs="宋体" w:hint="eastAsia"/>
          <w:kern w:val="0"/>
          <w:szCs w:val="21"/>
        </w:rPr>
        <w:t>错误</w:t>
      </w:r>
    </w:p>
    <w:p w14:paraId="7FFB9B1E" w14:textId="77777777" w:rsidR="009B69EB" w:rsidRPr="002D2C74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2D2C74">
        <w:rPr>
          <w:rFonts w:ascii="宋体" w:eastAsia="宋体" w:hAnsi="宋体" w:cs="宋体" w:hint="eastAsia"/>
          <w:kern w:val="0"/>
          <w:szCs w:val="21"/>
        </w:rPr>
        <w:t>题型：判断题</w:t>
      </w:r>
    </w:p>
    <w:p w14:paraId="727ACE8C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分数：2</w:t>
      </w:r>
    </w:p>
    <w:p w14:paraId="6C52CC6A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3F78EC94" w14:textId="11CB9D08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草图的规范</w:t>
      </w:r>
    </w:p>
    <w:p w14:paraId="1D18BD2A" w14:textId="12B63871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5.</w:t>
      </w:r>
      <w:r w:rsidRPr="002D2C74">
        <w:rPr>
          <w:rFonts w:ascii="宋体" w:eastAsia="宋体" w:hAnsi="宋体" w:cs="宋体"/>
          <w:szCs w:val="21"/>
        </w:rPr>
        <w:t xml:space="preserve"> </w:t>
      </w:r>
      <w:r w:rsidRPr="002D2C74">
        <w:rPr>
          <w:rFonts w:ascii="宋体" w:eastAsia="宋体" w:hAnsi="宋体" w:cs="宋体" w:hint="eastAsia"/>
          <w:szCs w:val="21"/>
        </w:rPr>
        <w:t>题干：</w:t>
      </w:r>
      <w:r w:rsidR="00B336F2">
        <w:rPr>
          <w:rFonts w:ascii="宋体" w:eastAsia="宋体" w:hAnsi="宋体" w:cs="宋体" w:hint="eastAsia"/>
          <w:szCs w:val="21"/>
        </w:rPr>
        <w:t>一张</w:t>
      </w:r>
      <w:r w:rsidR="00CD6C4F" w:rsidRPr="002D2C74">
        <w:rPr>
          <w:rFonts w:ascii="宋体" w:eastAsia="宋体" w:hAnsi="宋体" w:cs="宋体" w:hint="eastAsia"/>
          <w:szCs w:val="21"/>
        </w:rPr>
        <w:t>草图</w:t>
      </w:r>
      <w:r w:rsidR="00B336F2">
        <w:rPr>
          <w:rFonts w:ascii="宋体" w:eastAsia="宋体" w:hAnsi="宋体" w:cs="宋体" w:hint="eastAsia"/>
          <w:szCs w:val="21"/>
        </w:rPr>
        <w:t>，既可以是封闭的连通轮廓，也可以是有开口的非连通轮廓</w:t>
      </w:r>
      <w:r w:rsidR="00CD6C4F" w:rsidRPr="002D2C74">
        <w:rPr>
          <w:rFonts w:ascii="宋体" w:eastAsia="宋体" w:hAnsi="宋体" w:cs="宋体" w:hint="eastAsia"/>
          <w:kern w:val="0"/>
          <w:szCs w:val="21"/>
        </w:rPr>
        <w:t>。</w:t>
      </w:r>
    </w:p>
    <w:p w14:paraId="591DAE1A" w14:textId="20B53326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答案：</w:t>
      </w:r>
      <w:r w:rsidR="00B336F2">
        <w:rPr>
          <w:rFonts w:ascii="宋体" w:eastAsia="宋体" w:hAnsi="宋体" w:cs="宋体" w:hint="eastAsia"/>
        </w:rPr>
        <w:t>正确</w:t>
      </w:r>
    </w:p>
    <w:p w14:paraId="62ACFDF9" w14:textId="77777777" w:rsidR="009B69EB" w:rsidRPr="002D2C74" w:rsidRDefault="0087194A">
      <w:pPr>
        <w:spacing w:line="360" w:lineRule="auto"/>
      </w:pPr>
      <w:r w:rsidRPr="002D2C74">
        <w:rPr>
          <w:rFonts w:hint="eastAsia"/>
        </w:rPr>
        <w:t>题型</w:t>
      </w:r>
      <w:r w:rsidRPr="002D2C74">
        <w:t>：判断题</w:t>
      </w:r>
    </w:p>
    <w:p w14:paraId="21983431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hint="eastAsia"/>
        </w:rPr>
        <w:t>分</w:t>
      </w:r>
      <w:r w:rsidRPr="002D2C74">
        <w:rPr>
          <w:rFonts w:ascii="宋体" w:eastAsia="宋体" w:hAnsi="宋体" w:cs="宋体" w:hint="eastAsia"/>
        </w:rPr>
        <w:t>数：2</w:t>
      </w:r>
    </w:p>
    <w:p w14:paraId="67170381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78EE658B" w14:textId="5C49EF7F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草图的规范</w:t>
      </w:r>
    </w:p>
    <w:p w14:paraId="6CBA8519" w14:textId="1FB6CAA8" w:rsidR="009B69EB" w:rsidRPr="002D2C74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2D2C74">
        <w:rPr>
          <w:rFonts w:ascii="宋体" w:eastAsia="宋体" w:hAnsi="宋体" w:cs="宋体" w:hint="eastAsia"/>
        </w:rPr>
        <w:t>6.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题干：</w:t>
      </w:r>
      <w:r w:rsidR="00B336F2" w:rsidRPr="00B336F2">
        <w:rPr>
          <w:rFonts w:ascii="宋体" w:eastAsia="宋体" w:hAnsi="宋体" w:cs="宋体" w:hint="eastAsia"/>
        </w:rPr>
        <w:t>拉伸的对象只能是草图</w:t>
      </w:r>
      <w:r w:rsidR="00B336F2">
        <w:rPr>
          <w:rFonts w:ascii="宋体" w:eastAsia="宋体" w:hAnsi="宋体" w:cs="宋体" w:hint="eastAsia"/>
        </w:rPr>
        <w:t>。</w:t>
      </w:r>
    </w:p>
    <w:p w14:paraId="4A90F6CF" w14:textId="1A5CD324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答案：</w:t>
      </w:r>
      <w:r w:rsidR="00B336F2">
        <w:rPr>
          <w:rFonts w:ascii="宋体" w:eastAsia="宋体" w:hAnsi="宋体" w:cs="宋体" w:hint="eastAsia"/>
        </w:rPr>
        <w:t>错误</w:t>
      </w:r>
    </w:p>
    <w:p w14:paraId="36593E3D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题型：判断题</w:t>
      </w:r>
    </w:p>
    <w:p w14:paraId="18B5783D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分数：2</w:t>
      </w:r>
    </w:p>
    <w:p w14:paraId="04D279FB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199E400B" w14:textId="1C8AA43F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图形的几何关系</w:t>
      </w:r>
    </w:p>
    <w:p w14:paraId="670B9FC4" w14:textId="4A3A7FF5" w:rsidR="009B69EB" w:rsidRPr="002D2C74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2D2C74">
        <w:rPr>
          <w:rFonts w:ascii="宋体" w:eastAsia="宋体" w:hAnsi="宋体" w:cs="宋体" w:hint="eastAsia"/>
        </w:rPr>
        <w:t>7.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</w:t>
      </w:r>
      <w:r w:rsidRPr="002D2C74">
        <w:rPr>
          <w:rFonts w:ascii="Times New Roman" w:eastAsia="宋体" w:hAnsi="Times New Roman" w:cs="Times New Roman" w:hint="eastAsia"/>
          <w:szCs w:val="21"/>
          <w:shd w:val="clear" w:color="auto" w:fill="FFFFFF"/>
        </w:rPr>
        <w:t>干：</w:t>
      </w:r>
      <w:r w:rsidR="00CD6C4F" w:rsidRPr="002D2C74"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 </w:t>
      </w:r>
      <w:r w:rsidR="00B336F2">
        <w:rPr>
          <w:rFonts w:ascii="Times New Roman" w:eastAsia="宋体" w:hAnsi="Times New Roman" w:cs="Times New Roman" w:hint="eastAsia"/>
          <w:szCs w:val="21"/>
          <w:shd w:val="clear" w:color="auto" w:fill="FFFFFF"/>
        </w:rPr>
        <w:t>矩形的对边是平行的关系</w:t>
      </w:r>
      <w:r w:rsidR="00ED646D" w:rsidRPr="002D2C74">
        <w:rPr>
          <w:rFonts w:ascii="宋体" w:eastAsia="宋体" w:hAnsi="宋体" w:cs="宋体" w:hint="eastAsia"/>
        </w:rPr>
        <w:t>。</w:t>
      </w:r>
    </w:p>
    <w:p w14:paraId="43FCFDC4" w14:textId="3DBB3C26" w:rsidR="009B69EB" w:rsidRPr="002D2C74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2D2C74">
        <w:rPr>
          <w:rFonts w:ascii="Times New Roman" w:eastAsia="宋体" w:hAnsi="Times New Roman" w:cs="Times New Roman" w:hint="eastAsia"/>
          <w:szCs w:val="21"/>
          <w:shd w:val="clear" w:color="auto" w:fill="FFFFFF"/>
        </w:rPr>
        <w:t>答案：</w:t>
      </w:r>
      <w:r w:rsidR="00ED646D" w:rsidRPr="002D2C74">
        <w:rPr>
          <w:rFonts w:ascii="Times New Roman" w:eastAsia="宋体" w:hAnsi="Times New Roman" w:cs="Times New Roman" w:hint="eastAsia"/>
          <w:szCs w:val="21"/>
          <w:shd w:val="clear" w:color="auto" w:fill="FFFFFF"/>
        </w:rPr>
        <w:t>正确</w:t>
      </w:r>
    </w:p>
    <w:p w14:paraId="5BA020B1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题型：判断题</w:t>
      </w:r>
    </w:p>
    <w:p w14:paraId="291313FF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分数：2</w:t>
      </w:r>
    </w:p>
    <w:p w14:paraId="5BF2F47A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1299DA2B" w14:textId="555FE694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图形的几何关系</w:t>
      </w:r>
    </w:p>
    <w:p w14:paraId="3353620A" w14:textId="3CDD1DCA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8.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题干：</w:t>
      </w:r>
      <w:r w:rsidR="00ED646D" w:rsidRPr="002D2C74">
        <w:rPr>
          <w:rFonts w:ascii="宋体" w:eastAsia="宋体" w:hAnsi="宋体" w:cs="宋体" w:hint="eastAsia"/>
          <w:szCs w:val="21"/>
        </w:rPr>
        <w:t>可以在一个平面上绘制多张草图</w:t>
      </w:r>
      <w:r w:rsidR="00ED646D" w:rsidRPr="002D2C74">
        <w:rPr>
          <w:rFonts w:ascii="宋体" w:eastAsia="宋体" w:hAnsi="宋体" w:cs="宋体" w:hint="eastAsia"/>
        </w:rPr>
        <w:t>。</w:t>
      </w:r>
    </w:p>
    <w:p w14:paraId="20E4D8E0" w14:textId="777B36C2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lastRenderedPageBreak/>
        <w:t>答案：</w:t>
      </w:r>
      <w:r w:rsidR="00ED646D" w:rsidRPr="002D2C74">
        <w:rPr>
          <w:rFonts w:ascii="宋体" w:eastAsia="宋体" w:hAnsi="宋体" w:cs="宋体" w:hint="eastAsia"/>
        </w:rPr>
        <w:t>正确</w:t>
      </w:r>
    </w:p>
    <w:p w14:paraId="0660C88B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题型：判断题</w:t>
      </w:r>
    </w:p>
    <w:p w14:paraId="49FA34B1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分数：2</w:t>
      </w:r>
    </w:p>
    <w:p w14:paraId="1EC44CFC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6BCA1B7D" w14:textId="0E9D0D28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草图修改</w:t>
      </w:r>
    </w:p>
    <w:p w14:paraId="438D703D" w14:textId="65364BC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9.</w:t>
      </w:r>
      <w:r w:rsidRPr="002D2C74">
        <w:rPr>
          <w:rFonts w:ascii="宋体" w:eastAsia="宋体" w:hAnsi="宋体" w:cs="宋体"/>
        </w:rPr>
        <w:t xml:space="preserve"> </w:t>
      </w:r>
      <w:r w:rsidRPr="002D2C74">
        <w:rPr>
          <w:rFonts w:ascii="宋体" w:eastAsia="宋体" w:hAnsi="宋体" w:cs="宋体" w:hint="eastAsia"/>
        </w:rPr>
        <w:t>题干：</w:t>
      </w:r>
      <w:r w:rsidR="00B336F2" w:rsidRPr="00B336F2">
        <w:rPr>
          <w:rFonts w:ascii="宋体" w:eastAsia="宋体" w:hAnsi="宋体" w:cs="宋体" w:hint="eastAsia"/>
        </w:rPr>
        <w:t>“单击修剪”命令可以将实体删除</w:t>
      </w:r>
      <w:r w:rsidR="00ED646D" w:rsidRPr="002D2C74">
        <w:rPr>
          <w:rFonts w:ascii="宋体" w:eastAsia="宋体" w:hAnsi="宋体" w:cs="宋体" w:hint="eastAsia"/>
        </w:rPr>
        <w:t>。</w:t>
      </w:r>
    </w:p>
    <w:p w14:paraId="2417A84F" w14:textId="2B11614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答案：</w:t>
      </w:r>
      <w:r w:rsidR="00ED646D" w:rsidRPr="002D2C74">
        <w:rPr>
          <w:rFonts w:ascii="宋体" w:eastAsia="宋体" w:hAnsi="宋体" w:cs="宋体" w:hint="eastAsia"/>
        </w:rPr>
        <w:t>错误</w:t>
      </w:r>
    </w:p>
    <w:p w14:paraId="3AA09180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题型：判断题</w:t>
      </w:r>
    </w:p>
    <w:p w14:paraId="3CFABB2F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分数：2</w:t>
      </w:r>
    </w:p>
    <w:p w14:paraId="79EBD230" w14:textId="77777777" w:rsidR="009B69EB" w:rsidRPr="002D2C74" w:rsidRDefault="009B69EB">
      <w:pPr>
        <w:spacing w:line="360" w:lineRule="auto"/>
        <w:rPr>
          <w:rFonts w:ascii="宋体" w:eastAsia="宋体" w:hAnsi="宋体" w:cs="宋体"/>
        </w:rPr>
      </w:pPr>
    </w:p>
    <w:p w14:paraId="66EB6CA7" w14:textId="20C4E548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[所属分类]:理论知识（</w:t>
      </w:r>
      <w:r w:rsidR="001F0709" w:rsidRPr="002D2C74">
        <w:rPr>
          <w:rFonts w:ascii="宋体" w:eastAsia="宋体" w:hAnsi="宋体" w:cs="宋体" w:hint="eastAsia"/>
          <w:szCs w:val="21"/>
        </w:rPr>
        <w:t>四</w:t>
      </w:r>
      <w:r w:rsidRPr="002D2C74">
        <w:rPr>
          <w:rFonts w:ascii="宋体" w:eastAsia="宋体" w:hAnsi="宋体" w:cs="宋体" w:hint="eastAsia"/>
          <w:szCs w:val="21"/>
        </w:rPr>
        <w:t>级）/</w:t>
      </w:r>
      <w:r w:rsidR="001F0709" w:rsidRPr="002D2C74">
        <w:rPr>
          <w:rFonts w:ascii="宋体" w:eastAsia="宋体" w:hAnsi="宋体" w:cs="宋体" w:hint="eastAsia"/>
          <w:szCs w:val="21"/>
        </w:rPr>
        <w:t>草图修改</w:t>
      </w:r>
    </w:p>
    <w:p w14:paraId="70B42E30" w14:textId="0F0C3AC9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10.</w:t>
      </w:r>
      <w:r w:rsidRPr="002D2C74">
        <w:rPr>
          <w:rFonts w:ascii="宋体" w:eastAsia="宋体" w:hAnsi="宋体" w:cs="宋体"/>
          <w:szCs w:val="21"/>
        </w:rPr>
        <w:t xml:space="preserve"> </w:t>
      </w:r>
      <w:r w:rsidRPr="002D2C74">
        <w:rPr>
          <w:rFonts w:ascii="宋体" w:eastAsia="宋体" w:hAnsi="宋体" w:cs="宋体" w:hint="eastAsia"/>
          <w:szCs w:val="21"/>
        </w:rPr>
        <w:t>题干：</w:t>
      </w:r>
      <w:r w:rsidR="00ED646D" w:rsidRPr="002D2C74">
        <w:rPr>
          <w:rFonts w:ascii="宋体" w:eastAsia="宋体" w:hAnsi="宋体" w:cs="宋体" w:hint="eastAsia"/>
          <w:szCs w:val="21"/>
        </w:rPr>
        <w:t>草图</w:t>
      </w:r>
      <w:r w:rsidR="00B336F2">
        <w:rPr>
          <w:rFonts w:ascii="宋体" w:eastAsia="宋体" w:hAnsi="宋体" w:cs="宋体" w:hint="eastAsia"/>
          <w:szCs w:val="21"/>
        </w:rPr>
        <w:t>一旦绘制完成，就不能再修改了</w:t>
      </w:r>
      <w:r w:rsidR="00ED646D" w:rsidRPr="002D2C74">
        <w:rPr>
          <w:rFonts w:ascii="宋体" w:eastAsia="宋体" w:hAnsi="宋体" w:cs="宋体" w:hint="eastAsia"/>
        </w:rPr>
        <w:t>。</w:t>
      </w:r>
    </w:p>
    <w:p w14:paraId="4B5CDA61" w14:textId="2D254CB7" w:rsidR="009B69EB" w:rsidRPr="002D2C74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2D2C74">
        <w:rPr>
          <w:rFonts w:ascii="宋体" w:eastAsia="宋体" w:hAnsi="宋体" w:cs="宋体" w:hint="eastAsia"/>
          <w:szCs w:val="21"/>
        </w:rPr>
        <w:t>答案：</w:t>
      </w:r>
      <w:r w:rsidR="00ED646D" w:rsidRPr="002D2C74">
        <w:rPr>
          <w:rFonts w:ascii="宋体" w:eastAsia="宋体" w:hAnsi="宋体" w:cs="宋体" w:hint="eastAsia"/>
          <w:szCs w:val="21"/>
        </w:rPr>
        <w:t>正确</w:t>
      </w:r>
    </w:p>
    <w:p w14:paraId="4432874A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题型：判断题</w:t>
      </w:r>
    </w:p>
    <w:p w14:paraId="617D09BB" w14:textId="77777777" w:rsidR="009B69EB" w:rsidRPr="002D2C74" w:rsidRDefault="0087194A">
      <w:pPr>
        <w:spacing w:line="360" w:lineRule="auto"/>
        <w:rPr>
          <w:rFonts w:ascii="宋体" w:eastAsia="宋体" w:hAnsi="宋体" w:cs="宋体"/>
        </w:rPr>
      </w:pPr>
      <w:r w:rsidRPr="002D2C74">
        <w:rPr>
          <w:rFonts w:ascii="宋体" w:eastAsia="宋体" w:hAnsi="宋体" w:cs="宋体" w:hint="eastAsia"/>
        </w:rPr>
        <w:t>分数：2</w:t>
      </w:r>
    </w:p>
    <w:p w14:paraId="14EB41B3" w14:textId="1660A791" w:rsidR="00794CF3" w:rsidRPr="002D2C74" w:rsidRDefault="00794CF3">
      <w:pPr>
        <w:widowControl/>
        <w:jc w:val="left"/>
      </w:pPr>
      <w:r w:rsidRPr="002D2C74">
        <w:br w:type="page"/>
      </w:r>
    </w:p>
    <w:p w14:paraId="5E859454" w14:textId="77777777" w:rsidR="00794CF3" w:rsidRPr="002D2C74" w:rsidRDefault="00794CF3" w:rsidP="00794CF3">
      <w:pPr>
        <w:spacing w:line="360" w:lineRule="auto"/>
        <w:ind w:firstLineChars="200" w:firstLine="422"/>
        <w:jc w:val="center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b/>
          <w:bCs/>
          <w:szCs w:val="21"/>
        </w:rPr>
        <w:lastRenderedPageBreak/>
        <w:t>上机部分</w:t>
      </w:r>
    </w:p>
    <w:p w14:paraId="4598322F" w14:textId="10D4C6DA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[所属分类]:上机操作（四级）/文字绘制</w:t>
      </w:r>
    </w:p>
    <w:p w14:paraId="7AC9FC7A" w14:textId="4E4E6FCE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1</w:t>
      </w:r>
      <w:r w:rsidRPr="002D2C74">
        <w:rPr>
          <w:rFonts w:ascii="宋体" w:eastAsia="宋体" w:hAnsi="宋体" w:hint="eastAsia"/>
          <w:szCs w:val="21"/>
        </w:rPr>
        <w:t>.题干：</w:t>
      </w:r>
      <w:bookmarkStart w:id="2" w:name="_Hlk70688906"/>
      <w:r w:rsidR="00967723">
        <w:rPr>
          <w:rFonts w:ascii="宋体" w:eastAsia="宋体" w:hAnsi="宋体" w:hint="eastAsia"/>
          <w:szCs w:val="21"/>
        </w:rPr>
        <w:t>绘制如图所示半径为3</w:t>
      </w:r>
      <w:r w:rsidR="00967723">
        <w:rPr>
          <w:rFonts w:ascii="宋体" w:eastAsia="宋体" w:hAnsi="宋体"/>
          <w:szCs w:val="21"/>
        </w:rPr>
        <w:t>5</w:t>
      </w:r>
      <w:r w:rsidR="00967723">
        <w:rPr>
          <w:rFonts w:ascii="宋体" w:eastAsia="宋体" w:hAnsi="宋体" w:hint="eastAsia"/>
          <w:szCs w:val="21"/>
        </w:rPr>
        <w:t>的半圆</w:t>
      </w:r>
      <w:r w:rsidRPr="002D2C74">
        <w:rPr>
          <w:rFonts w:ascii="宋体" w:eastAsia="宋体" w:hAnsi="宋体" w:hint="eastAsia"/>
          <w:szCs w:val="21"/>
        </w:rPr>
        <w:t>，</w:t>
      </w:r>
      <w:r w:rsidR="00014D5C" w:rsidRPr="002D2C74">
        <w:rPr>
          <w:rFonts w:ascii="宋体" w:eastAsia="宋体" w:hAnsi="宋体" w:hint="eastAsia"/>
          <w:szCs w:val="21"/>
        </w:rPr>
        <w:t>输入文字＂</w:t>
      </w:r>
      <w:r w:rsidR="00967723">
        <w:rPr>
          <w:rFonts w:ascii="宋体" w:eastAsia="宋体" w:hAnsi="宋体" w:hint="eastAsia"/>
          <w:szCs w:val="21"/>
        </w:rPr>
        <w:t>青少年三维创意设计</w:t>
      </w:r>
      <w:r w:rsidR="00014D5C" w:rsidRPr="002D2C74">
        <w:rPr>
          <w:rFonts w:ascii="宋体" w:eastAsia="宋体" w:hAnsi="宋体" w:hint="eastAsia"/>
          <w:szCs w:val="21"/>
        </w:rPr>
        <w:t>＂，使文字沿</w:t>
      </w:r>
      <w:r w:rsidR="00967723">
        <w:rPr>
          <w:rFonts w:ascii="宋体" w:eastAsia="宋体" w:hAnsi="宋体" w:hint="eastAsia"/>
          <w:szCs w:val="21"/>
        </w:rPr>
        <w:t>半圆轮廓排列</w:t>
      </w:r>
      <w:r w:rsidR="00014D5C" w:rsidRPr="002D2C74">
        <w:rPr>
          <w:rFonts w:ascii="宋体" w:eastAsia="宋体" w:hAnsi="宋体" w:hint="eastAsia"/>
          <w:szCs w:val="21"/>
        </w:rPr>
        <w:t>，得到右图所示效果</w:t>
      </w:r>
      <w:r w:rsidRPr="002D2C74">
        <w:rPr>
          <w:rFonts w:ascii="宋体" w:eastAsia="宋体" w:hAnsi="宋体" w:hint="eastAsia"/>
          <w:szCs w:val="21"/>
        </w:rPr>
        <w:t>。（</w:t>
      </w:r>
      <w:r w:rsidR="006F2C36">
        <w:rPr>
          <w:rFonts w:ascii="宋体" w:eastAsia="宋体" w:hAnsi="宋体"/>
          <w:szCs w:val="21"/>
        </w:rPr>
        <w:t>24</w:t>
      </w:r>
      <w:r w:rsidRPr="002D2C74">
        <w:rPr>
          <w:rFonts w:ascii="宋体" w:eastAsia="宋体" w:hAnsi="宋体" w:hint="eastAsia"/>
          <w:szCs w:val="21"/>
        </w:rPr>
        <w:t>分）</w:t>
      </w:r>
    </w:p>
    <w:p w14:paraId="5F2EC4F6" w14:textId="2B92FE1A" w:rsidR="00967723" w:rsidRDefault="00967723" w:rsidP="00967723">
      <w:pPr>
        <w:spacing w:line="360" w:lineRule="auto"/>
        <w:ind w:firstLineChars="200" w:firstLine="420"/>
        <w:jc w:val="left"/>
        <w:rPr>
          <w:rFonts w:ascii="宋体" w:eastAsia="宋体" w:hAnsi="宋体"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18A249D" wp14:editId="642F5360">
            <wp:simplePos x="0" y="0"/>
            <wp:positionH relativeFrom="column">
              <wp:posOffset>4500294</wp:posOffset>
            </wp:positionH>
            <wp:positionV relativeFrom="paragraph">
              <wp:posOffset>762000</wp:posOffset>
            </wp:positionV>
            <wp:extent cx="861646" cy="861646"/>
            <wp:effectExtent l="0" t="0" r="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1646" cy="861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4D5C" w:rsidRPr="002D2C74">
        <w:rPr>
          <w:rFonts w:ascii="宋体" w:eastAsia="宋体" w:hAnsi="宋体" w:hint="eastAsia"/>
          <w:szCs w:val="21"/>
        </w:rPr>
        <w:t xml:space="preserve"> </w:t>
      </w:r>
      <w:r w:rsidR="00014D5C" w:rsidRPr="002D2C74">
        <w:rPr>
          <w:rFonts w:ascii="宋体" w:eastAsia="宋体" w:hAnsi="宋体"/>
          <w:szCs w:val="21"/>
        </w:rPr>
        <w:t xml:space="preserve">  </w:t>
      </w:r>
      <w:r w:rsidR="006F2C36">
        <w:rPr>
          <w:noProof/>
        </w:rPr>
        <w:drawing>
          <wp:inline distT="0" distB="0" distL="0" distR="0" wp14:anchorId="412AF540" wp14:editId="4C01E510">
            <wp:extent cx="3851031" cy="176602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clrChange>
                        <a:clrFrom>
                          <a:srgbClr val="EBF4F7"/>
                        </a:clrFrom>
                        <a:clrTo>
                          <a:srgbClr val="EBF4F7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6393" cy="177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7723">
        <w:rPr>
          <w:noProof/>
        </w:rPr>
        <w:t xml:space="preserve"> </w:t>
      </w:r>
    </w:p>
    <w:p w14:paraId="2F4F444B" w14:textId="19E5A391" w:rsidR="00794CF3" w:rsidRPr="002D2C74" w:rsidRDefault="00794CF3" w:rsidP="00967723">
      <w:pPr>
        <w:spacing w:line="360" w:lineRule="auto"/>
        <w:ind w:firstLineChars="1200" w:firstLine="25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图</w:t>
      </w:r>
      <w:r w:rsidRPr="002D2C74">
        <w:rPr>
          <w:rFonts w:ascii="宋体" w:eastAsia="宋体" w:hAnsi="宋体"/>
          <w:szCs w:val="21"/>
        </w:rPr>
        <w:t>1</w:t>
      </w:r>
      <w:r w:rsidRPr="002D2C74">
        <w:rPr>
          <w:rFonts w:ascii="宋体" w:eastAsia="宋体" w:hAnsi="宋体" w:hint="eastAsia"/>
          <w:szCs w:val="21"/>
        </w:rPr>
        <w:t xml:space="preserve">-1 </w:t>
      </w:r>
      <w:r w:rsidR="00967723">
        <w:rPr>
          <w:rFonts w:ascii="宋体" w:eastAsia="宋体" w:hAnsi="宋体" w:hint="eastAsia"/>
          <w:szCs w:val="21"/>
        </w:rPr>
        <w:t>半圆</w:t>
      </w:r>
    </w:p>
    <w:p w14:paraId="2D4413F8" w14:textId="355DBC74" w:rsidR="00C54802" w:rsidRDefault="00C54802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任务</w:t>
      </w:r>
      <w:r w:rsidRPr="002D2C74">
        <w:rPr>
          <w:rFonts w:ascii="宋体" w:eastAsia="宋体" w:hAnsi="宋体" w:hint="eastAsia"/>
          <w:szCs w:val="21"/>
        </w:rPr>
        <w:t>要求（以3D One软件为例）</w:t>
      </w:r>
      <w:r>
        <w:rPr>
          <w:rFonts w:ascii="宋体" w:eastAsia="宋体" w:hAnsi="宋体" w:hint="eastAsia"/>
          <w:szCs w:val="21"/>
        </w:rPr>
        <w:t>：</w:t>
      </w:r>
    </w:p>
    <w:p w14:paraId="0EFBACF8" w14:textId="139B35C2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a.（</w:t>
      </w:r>
      <w:r w:rsidR="006F2C36">
        <w:rPr>
          <w:rFonts w:ascii="宋体" w:eastAsia="宋体" w:hAnsi="宋体"/>
          <w:szCs w:val="21"/>
        </w:rPr>
        <w:t>4</w:t>
      </w:r>
      <w:r w:rsidRPr="002D2C74">
        <w:rPr>
          <w:rFonts w:ascii="宋体" w:eastAsia="宋体" w:hAnsi="宋体" w:hint="eastAsia"/>
          <w:szCs w:val="21"/>
        </w:rPr>
        <w:t>分）</w:t>
      </w:r>
      <w:r w:rsidR="00EB790A" w:rsidRPr="002D2C74">
        <w:rPr>
          <w:rFonts w:ascii="宋体" w:eastAsia="宋体" w:hAnsi="宋体" w:hint="eastAsia"/>
          <w:szCs w:val="21"/>
        </w:rPr>
        <w:t>文字内容</w:t>
      </w:r>
      <w:r w:rsidR="00967723">
        <w:rPr>
          <w:rFonts w:ascii="宋体" w:eastAsia="宋体" w:hAnsi="宋体" w:hint="eastAsia"/>
          <w:szCs w:val="21"/>
        </w:rPr>
        <w:t>和格式</w:t>
      </w:r>
      <w:r w:rsidR="00EB790A" w:rsidRPr="002D2C74">
        <w:rPr>
          <w:rFonts w:ascii="宋体" w:eastAsia="宋体" w:hAnsi="宋体" w:hint="eastAsia"/>
          <w:szCs w:val="21"/>
        </w:rPr>
        <w:t>输入正确无误</w:t>
      </w:r>
      <w:r w:rsidRPr="002D2C74">
        <w:rPr>
          <w:rFonts w:ascii="宋体" w:eastAsia="宋体" w:hAnsi="宋体" w:hint="eastAsia"/>
          <w:szCs w:val="21"/>
        </w:rPr>
        <w:t>。</w:t>
      </w:r>
    </w:p>
    <w:p w14:paraId="682750A7" w14:textId="31986783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b.（</w:t>
      </w:r>
      <w:r w:rsidR="006F2C36">
        <w:rPr>
          <w:rFonts w:ascii="宋体" w:eastAsia="宋体" w:hAnsi="宋体"/>
          <w:szCs w:val="21"/>
        </w:rPr>
        <w:t>10</w:t>
      </w:r>
      <w:r w:rsidRPr="002D2C74">
        <w:rPr>
          <w:rFonts w:ascii="宋体" w:eastAsia="宋体" w:hAnsi="宋体" w:hint="eastAsia"/>
          <w:szCs w:val="21"/>
        </w:rPr>
        <w:t>分）</w:t>
      </w:r>
      <w:r w:rsidR="00602A94" w:rsidRPr="002D2C74">
        <w:rPr>
          <w:rFonts w:ascii="宋体" w:eastAsia="宋体" w:hAnsi="宋体" w:hint="eastAsia"/>
          <w:szCs w:val="21"/>
        </w:rPr>
        <w:t>文字能按图</w:t>
      </w:r>
      <w:r w:rsidR="007B31E9" w:rsidRPr="002D2C74">
        <w:rPr>
          <w:rFonts w:ascii="宋体" w:eastAsia="宋体" w:hAnsi="宋体" w:hint="eastAsia"/>
          <w:szCs w:val="21"/>
        </w:rPr>
        <w:t>右</w:t>
      </w:r>
      <w:r w:rsidR="00602A94" w:rsidRPr="002D2C74">
        <w:rPr>
          <w:rFonts w:ascii="宋体" w:eastAsia="宋体" w:hAnsi="宋体" w:hint="eastAsia"/>
          <w:szCs w:val="21"/>
        </w:rPr>
        <w:t>所示</w:t>
      </w:r>
      <w:r w:rsidR="007B31E9" w:rsidRPr="002D2C74">
        <w:rPr>
          <w:rFonts w:ascii="宋体" w:eastAsia="宋体" w:hAnsi="宋体" w:hint="eastAsia"/>
          <w:szCs w:val="21"/>
        </w:rPr>
        <w:t>的</w:t>
      </w:r>
      <w:r w:rsidR="00602A94" w:rsidRPr="002D2C74">
        <w:rPr>
          <w:rFonts w:ascii="宋体" w:eastAsia="宋体" w:hAnsi="宋体" w:hint="eastAsia"/>
          <w:szCs w:val="21"/>
        </w:rPr>
        <w:t>顺序和效果排列</w:t>
      </w:r>
      <w:r w:rsidRPr="002D2C74">
        <w:rPr>
          <w:rFonts w:ascii="宋体" w:eastAsia="宋体" w:hAnsi="宋体" w:hint="eastAsia"/>
          <w:szCs w:val="21"/>
        </w:rPr>
        <w:t>。</w:t>
      </w:r>
    </w:p>
    <w:p w14:paraId="474DF71A" w14:textId="7A1B1ACB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c.（</w:t>
      </w:r>
      <w:r w:rsidR="006F2C36">
        <w:rPr>
          <w:rFonts w:ascii="宋体" w:eastAsia="宋体" w:hAnsi="宋体"/>
          <w:szCs w:val="21"/>
        </w:rPr>
        <w:t>8</w:t>
      </w:r>
      <w:r w:rsidRPr="002D2C74">
        <w:rPr>
          <w:rFonts w:ascii="宋体" w:eastAsia="宋体" w:hAnsi="宋体" w:hint="eastAsia"/>
          <w:szCs w:val="21"/>
        </w:rPr>
        <w:t>分）</w:t>
      </w:r>
      <w:r w:rsidR="007B31E9" w:rsidRPr="002D2C74">
        <w:rPr>
          <w:rFonts w:ascii="宋体" w:eastAsia="宋体" w:hAnsi="宋体" w:hint="eastAsia"/>
          <w:szCs w:val="21"/>
        </w:rPr>
        <w:t>文字</w:t>
      </w:r>
      <w:r w:rsidR="00AB4530">
        <w:rPr>
          <w:rFonts w:ascii="宋体" w:eastAsia="宋体" w:hAnsi="宋体" w:hint="eastAsia"/>
          <w:szCs w:val="21"/>
        </w:rPr>
        <w:t>草图</w:t>
      </w:r>
      <w:r w:rsidR="00D66DE7">
        <w:rPr>
          <w:rFonts w:ascii="宋体" w:eastAsia="宋体" w:hAnsi="宋体" w:hint="eastAsia"/>
          <w:szCs w:val="21"/>
        </w:rPr>
        <w:t>中</w:t>
      </w:r>
      <w:r w:rsidR="007B31E9" w:rsidRPr="002D2C74">
        <w:rPr>
          <w:rFonts w:ascii="宋体" w:eastAsia="宋体" w:hAnsi="宋体" w:hint="eastAsia"/>
          <w:szCs w:val="21"/>
        </w:rPr>
        <w:t>不能出现</w:t>
      </w:r>
      <w:r w:rsidR="00967723">
        <w:rPr>
          <w:rFonts w:ascii="宋体" w:eastAsia="宋体" w:hAnsi="宋体" w:hint="eastAsia"/>
          <w:szCs w:val="21"/>
        </w:rPr>
        <w:t>半圆</w:t>
      </w:r>
      <w:r w:rsidR="00602A94" w:rsidRPr="002D2C74">
        <w:rPr>
          <w:rFonts w:ascii="宋体" w:eastAsia="宋体" w:hAnsi="宋体" w:hint="eastAsia"/>
          <w:szCs w:val="21"/>
        </w:rPr>
        <w:t>轮廓</w:t>
      </w:r>
      <w:r w:rsidRPr="002D2C74">
        <w:rPr>
          <w:rFonts w:ascii="宋体" w:eastAsia="宋体" w:hAnsi="宋体" w:hint="eastAsia"/>
          <w:szCs w:val="21"/>
        </w:rPr>
        <w:t>。</w:t>
      </w:r>
    </w:p>
    <w:p w14:paraId="150D7185" w14:textId="33E24825" w:rsidR="00794CF3" w:rsidRDefault="00794CF3" w:rsidP="00794CF3">
      <w:pPr>
        <w:spacing w:line="360" w:lineRule="auto"/>
        <w:ind w:firstLineChars="200" w:firstLine="420"/>
        <w:rPr>
          <w:rFonts w:asciiTheme="minorEastAsia" w:hAnsiTheme="minorEastAsia" w:cstheme="minorEastAsia"/>
          <w:bCs/>
          <w:color w:val="000000" w:themeColor="text1"/>
          <w:kern w:val="0"/>
          <w:szCs w:val="21"/>
        </w:rPr>
      </w:pPr>
      <w:r w:rsidRPr="002D2C74">
        <w:rPr>
          <w:rFonts w:ascii="宋体" w:eastAsia="宋体" w:hAnsi="宋体" w:hint="eastAsia"/>
          <w:szCs w:val="21"/>
        </w:rPr>
        <w:t>d.（</w:t>
      </w:r>
      <w:r w:rsidR="006F2C36">
        <w:rPr>
          <w:rFonts w:ascii="宋体" w:eastAsia="宋体" w:hAnsi="宋体"/>
          <w:szCs w:val="21"/>
        </w:rPr>
        <w:t>2</w:t>
      </w:r>
      <w:r w:rsidRPr="002D2C74">
        <w:rPr>
          <w:rFonts w:ascii="宋体" w:eastAsia="宋体" w:hAnsi="宋体" w:hint="eastAsia"/>
          <w:szCs w:val="21"/>
        </w:rPr>
        <w:t>分）模型文件以“XXX</w:t>
      </w:r>
      <w:r w:rsidR="00FC2409">
        <w:rPr>
          <w:rFonts w:ascii="宋体" w:eastAsia="宋体" w:hAnsi="宋体"/>
          <w:szCs w:val="21"/>
        </w:rPr>
        <w:t>-</w:t>
      </w:r>
      <w:r w:rsidR="00EB790A" w:rsidRPr="002D2C74">
        <w:rPr>
          <w:rFonts w:ascii="宋体" w:eastAsia="宋体" w:hAnsi="宋体"/>
          <w:szCs w:val="21"/>
        </w:rPr>
        <w:t>1</w:t>
      </w:r>
      <w:r w:rsidRPr="002D2C74">
        <w:rPr>
          <w:rFonts w:ascii="宋体" w:eastAsia="宋体" w:hAnsi="宋体" w:hint="eastAsia"/>
          <w:szCs w:val="21"/>
        </w:rPr>
        <w:t>.Z1”命名，保存新的文件（另存为）到考生目录中。</w:t>
      </w:r>
      <w:r w:rsidR="00FC2409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（注：XXX为考试号后三位，</w:t>
      </w:r>
      <w:r w:rsidR="00FC2409">
        <w:rPr>
          <w:rFonts w:asciiTheme="minorEastAsia" w:hAnsiTheme="minorEastAsia" w:cstheme="minorEastAsia"/>
          <w:bCs/>
          <w:color w:val="000000" w:themeColor="text1"/>
          <w:kern w:val="0"/>
          <w:szCs w:val="21"/>
        </w:rPr>
        <w:t>1</w:t>
      </w:r>
      <w:r w:rsidR="00FC2409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为题号，</w:t>
      </w:r>
      <w:r w:rsidR="00FC2409">
        <w:rPr>
          <w:rFonts w:hint="eastAsia"/>
          <w:color w:val="000000" w:themeColor="text1"/>
        </w:rPr>
        <w:t>如命名为</w:t>
      </w:r>
      <w:r w:rsidR="00FC2409">
        <w:rPr>
          <w:rFonts w:hint="eastAsia"/>
          <w:color w:val="000000" w:themeColor="text1"/>
        </w:rPr>
        <w:t>001-</w:t>
      </w:r>
      <w:r w:rsidR="00FC2409">
        <w:rPr>
          <w:color w:val="000000" w:themeColor="text1"/>
        </w:rPr>
        <w:t>1</w:t>
      </w:r>
      <w:r w:rsidR="00FC2409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）</w:t>
      </w:r>
    </w:p>
    <w:p w14:paraId="71A83887" w14:textId="77777777" w:rsidR="006F2C36" w:rsidRPr="00315105" w:rsidRDefault="006F2C36" w:rsidP="006F2C36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 w:val="24"/>
          <w:szCs w:val="21"/>
        </w:rPr>
      </w:pPr>
      <w:r w:rsidRPr="00315105">
        <w:rPr>
          <w:rFonts w:ascii="宋体" w:eastAsia="宋体" w:hAnsi="宋体" w:hint="eastAsia"/>
          <w:color w:val="FF0000"/>
          <w:sz w:val="24"/>
          <w:szCs w:val="21"/>
        </w:rPr>
        <w:t>提问问题：</w:t>
      </w:r>
    </w:p>
    <w:p w14:paraId="5D8D9544" w14:textId="356C478B" w:rsidR="006F2C36" w:rsidRPr="00366218" w:rsidRDefault="006F2C36" w:rsidP="006F2C36">
      <w:pPr>
        <w:spacing w:line="360" w:lineRule="auto"/>
        <w:rPr>
          <w:rFonts w:ascii="宋体" w:eastAsia="宋体" w:hAnsi="宋体" w:cs="宋体"/>
          <w:color w:val="FF0000"/>
        </w:rPr>
      </w:pPr>
      <w:r w:rsidRPr="00366218">
        <w:rPr>
          <w:rFonts w:ascii="宋体" w:eastAsia="宋体" w:hAnsi="宋体" w:cs="宋体" w:hint="eastAsia"/>
          <w:color w:val="FF0000"/>
        </w:rPr>
        <w:t>（1）</w:t>
      </w:r>
      <w:r>
        <w:rPr>
          <w:rFonts w:ascii="宋体" w:eastAsia="宋体" w:hAnsi="宋体" w:cs="宋体" w:hint="eastAsia"/>
          <w:color w:val="FF0000"/>
        </w:rPr>
        <w:t>整个一圈的文字你是执行了一次预制文字命令完成的吗</w:t>
      </w:r>
      <w:r w:rsidRPr="00366218">
        <w:rPr>
          <w:rFonts w:ascii="宋体" w:eastAsia="宋体" w:hAnsi="宋体" w:cs="宋体" w:hint="eastAsia"/>
          <w:color w:val="FF0000"/>
        </w:rPr>
        <w:t>？</w:t>
      </w:r>
      <w:r>
        <w:rPr>
          <w:rFonts w:ascii="宋体" w:eastAsia="宋体" w:hAnsi="宋体" w:cs="宋体" w:hint="eastAsia"/>
          <w:color w:val="FF0000"/>
        </w:rPr>
        <w:t>（3分）</w:t>
      </w:r>
    </w:p>
    <w:p w14:paraId="1BA44638" w14:textId="35B845BE" w:rsidR="006F2C36" w:rsidRPr="00366218" w:rsidRDefault="006F2C36" w:rsidP="006F2C36">
      <w:pPr>
        <w:spacing w:line="360" w:lineRule="auto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 w:hint="eastAsia"/>
          <w:color w:val="FF0000"/>
        </w:rPr>
        <w:t>（2）你是如何让圆弧轮廓不出现的</w:t>
      </w:r>
      <w:r w:rsidRPr="00366218">
        <w:rPr>
          <w:rFonts w:ascii="宋体" w:eastAsia="宋体" w:hAnsi="宋体" w:cs="宋体" w:hint="eastAsia"/>
          <w:color w:val="FF0000"/>
        </w:rPr>
        <w:t>？</w:t>
      </w:r>
      <w:r>
        <w:rPr>
          <w:rFonts w:ascii="宋体" w:eastAsia="宋体" w:hAnsi="宋体" w:cs="宋体" w:hint="eastAsia"/>
          <w:color w:val="FF0000"/>
        </w:rPr>
        <w:t>（3分）</w:t>
      </w:r>
    </w:p>
    <w:bookmarkEnd w:id="2"/>
    <w:p w14:paraId="13FA0FFC" w14:textId="0C109930" w:rsidR="00794CF3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73D18334" w14:textId="77777777" w:rsidR="00DF1864" w:rsidRPr="002D2C74" w:rsidRDefault="00DF1864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7B43FF4D" w14:textId="3557AA1C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[所属分类]:上机操作（四级）/看图绘制</w:t>
      </w:r>
    </w:p>
    <w:p w14:paraId="7AA6151F" w14:textId="6C6D159B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2</w:t>
      </w:r>
      <w:r w:rsidRPr="002D2C74">
        <w:rPr>
          <w:rFonts w:ascii="宋体" w:eastAsia="宋体" w:hAnsi="宋体" w:hint="eastAsia"/>
          <w:szCs w:val="21"/>
        </w:rPr>
        <w:t>.题干：</w:t>
      </w:r>
      <w:r w:rsidR="00184C58">
        <w:rPr>
          <w:rFonts w:ascii="宋体" w:eastAsia="宋体" w:hAnsi="宋体" w:hint="eastAsia"/>
          <w:szCs w:val="21"/>
        </w:rPr>
        <w:t>根据图2</w:t>
      </w:r>
      <w:r w:rsidR="00184C58">
        <w:rPr>
          <w:rFonts w:ascii="宋体" w:eastAsia="宋体" w:hAnsi="宋体"/>
          <w:szCs w:val="21"/>
        </w:rPr>
        <w:t>-1</w:t>
      </w:r>
      <w:r w:rsidR="00184C58">
        <w:rPr>
          <w:rFonts w:ascii="宋体" w:eastAsia="宋体" w:hAnsi="宋体" w:hint="eastAsia"/>
          <w:szCs w:val="21"/>
        </w:rPr>
        <w:t>所示的模型的三视图，绘制该模型</w:t>
      </w:r>
      <w:r w:rsidR="00B613B5" w:rsidRPr="002D2C74">
        <w:rPr>
          <w:rFonts w:ascii="宋体" w:eastAsia="宋体" w:hAnsi="宋体" w:hint="eastAsia"/>
          <w:szCs w:val="21"/>
        </w:rPr>
        <w:t>。</w:t>
      </w:r>
      <w:r w:rsidRPr="002D2C74">
        <w:rPr>
          <w:rFonts w:ascii="宋体" w:eastAsia="宋体" w:hAnsi="宋体" w:hint="eastAsia"/>
          <w:szCs w:val="21"/>
        </w:rPr>
        <w:t>（</w:t>
      </w:r>
      <w:r w:rsidR="00DF1864">
        <w:rPr>
          <w:rFonts w:ascii="宋体" w:eastAsia="宋体" w:hAnsi="宋体"/>
          <w:szCs w:val="21"/>
        </w:rPr>
        <w:t>28</w:t>
      </w:r>
      <w:r w:rsidRPr="002D2C74">
        <w:rPr>
          <w:rFonts w:ascii="宋体" w:eastAsia="宋体" w:hAnsi="宋体" w:hint="eastAsia"/>
          <w:szCs w:val="21"/>
        </w:rPr>
        <w:t>分）</w:t>
      </w:r>
    </w:p>
    <w:p w14:paraId="6B3A5C29" w14:textId="6B20A655" w:rsidR="00CF1BA5" w:rsidRDefault="00DF1864" w:rsidP="00985D28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noProof/>
        </w:rPr>
        <w:lastRenderedPageBreak/>
        <w:drawing>
          <wp:inline distT="0" distB="0" distL="0" distR="0" wp14:anchorId="5E99EAEF" wp14:editId="7C157B80">
            <wp:extent cx="4369777" cy="3447556"/>
            <wp:effectExtent l="0" t="0" r="0" b="63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73489" cy="345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3EA0" w:rsidRPr="00003EA0">
        <w:rPr>
          <w:noProof/>
        </w:rPr>
        <w:t xml:space="preserve"> </w:t>
      </w:r>
    </w:p>
    <w:p w14:paraId="20AD680C" w14:textId="1859DAAD" w:rsidR="00794CF3" w:rsidRPr="002D2C74" w:rsidRDefault="00794CF3" w:rsidP="00DF1864">
      <w:pPr>
        <w:spacing w:line="360" w:lineRule="auto"/>
        <w:ind w:firstLineChars="1300" w:firstLine="273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图</w:t>
      </w:r>
      <w:r w:rsidRPr="002D2C74">
        <w:rPr>
          <w:rFonts w:ascii="宋体" w:eastAsia="宋体" w:hAnsi="宋体"/>
          <w:szCs w:val="21"/>
        </w:rPr>
        <w:t>2</w:t>
      </w:r>
      <w:r w:rsidRPr="002D2C74">
        <w:rPr>
          <w:rFonts w:ascii="宋体" w:eastAsia="宋体" w:hAnsi="宋体" w:hint="eastAsia"/>
          <w:szCs w:val="21"/>
        </w:rPr>
        <w:t xml:space="preserve">-1 </w:t>
      </w:r>
      <w:r w:rsidR="00184C58">
        <w:rPr>
          <w:rFonts w:ascii="宋体" w:eastAsia="宋体" w:hAnsi="宋体" w:hint="eastAsia"/>
          <w:szCs w:val="21"/>
        </w:rPr>
        <w:t>模型三视图</w:t>
      </w:r>
    </w:p>
    <w:p w14:paraId="0D280A5A" w14:textId="77777777" w:rsidR="00C54802" w:rsidRDefault="00C54802" w:rsidP="00C5480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任务</w:t>
      </w:r>
      <w:r w:rsidRPr="002D2C74">
        <w:rPr>
          <w:rFonts w:ascii="宋体" w:eastAsia="宋体" w:hAnsi="宋体" w:hint="eastAsia"/>
          <w:szCs w:val="21"/>
        </w:rPr>
        <w:t>要求（以3D One软件为例）</w:t>
      </w:r>
      <w:r>
        <w:rPr>
          <w:rFonts w:ascii="宋体" w:eastAsia="宋体" w:hAnsi="宋体" w:hint="eastAsia"/>
          <w:szCs w:val="21"/>
        </w:rPr>
        <w:t>：</w:t>
      </w:r>
    </w:p>
    <w:p w14:paraId="377D4849" w14:textId="68AB17A9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</w:t>
      </w:r>
      <w:r w:rsidR="00B613B5" w:rsidRPr="002D2C74">
        <w:rPr>
          <w:rFonts w:ascii="宋体" w:eastAsia="宋体" w:hAnsi="宋体" w:hint="eastAsia"/>
          <w:szCs w:val="21"/>
        </w:rPr>
        <w:t>（</w:t>
      </w:r>
      <w:r w:rsidR="00DF1864">
        <w:rPr>
          <w:rFonts w:ascii="宋体" w:eastAsia="宋体" w:hAnsi="宋体"/>
          <w:szCs w:val="21"/>
        </w:rPr>
        <w:t>18</w:t>
      </w:r>
      <w:r w:rsidR="00B613B5" w:rsidRPr="002D2C74">
        <w:rPr>
          <w:rFonts w:ascii="宋体" w:eastAsia="宋体" w:hAnsi="宋体" w:hint="eastAsia"/>
          <w:szCs w:val="21"/>
        </w:rPr>
        <w:t>分）所有尺寸符合图纸要求。</w:t>
      </w:r>
    </w:p>
    <w:p w14:paraId="5C4AEDA3" w14:textId="2DF39C0E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</w:t>
      </w:r>
      <w:r w:rsidR="00B613B5" w:rsidRPr="002D2C74">
        <w:rPr>
          <w:rFonts w:ascii="宋体" w:eastAsia="宋体" w:hAnsi="宋体" w:hint="eastAsia"/>
          <w:szCs w:val="21"/>
        </w:rPr>
        <w:t>（</w:t>
      </w:r>
      <w:r w:rsidR="00DF1864">
        <w:rPr>
          <w:rFonts w:ascii="宋体" w:eastAsia="宋体" w:hAnsi="宋体"/>
          <w:szCs w:val="21"/>
        </w:rPr>
        <w:t>8</w:t>
      </w:r>
      <w:r w:rsidR="00B613B5" w:rsidRPr="002D2C74">
        <w:rPr>
          <w:rFonts w:ascii="宋体" w:eastAsia="宋体" w:hAnsi="宋体" w:hint="eastAsia"/>
          <w:szCs w:val="21"/>
        </w:rPr>
        <w:t>分）</w:t>
      </w:r>
      <w:r w:rsidR="00184C58">
        <w:rPr>
          <w:rFonts w:ascii="宋体" w:eastAsia="宋体" w:hAnsi="宋体" w:hint="eastAsia"/>
          <w:szCs w:val="21"/>
        </w:rPr>
        <w:t>形状符合图纸要求</w:t>
      </w:r>
      <w:r w:rsidRPr="002D2C74">
        <w:rPr>
          <w:rFonts w:ascii="宋体" w:eastAsia="宋体" w:hAnsi="宋体" w:hint="eastAsia"/>
          <w:szCs w:val="21"/>
        </w:rPr>
        <w:t>。</w:t>
      </w:r>
    </w:p>
    <w:p w14:paraId="418B6D3E" w14:textId="2AF55A65" w:rsidR="00794CF3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c.</w:t>
      </w:r>
      <w:r w:rsidR="00B613B5" w:rsidRPr="002D2C74">
        <w:rPr>
          <w:rFonts w:ascii="宋体" w:eastAsia="宋体" w:hAnsi="宋体" w:hint="eastAsia"/>
          <w:szCs w:val="21"/>
        </w:rPr>
        <w:t>（</w:t>
      </w:r>
      <w:r w:rsidR="00DF1864">
        <w:rPr>
          <w:rFonts w:ascii="宋体" w:eastAsia="宋体" w:hAnsi="宋体"/>
          <w:szCs w:val="21"/>
        </w:rPr>
        <w:t>2</w:t>
      </w:r>
      <w:r w:rsidR="00B613B5" w:rsidRPr="002D2C74">
        <w:rPr>
          <w:rFonts w:ascii="宋体" w:eastAsia="宋体" w:hAnsi="宋体" w:hint="eastAsia"/>
          <w:szCs w:val="21"/>
        </w:rPr>
        <w:t>分）模型文件以“XXX</w:t>
      </w:r>
      <w:r w:rsidR="00FC2409">
        <w:rPr>
          <w:rFonts w:ascii="宋体" w:eastAsia="宋体" w:hAnsi="宋体"/>
          <w:szCs w:val="21"/>
        </w:rPr>
        <w:t>-</w:t>
      </w:r>
      <w:r w:rsidR="00B613B5" w:rsidRPr="002D2C74">
        <w:rPr>
          <w:rFonts w:ascii="宋体" w:eastAsia="宋体" w:hAnsi="宋体"/>
          <w:szCs w:val="21"/>
        </w:rPr>
        <w:t>2</w:t>
      </w:r>
      <w:r w:rsidR="00B613B5" w:rsidRPr="002D2C74">
        <w:rPr>
          <w:rFonts w:ascii="宋体" w:eastAsia="宋体" w:hAnsi="宋体" w:hint="eastAsia"/>
          <w:szCs w:val="21"/>
        </w:rPr>
        <w:t>.Z1”命名，保存到考生目录中。</w:t>
      </w:r>
    </w:p>
    <w:p w14:paraId="6B42F575" w14:textId="77777777" w:rsidR="00DF1864" w:rsidRPr="00366218" w:rsidRDefault="00DF1864" w:rsidP="00DF1864">
      <w:pPr>
        <w:spacing w:line="360" w:lineRule="auto"/>
        <w:ind w:firstLineChars="200" w:firstLine="42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提问问题：</w:t>
      </w:r>
    </w:p>
    <w:p w14:paraId="02CF7B66" w14:textId="08BA8C0E" w:rsidR="00DF1864" w:rsidRPr="00366218" w:rsidRDefault="00DF1864" w:rsidP="00DF1864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（1）</w:t>
      </w:r>
      <w:r>
        <w:rPr>
          <w:rFonts w:ascii="宋体" w:eastAsia="宋体" w:hAnsi="宋体" w:hint="eastAsia"/>
          <w:color w:val="FF0000"/>
          <w:szCs w:val="21"/>
        </w:rPr>
        <w:t>你是怎么绘制其中两个相互对称半径为</w:t>
      </w:r>
      <w:r>
        <w:rPr>
          <w:rFonts w:ascii="宋体" w:eastAsia="宋体" w:hAnsi="宋体"/>
          <w:color w:val="FF0000"/>
          <w:szCs w:val="21"/>
        </w:rPr>
        <w:t>6</w:t>
      </w:r>
      <w:r>
        <w:rPr>
          <w:rFonts w:ascii="宋体" w:eastAsia="宋体" w:hAnsi="宋体" w:hint="eastAsia"/>
          <w:color w:val="FF0000"/>
          <w:szCs w:val="21"/>
        </w:rPr>
        <w:t>的孔的</w:t>
      </w:r>
      <w:r w:rsidRPr="00366218">
        <w:rPr>
          <w:rFonts w:ascii="宋体" w:eastAsia="宋体" w:hAnsi="宋体" w:hint="eastAsia"/>
          <w:color w:val="FF0000"/>
          <w:szCs w:val="21"/>
        </w:rPr>
        <w:t>？（3</w:t>
      </w:r>
      <w:r>
        <w:rPr>
          <w:rFonts w:ascii="宋体" w:eastAsia="宋体" w:hAnsi="宋体"/>
          <w:color w:val="FF0000"/>
          <w:szCs w:val="21"/>
        </w:rPr>
        <w:t>.5</w:t>
      </w:r>
      <w:r w:rsidRPr="00366218">
        <w:rPr>
          <w:rFonts w:ascii="宋体" w:eastAsia="宋体" w:hAnsi="宋体" w:hint="eastAsia"/>
          <w:color w:val="FF0000"/>
          <w:szCs w:val="21"/>
        </w:rPr>
        <w:t>分）</w:t>
      </w:r>
    </w:p>
    <w:p w14:paraId="6CBDAF20" w14:textId="77777777" w:rsidR="00DF1864" w:rsidRPr="00366218" w:rsidRDefault="00DF1864" w:rsidP="00DF1864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（2）</w:t>
      </w:r>
      <w:r>
        <w:rPr>
          <w:rFonts w:ascii="宋体" w:eastAsia="宋体" w:hAnsi="宋体" w:hint="eastAsia"/>
          <w:color w:val="FF0000"/>
          <w:szCs w:val="21"/>
        </w:rPr>
        <w:t>模型的总体高度是多少</w:t>
      </w:r>
      <w:r w:rsidRPr="00366218">
        <w:rPr>
          <w:rFonts w:ascii="宋体" w:eastAsia="宋体" w:hAnsi="宋体" w:hint="eastAsia"/>
          <w:color w:val="FF0000"/>
          <w:szCs w:val="21"/>
        </w:rPr>
        <w:t>？（3</w:t>
      </w:r>
      <w:r>
        <w:rPr>
          <w:rFonts w:ascii="宋体" w:eastAsia="宋体" w:hAnsi="宋体"/>
          <w:color w:val="FF0000"/>
          <w:szCs w:val="21"/>
        </w:rPr>
        <w:t>.5</w:t>
      </w:r>
      <w:r w:rsidRPr="00366218">
        <w:rPr>
          <w:rFonts w:ascii="宋体" w:eastAsia="宋体" w:hAnsi="宋体" w:hint="eastAsia"/>
          <w:color w:val="FF0000"/>
          <w:szCs w:val="21"/>
        </w:rPr>
        <w:t>分）</w:t>
      </w:r>
    </w:p>
    <w:p w14:paraId="73DA55CB" w14:textId="1A1A2F6E" w:rsidR="00E14FDB" w:rsidRPr="00DF1864" w:rsidRDefault="00E14FDB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799A4AFA" w14:textId="77777777" w:rsidR="00E14FDB" w:rsidRPr="002D2C74" w:rsidRDefault="00E14FDB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73081A9F" w14:textId="75209685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[所属分类]:上机操作（四级）/看图绘制</w:t>
      </w:r>
    </w:p>
    <w:p w14:paraId="18F22F90" w14:textId="6B26C0F6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/>
          <w:szCs w:val="21"/>
        </w:rPr>
        <w:t>3</w:t>
      </w:r>
      <w:r w:rsidRPr="002D2C74">
        <w:rPr>
          <w:rFonts w:ascii="宋体" w:eastAsia="宋体" w:hAnsi="宋体" w:hint="eastAsia"/>
          <w:szCs w:val="21"/>
        </w:rPr>
        <w:t>.题干：</w:t>
      </w:r>
      <w:r w:rsidR="007444D4" w:rsidRPr="002D2C74">
        <w:rPr>
          <w:rFonts w:ascii="宋体" w:eastAsia="宋体" w:hAnsi="宋体" w:hint="eastAsia"/>
          <w:szCs w:val="21"/>
        </w:rPr>
        <w:t>在草图环境中绘制如图</w:t>
      </w:r>
      <w:r w:rsidR="006F6B4F">
        <w:rPr>
          <w:rFonts w:ascii="宋体" w:eastAsia="宋体" w:hAnsi="宋体"/>
          <w:szCs w:val="21"/>
        </w:rPr>
        <w:t>3</w:t>
      </w:r>
      <w:r w:rsidR="007444D4" w:rsidRPr="002D2C74">
        <w:rPr>
          <w:rFonts w:ascii="宋体" w:eastAsia="宋体" w:hAnsi="宋体"/>
          <w:szCs w:val="21"/>
        </w:rPr>
        <w:t>-1</w:t>
      </w:r>
      <w:r w:rsidR="007444D4" w:rsidRPr="002D2C74">
        <w:rPr>
          <w:rFonts w:ascii="宋体" w:eastAsia="宋体" w:hAnsi="宋体" w:hint="eastAsia"/>
          <w:szCs w:val="21"/>
        </w:rPr>
        <w:t>所示的草图轮廓</w:t>
      </w:r>
      <w:r w:rsidRPr="002D2C74">
        <w:rPr>
          <w:rFonts w:ascii="宋体" w:eastAsia="宋体" w:hAnsi="宋体" w:hint="eastAsia"/>
          <w:szCs w:val="21"/>
        </w:rPr>
        <w:t>。（</w:t>
      </w:r>
      <w:r w:rsidR="007D5832">
        <w:rPr>
          <w:rFonts w:ascii="宋体" w:eastAsia="宋体" w:hAnsi="宋体"/>
          <w:szCs w:val="21"/>
        </w:rPr>
        <w:t>28</w:t>
      </w:r>
      <w:r w:rsidRPr="002D2C74">
        <w:rPr>
          <w:rFonts w:ascii="宋体" w:eastAsia="宋体" w:hAnsi="宋体" w:hint="eastAsia"/>
          <w:szCs w:val="21"/>
        </w:rPr>
        <w:t>分）</w:t>
      </w:r>
    </w:p>
    <w:p w14:paraId="03C02981" w14:textId="28029BF2" w:rsidR="00794CF3" w:rsidRPr="002D2C74" w:rsidRDefault="007D5832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noProof/>
        </w:rPr>
        <w:lastRenderedPageBreak/>
        <w:drawing>
          <wp:inline distT="0" distB="0" distL="0" distR="0" wp14:anchorId="237D51E9" wp14:editId="009F3F4B">
            <wp:extent cx="4941277" cy="2309646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b="5470"/>
                    <a:stretch/>
                  </pic:blipFill>
                  <pic:spPr bwMode="auto">
                    <a:xfrm>
                      <a:off x="0" y="0"/>
                      <a:ext cx="4995948" cy="233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04E4CB" w14:textId="265C3A42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图</w:t>
      </w:r>
      <w:r w:rsidR="00B613B5" w:rsidRPr="002D2C74">
        <w:rPr>
          <w:rFonts w:ascii="宋体" w:eastAsia="宋体" w:hAnsi="宋体"/>
          <w:szCs w:val="21"/>
        </w:rPr>
        <w:t>3</w:t>
      </w:r>
      <w:r w:rsidRPr="002D2C74">
        <w:rPr>
          <w:rFonts w:ascii="宋体" w:eastAsia="宋体" w:hAnsi="宋体" w:hint="eastAsia"/>
          <w:szCs w:val="21"/>
        </w:rPr>
        <w:t xml:space="preserve">-1 </w:t>
      </w:r>
      <w:r w:rsidR="00CF1BA5">
        <w:rPr>
          <w:rFonts w:ascii="宋体" w:eastAsia="宋体" w:hAnsi="宋体" w:hint="eastAsia"/>
          <w:szCs w:val="21"/>
        </w:rPr>
        <w:t>草图</w:t>
      </w:r>
      <w:r w:rsidR="002F4476">
        <w:rPr>
          <w:rFonts w:ascii="宋体" w:eastAsia="宋体" w:hAnsi="宋体" w:hint="eastAsia"/>
          <w:szCs w:val="21"/>
        </w:rPr>
        <w:t>图纸</w:t>
      </w:r>
    </w:p>
    <w:p w14:paraId="08E26F41" w14:textId="77777777" w:rsidR="00C54802" w:rsidRDefault="00C54802" w:rsidP="00C5480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任务</w:t>
      </w:r>
      <w:r w:rsidRPr="002D2C74">
        <w:rPr>
          <w:rFonts w:ascii="宋体" w:eastAsia="宋体" w:hAnsi="宋体" w:hint="eastAsia"/>
          <w:szCs w:val="21"/>
        </w:rPr>
        <w:t>要求（以3D One软件为例）</w:t>
      </w:r>
      <w:r>
        <w:rPr>
          <w:rFonts w:ascii="宋体" w:eastAsia="宋体" w:hAnsi="宋体" w:hint="eastAsia"/>
          <w:szCs w:val="21"/>
        </w:rPr>
        <w:t>：</w:t>
      </w:r>
    </w:p>
    <w:p w14:paraId="452770FE" w14:textId="35422C9D" w:rsidR="00B613B5" w:rsidRPr="002D2C74" w:rsidRDefault="00B613B5" w:rsidP="00B613B5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a.（</w:t>
      </w:r>
      <w:r w:rsidRPr="002D2C74">
        <w:rPr>
          <w:rFonts w:ascii="宋体" w:eastAsia="宋体" w:hAnsi="宋体"/>
          <w:szCs w:val="21"/>
        </w:rPr>
        <w:t>2</w:t>
      </w:r>
      <w:r w:rsidR="00427958">
        <w:rPr>
          <w:rFonts w:ascii="宋体" w:eastAsia="宋体" w:hAnsi="宋体"/>
          <w:szCs w:val="21"/>
        </w:rPr>
        <w:t>0</w:t>
      </w:r>
      <w:r w:rsidRPr="002D2C74">
        <w:rPr>
          <w:rFonts w:ascii="宋体" w:eastAsia="宋体" w:hAnsi="宋体" w:hint="eastAsia"/>
          <w:szCs w:val="21"/>
        </w:rPr>
        <w:t>分）所有尺寸符合图纸要求。</w:t>
      </w:r>
    </w:p>
    <w:p w14:paraId="1526A701" w14:textId="004BD015" w:rsidR="00B613B5" w:rsidRPr="002D2C74" w:rsidRDefault="00B613B5" w:rsidP="00B613B5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b.（</w:t>
      </w:r>
      <w:r w:rsidR="00395AC5">
        <w:rPr>
          <w:rFonts w:ascii="宋体" w:eastAsia="宋体" w:hAnsi="宋体"/>
          <w:szCs w:val="21"/>
        </w:rPr>
        <w:t>6</w:t>
      </w:r>
      <w:r w:rsidRPr="002D2C74">
        <w:rPr>
          <w:rFonts w:ascii="宋体" w:eastAsia="宋体" w:hAnsi="宋体" w:hint="eastAsia"/>
          <w:szCs w:val="21"/>
        </w:rPr>
        <w:t>分）</w:t>
      </w:r>
      <w:r w:rsidR="007444D4" w:rsidRPr="002D2C74">
        <w:rPr>
          <w:rFonts w:ascii="宋体" w:eastAsia="宋体" w:hAnsi="宋体" w:hint="eastAsia"/>
          <w:szCs w:val="21"/>
        </w:rPr>
        <w:t>4个R</w:t>
      </w:r>
      <w:r w:rsidR="007444D4" w:rsidRPr="002D2C74">
        <w:rPr>
          <w:rFonts w:ascii="宋体" w:eastAsia="宋体" w:hAnsi="宋体"/>
          <w:szCs w:val="21"/>
        </w:rPr>
        <w:t>6</w:t>
      </w:r>
      <w:r w:rsidR="007444D4" w:rsidRPr="002D2C74">
        <w:rPr>
          <w:rFonts w:ascii="宋体" w:eastAsia="宋体" w:hAnsi="宋体" w:hint="eastAsia"/>
          <w:szCs w:val="21"/>
        </w:rPr>
        <w:t>的圆定位正确</w:t>
      </w:r>
      <w:r w:rsidRPr="002D2C74">
        <w:rPr>
          <w:rFonts w:ascii="宋体" w:eastAsia="宋体" w:hAnsi="宋体" w:hint="eastAsia"/>
          <w:szCs w:val="21"/>
        </w:rPr>
        <w:t>。</w:t>
      </w:r>
    </w:p>
    <w:p w14:paraId="06E185F7" w14:textId="733E9FB9" w:rsidR="00B613B5" w:rsidRDefault="00B613B5" w:rsidP="00B613B5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2D2C74">
        <w:rPr>
          <w:rFonts w:ascii="宋体" w:eastAsia="宋体" w:hAnsi="宋体" w:hint="eastAsia"/>
          <w:szCs w:val="21"/>
        </w:rPr>
        <w:t>c.（</w:t>
      </w:r>
      <w:r w:rsidR="00395AC5">
        <w:rPr>
          <w:rFonts w:ascii="宋体" w:eastAsia="宋体" w:hAnsi="宋体"/>
          <w:szCs w:val="21"/>
        </w:rPr>
        <w:t>2</w:t>
      </w:r>
      <w:r w:rsidRPr="002D2C74">
        <w:rPr>
          <w:rFonts w:ascii="宋体" w:eastAsia="宋体" w:hAnsi="宋体" w:hint="eastAsia"/>
          <w:szCs w:val="21"/>
        </w:rPr>
        <w:t>分）文件以“XXX</w:t>
      </w:r>
      <w:r w:rsidR="00FC2409">
        <w:rPr>
          <w:rFonts w:ascii="宋体" w:eastAsia="宋体" w:hAnsi="宋体"/>
          <w:szCs w:val="21"/>
        </w:rPr>
        <w:t>-</w:t>
      </w:r>
      <w:r w:rsidR="00184C58">
        <w:rPr>
          <w:rFonts w:ascii="宋体" w:eastAsia="宋体" w:hAnsi="宋体"/>
          <w:szCs w:val="21"/>
        </w:rPr>
        <w:t>3</w:t>
      </w:r>
      <w:r w:rsidRPr="002D2C74">
        <w:rPr>
          <w:rFonts w:ascii="宋体" w:eastAsia="宋体" w:hAnsi="宋体" w:hint="eastAsia"/>
          <w:szCs w:val="21"/>
        </w:rPr>
        <w:t>.Z1”命名，保存到考生目录中。</w:t>
      </w:r>
    </w:p>
    <w:p w14:paraId="5DC33044" w14:textId="77777777" w:rsidR="00395AC5" w:rsidRPr="00540BB6" w:rsidRDefault="00395AC5" w:rsidP="00395AC5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540BB6">
        <w:rPr>
          <w:rFonts w:ascii="宋体" w:eastAsia="宋体" w:hAnsi="宋体" w:hint="eastAsia"/>
          <w:color w:val="FF0000"/>
          <w:szCs w:val="21"/>
        </w:rPr>
        <w:t>提问问题：</w:t>
      </w:r>
    </w:p>
    <w:p w14:paraId="241F85DC" w14:textId="15F1B07F" w:rsidR="00395AC5" w:rsidRPr="00540BB6" w:rsidRDefault="00395AC5" w:rsidP="00395AC5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540BB6">
        <w:rPr>
          <w:rFonts w:ascii="宋体" w:eastAsia="宋体" w:hAnsi="宋体" w:hint="eastAsia"/>
          <w:color w:val="FF0000"/>
          <w:szCs w:val="21"/>
        </w:rPr>
        <w:t>（</w:t>
      </w:r>
      <w:r w:rsidRPr="00540BB6">
        <w:rPr>
          <w:rFonts w:ascii="宋体" w:eastAsia="宋体" w:hAnsi="宋体"/>
          <w:color w:val="FF0000"/>
          <w:szCs w:val="21"/>
        </w:rPr>
        <w:t>1</w:t>
      </w:r>
      <w:r w:rsidRPr="00540BB6">
        <w:rPr>
          <w:rFonts w:ascii="宋体" w:eastAsia="宋体" w:hAnsi="宋体" w:hint="eastAsia"/>
          <w:color w:val="FF0000"/>
          <w:szCs w:val="21"/>
        </w:rPr>
        <w:t>）</w:t>
      </w:r>
      <w:r>
        <w:rPr>
          <w:rFonts w:ascii="宋体" w:eastAsia="宋体" w:hAnsi="宋体" w:hint="eastAsia"/>
          <w:color w:val="FF0000"/>
          <w:szCs w:val="21"/>
        </w:rPr>
        <w:t>你完成的草图中，一</w:t>
      </w:r>
      <w:r w:rsidR="007D5832">
        <w:rPr>
          <w:rFonts w:ascii="宋体" w:eastAsia="宋体" w:hAnsi="宋体" w:hint="eastAsia"/>
          <w:color w:val="FF0000"/>
          <w:szCs w:val="21"/>
        </w:rPr>
        <w:t>共有几个完整的</w:t>
      </w:r>
      <w:r>
        <w:rPr>
          <w:rFonts w:ascii="宋体" w:eastAsia="宋体" w:hAnsi="宋体" w:hint="eastAsia"/>
          <w:color w:val="FF0000"/>
          <w:szCs w:val="21"/>
        </w:rPr>
        <w:t>圆</w:t>
      </w:r>
      <w:r w:rsidRPr="00540BB6">
        <w:rPr>
          <w:rFonts w:ascii="宋体" w:eastAsia="宋体" w:hAnsi="宋体" w:hint="eastAsia"/>
          <w:color w:val="FF0000"/>
          <w:szCs w:val="21"/>
        </w:rPr>
        <w:t>？（</w:t>
      </w:r>
      <w:r>
        <w:rPr>
          <w:rFonts w:ascii="宋体" w:eastAsia="宋体" w:hAnsi="宋体"/>
          <w:color w:val="FF0000"/>
          <w:szCs w:val="21"/>
        </w:rPr>
        <w:t>3.5</w:t>
      </w:r>
      <w:r w:rsidRPr="00540BB6">
        <w:rPr>
          <w:rFonts w:ascii="宋体" w:eastAsia="宋体" w:hAnsi="宋体" w:hint="eastAsia"/>
          <w:color w:val="FF0000"/>
          <w:szCs w:val="21"/>
        </w:rPr>
        <w:t>分）</w:t>
      </w:r>
    </w:p>
    <w:p w14:paraId="685F04A3" w14:textId="77777777" w:rsidR="00395AC5" w:rsidRDefault="00395AC5" w:rsidP="00395AC5">
      <w:r w:rsidRPr="00540BB6">
        <w:rPr>
          <w:rFonts w:ascii="宋体" w:eastAsia="宋体" w:hAnsi="宋体" w:hint="eastAsia"/>
          <w:color w:val="FF0000"/>
          <w:szCs w:val="21"/>
        </w:rPr>
        <w:t>（2）你</w:t>
      </w:r>
      <w:r>
        <w:rPr>
          <w:rFonts w:ascii="宋体" w:eastAsia="宋体" w:hAnsi="宋体" w:hint="eastAsia"/>
          <w:color w:val="FF0000"/>
          <w:szCs w:val="21"/>
        </w:rPr>
        <w:t>是怎么绘制出４个半径为６的圆的</w:t>
      </w:r>
      <w:r w:rsidRPr="00540BB6">
        <w:rPr>
          <w:rFonts w:ascii="宋体" w:eastAsia="宋体" w:hAnsi="宋体" w:hint="eastAsia"/>
          <w:color w:val="FF0000"/>
          <w:szCs w:val="21"/>
        </w:rPr>
        <w:t>？（</w:t>
      </w:r>
      <w:r>
        <w:rPr>
          <w:rFonts w:ascii="宋体" w:eastAsia="宋体" w:hAnsi="宋体"/>
          <w:color w:val="FF0000"/>
          <w:szCs w:val="21"/>
        </w:rPr>
        <w:t>3.5</w:t>
      </w:r>
      <w:r w:rsidRPr="00540BB6">
        <w:rPr>
          <w:rFonts w:ascii="宋体" w:eastAsia="宋体" w:hAnsi="宋体" w:hint="eastAsia"/>
          <w:color w:val="FF0000"/>
          <w:szCs w:val="21"/>
        </w:rPr>
        <w:t>分）</w:t>
      </w:r>
    </w:p>
    <w:p w14:paraId="44828207" w14:textId="77777777" w:rsidR="00395AC5" w:rsidRPr="00395AC5" w:rsidRDefault="00395AC5" w:rsidP="00B613B5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4E1A5422" w14:textId="77777777" w:rsidR="00794CF3" w:rsidRPr="002D2C74" w:rsidRDefault="00794CF3" w:rsidP="00794CF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15092A50" w14:textId="77777777" w:rsidR="009B69EB" w:rsidRPr="002D2C74" w:rsidRDefault="009B69EB">
      <w:pPr>
        <w:spacing w:line="360" w:lineRule="auto"/>
      </w:pPr>
    </w:p>
    <w:sectPr w:rsidR="009B69EB" w:rsidRPr="002D2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E4BA8" w14:textId="77777777" w:rsidR="00723C76" w:rsidRDefault="00723C76" w:rsidP="00171D5F">
      <w:r>
        <w:separator/>
      </w:r>
    </w:p>
  </w:endnote>
  <w:endnote w:type="continuationSeparator" w:id="0">
    <w:p w14:paraId="6414DA8F" w14:textId="77777777" w:rsidR="00723C76" w:rsidRDefault="00723C76" w:rsidP="0017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iti SC Light">
    <w:altName w:val="Calibri"/>
    <w:charset w:val="50"/>
    <w:family w:val="auto"/>
    <w:pitch w:val="default"/>
    <w:sig w:usb0="00000000" w:usb1="00000000" w:usb2="00000010" w:usb3="00000000" w:csb0="003E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FE334" w14:textId="77777777" w:rsidR="00723C76" w:rsidRDefault="00723C76" w:rsidP="00171D5F">
      <w:r>
        <w:separator/>
      </w:r>
    </w:p>
  </w:footnote>
  <w:footnote w:type="continuationSeparator" w:id="0">
    <w:p w14:paraId="045173DB" w14:textId="77777777" w:rsidR="00723C76" w:rsidRDefault="00723C76" w:rsidP="00171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310C3"/>
    <w:multiLevelType w:val="singleLevel"/>
    <w:tmpl w:val="656310C3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bordersDoNotSurroundHeader/>
  <w:bordersDoNotSurroundFooter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B04DDF"/>
    <w:rsid w:val="00001C29"/>
    <w:rsid w:val="00003EA0"/>
    <w:rsid w:val="00014D5C"/>
    <w:rsid w:val="000150E9"/>
    <w:rsid w:val="000166FD"/>
    <w:rsid w:val="00033FA0"/>
    <w:rsid w:val="00040379"/>
    <w:rsid w:val="0005049E"/>
    <w:rsid w:val="00055FDD"/>
    <w:rsid w:val="00081F20"/>
    <w:rsid w:val="00091EF0"/>
    <w:rsid w:val="0009312F"/>
    <w:rsid w:val="00095ACE"/>
    <w:rsid w:val="000A1BB7"/>
    <w:rsid w:val="000A7AAD"/>
    <w:rsid w:val="000B6BC9"/>
    <w:rsid w:val="000E0163"/>
    <w:rsid w:val="000E52F7"/>
    <w:rsid w:val="000E7D51"/>
    <w:rsid w:val="000F0F22"/>
    <w:rsid w:val="000F3CFB"/>
    <w:rsid w:val="0010236D"/>
    <w:rsid w:val="001134C3"/>
    <w:rsid w:val="001134D6"/>
    <w:rsid w:val="00120F3D"/>
    <w:rsid w:val="0012786C"/>
    <w:rsid w:val="00155D79"/>
    <w:rsid w:val="00171D5F"/>
    <w:rsid w:val="00176533"/>
    <w:rsid w:val="001809B2"/>
    <w:rsid w:val="00184C58"/>
    <w:rsid w:val="00186F05"/>
    <w:rsid w:val="00197757"/>
    <w:rsid w:val="001A4E97"/>
    <w:rsid w:val="001B1371"/>
    <w:rsid w:val="001B6179"/>
    <w:rsid w:val="001C49DB"/>
    <w:rsid w:val="001D2207"/>
    <w:rsid w:val="001E51B5"/>
    <w:rsid w:val="001F0709"/>
    <w:rsid w:val="00204EA1"/>
    <w:rsid w:val="00207938"/>
    <w:rsid w:val="00216710"/>
    <w:rsid w:val="0021761B"/>
    <w:rsid w:val="00231755"/>
    <w:rsid w:val="0023773E"/>
    <w:rsid w:val="00237F68"/>
    <w:rsid w:val="0024193F"/>
    <w:rsid w:val="002522F8"/>
    <w:rsid w:val="00252D02"/>
    <w:rsid w:val="002611B9"/>
    <w:rsid w:val="00270B3F"/>
    <w:rsid w:val="00282B7E"/>
    <w:rsid w:val="00283C07"/>
    <w:rsid w:val="00296EAB"/>
    <w:rsid w:val="002A61EF"/>
    <w:rsid w:val="002B0355"/>
    <w:rsid w:val="002D2BDF"/>
    <w:rsid w:val="002D2C74"/>
    <w:rsid w:val="002F36E5"/>
    <w:rsid w:val="002F4192"/>
    <w:rsid w:val="002F41C7"/>
    <w:rsid w:val="002F4476"/>
    <w:rsid w:val="00301C63"/>
    <w:rsid w:val="0030379F"/>
    <w:rsid w:val="00315011"/>
    <w:rsid w:val="00317E79"/>
    <w:rsid w:val="00331B4F"/>
    <w:rsid w:val="00332471"/>
    <w:rsid w:val="003349C8"/>
    <w:rsid w:val="00345043"/>
    <w:rsid w:val="0035159C"/>
    <w:rsid w:val="00355407"/>
    <w:rsid w:val="0036559A"/>
    <w:rsid w:val="0036798A"/>
    <w:rsid w:val="00380678"/>
    <w:rsid w:val="00392B82"/>
    <w:rsid w:val="0039450F"/>
    <w:rsid w:val="00395AC5"/>
    <w:rsid w:val="0039622F"/>
    <w:rsid w:val="003A5AD2"/>
    <w:rsid w:val="003A67DF"/>
    <w:rsid w:val="003B40C9"/>
    <w:rsid w:val="003C3E3B"/>
    <w:rsid w:val="003D2668"/>
    <w:rsid w:val="003D7669"/>
    <w:rsid w:val="003E4DFF"/>
    <w:rsid w:val="0040052C"/>
    <w:rsid w:val="00401F1A"/>
    <w:rsid w:val="00403FCE"/>
    <w:rsid w:val="00404BC6"/>
    <w:rsid w:val="00404FB9"/>
    <w:rsid w:val="0041745B"/>
    <w:rsid w:val="00420DAB"/>
    <w:rsid w:val="0042240D"/>
    <w:rsid w:val="00427958"/>
    <w:rsid w:val="00443951"/>
    <w:rsid w:val="004458BE"/>
    <w:rsid w:val="00455E74"/>
    <w:rsid w:val="00456EE3"/>
    <w:rsid w:val="00464A70"/>
    <w:rsid w:val="00472CED"/>
    <w:rsid w:val="00483D10"/>
    <w:rsid w:val="00491364"/>
    <w:rsid w:val="00496601"/>
    <w:rsid w:val="00497A27"/>
    <w:rsid w:val="004A590E"/>
    <w:rsid w:val="004C5FA1"/>
    <w:rsid w:val="004D0347"/>
    <w:rsid w:val="004D345C"/>
    <w:rsid w:val="004D7EAF"/>
    <w:rsid w:val="004F063E"/>
    <w:rsid w:val="004F07CC"/>
    <w:rsid w:val="00500D11"/>
    <w:rsid w:val="005018D6"/>
    <w:rsid w:val="0051451C"/>
    <w:rsid w:val="00525DD4"/>
    <w:rsid w:val="0054668B"/>
    <w:rsid w:val="00553A1F"/>
    <w:rsid w:val="0055456A"/>
    <w:rsid w:val="0056126D"/>
    <w:rsid w:val="00563B7E"/>
    <w:rsid w:val="00567F61"/>
    <w:rsid w:val="00572390"/>
    <w:rsid w:val="00575D22"/>
    <w:rsid w:val="0058475B"/>
    <w:rsid w:val="00585E20"/>
    <w:rsid w:val="00587B0E"/>
    <w:rsid w:val="005A1301"/>
    <w:rsid w:val="005B47E2"/>
    <w:rsid w:val="005B61F9"/>
    <w:rsid w:val="005B6AC6"/>
    <w:rsid w:val="005E078D"/>
    <w:rsid w:val="00600991"/>
    <w:rsid w:val="0060112B"/>
    <w:rsid w:val="00602A94"/>
    <w:rsid w:val="00625F2C"/>
    <w:rsid w:val="006337A4"/>
    <w:rsid w:val="006462AB"/>
    <w:rsid w:val="00647AC1"/>
    <w:rsid w:val="00650B51"/>
    <w:rsid w:val="0065233C"/>
    <w:rsid w:val="00667B07"/>
    <w:rsid w:val="00672EDF"/>
    <w:rsid w:val="0067577E"/>
    <w:rsid w:val="006B0AEC"/>
    <w:rsid w:val="006B46A6"/>
    <w:rsid w:val="006D47D2"/>
    <w:rsid w:val="006E1D5C"/>
    <w:rsid w:val="006F2C36"/>
    <w:rsid w:val="006F3F21"/>
    <w:rsid w:val="006F48E7"/>
    <w:rsid w:val="006F6B4F"/>
    <w:rsid w:val="0070059D"/>
    <w:rsid w:val="00701D23"/>
    <w:rsid w:val="00712E86"/>
    <w:rsid w:val="007226A7"/>
    <w:rsid w:val="00723C76"/>
    <w:rsid w:val="0073331A"/>
    <w:rsid w:val="00743EC7"/>
    <w:rsid w:val="007444D4"/>
    <w:rsid w:val="0075019A"/>
    <w:rsid w:val="00760D63"/>
    <w:rsid w:val="0076475D"/>
    <w:rsid w:val="0076517B"/>
    <w:rsid w:val="00767422"/>
    <w:rsid w:val="00783894"/>
    <w:rsid w:val="00794CF3"/>
    <w:rsid w:val="007A1B83"/>
    <w:rsid w:val="007B208B"/>
    <w:rsid w:val="007B31E9"/>
    <w:rsid w:val="007C565B"/>
    <w:rsid w:val="007D3953"/>
    <w:rsid w:val="007D5832"/>
    <w:rsid w:val="007E6D1E"/>
    <w:rsid w:val="007F18BA"/>
    <w:rsid w:val="007F4381"/>
    <w:rsid w:val="007F7505"/>
    <w:rsid w:val="00801C17"/>
    <w:rsid w:val="00806490"/>
    <w:rsid w:val="0081132C"/>
    <w:rsid w:val="00845AB8"/>
    <w:rsid w:val="00852B4D"/>
    <w:rsid w:val="0087194A"/>
    <w:rsid w:val="008768B8"/>
    <w:rsid w:val="008801C2"/>
    <w:rsid w:val="008A09FD"/>
    <w:rsid w:val="008A3447"/>
    <w:rsid w:val="008A6BC5"/>
    <w:rsid w:val="008A77D1"/>
    <w:rsid w:val="008B2AE4"/>
    <w:rsid w:val="008B66BA"/>
    <w:rsid w:val="008B7BF9"/>
    <w:rsid w:val="008C766D"/>
    <w:rsid w:val="008D464F"/>
    <w:rsid w:val="008D51E1"/>
    <w:rsid w:val="008E0D77"/>
    <w:rsid w:val="008E321E"/>
    <w:rsid w:val="008F0FBB"/>
    <w:rsid w:val="008F21E3"/>
    <w:rsid w:val="008F252B"/>
    <w:rsid w:val="008F4041"/>
    <w:rsid w:val="008F436A"/>
    <w:rsid w:val="008F570A"/>
    <w:rsid w:val="00915C67"/>
    <w:rsid w:val="009163C9"/>
    <w:rsid w:val="00921BF0"/>
    <w:rsid w:val="009412B5"/>
    <w:rsid w:val="00942AAE"/>
    <w:rsid w:val="009450C5"/>
    <w:rsid w:val="00963BE4"/>
    <w:rsid w:val="00964BDB"/>
    <w:rsid w:val="00965EB9"/>
    <w:rsid w:val="00967723"/>
    <w:rsid w:val="009805B6"/>
    <w:rsid w:val="00980F75"/>
    <w:rsid w:val="00982C74"/>
    <w:rsid w:val="00984664"/>
    <w:rsid w:val="00985D28"/>
    <w:rsid w:val="00990CC3"/>
    <w:rsid w:val="009A0683"/>
    <w:rsid w:val="009A468E"/>
    <w:rsid w:val="009B69EB"/>
    <w:rsid w:val="009C4BA2"/>
    <w:rsid w:val="009D0156"/>
    <w:rsid w:val="009D04D8"/>
    <w:rsid w:val="009E1E20"/>
    <w:rsid w:val="009E6371"/>
    <w:rsid w:val="009E6375"/>
    <w:rsid w:val="009F1B9F"/>
    <w:rsid w:val="00A03692"/>
    <w:rsid w:val="00A06C38"/>
    <w:rsid w:val="00A07324"/>
    <w:rsid w:val="00A10A03"/>
    <w:rsid w:val="00A129BD"/>
    <w:rsid w:val="00A14004"/>
    <w:rsid w:val="00A47724"/>
    <w:rsid w:val="00A50A4B"/>
    <w:rsid w:val="00A642AF"/>
    <w:rsid w:val="00A66A33"/>
    <w:rsid w:val="00A77FC6"/>
    <w:rsid w:val="00A8615A"/>
    <w:rsid w:val="00A96BBA"/>
    <w:rsid w:val="00A96F26"/>
    <w:rsid w:val="00AA0359"/>
    <w:rsid w:val="00AA608A"/>
    <w:rsid w:val="00AB2FF1"/>
    <w:rsid w:val="00AB4530"/>
    <w:rsid w:val="00AB66CF"/>
    <w:rsid w:val="00AC01CD"/>
    <w:rsid w:val="00AC1698"/>
    <w:rsid w:val="00AC7F76"/>
    <w:rsid w:val="00AF4C02"/>
    <w:rsid w:val="00AF558E"/>
    <w:rsid w:val="00B1660B"/>
    <w:rsid w:val="00B254B1"/>
    <w:rsid w:val="00B336F2"/>
    <w:rsid w:val="00B35FAB"/>
    <w:rsid w:val="00B40157"/>
    <w:rsid w:val="00B46F8B"/>
    <w:rsid w:val="00B4730F"/>
    <w:rsid w:val="00B47B0D"/>
    <w:rsid w:val="00B56CBD"/>
    <w:rsid w:val="00B600B0"/>
    <w:rsid w:val="00B613B5"/>
    <w:rsid w:val="00B62E7D"/>
    <w:rsid w:val="00B6727B"/>
    <w:rsid w:val="00B92FF8"/>
    <w:rsid w:val="00BA2130"/>
    <w:rsid w:val="00BA6395"/>
    <w:rsid w:val="00BB0D96"/>
    <w:rsid w:val="00BB3F41"/>
    <w:rsid w:val="00BD2671"/>
    <w:rsid w:val="00C0683D"/>
    <w:rsid w:val="00C11703"/>
    <w:rsid w:val="00C20EE2"/>
    <w:rsid w:val="00C36D7C"/>
    <w:rsid w:val="00C54802"/>
    <w:rsid w:val="00C618D9"/>
    <w:rsid w:val="00C64461"/>
    <w:rsid w:val="00C70193"/>
    <w:rsid w:val="00C71336"/>
    <w:rsid w:val="00C92DE0"/>
    <w:rsid w:val="00CB5D89"/>
    <w:rsid w:val="00CD1F44"/>
    <w:rsid w:val="00CD6C4F"/>
    <w:rsid w:val="00CD74DC"/>
    <w:rsid w:val="00CE2BB3"/>
    <w:rsid w:val="00CE7EDB"/>
    <w:rsid w:val="00CF1BA5"/>
    <w:rsid w:val="00CF4CCF"/>
    <w:rsid w:val="00D06DF1"/>
    <w:rsid w:val="00D16121"/>
    <w:rsid w:val="00D30D42"/>
    <w:rsid w:val="00D321E5"/>
    <w:rsid w:val="00D343F0"/>
    <w:rsid w:val="00D34D9E"/>
    <w:rsid w:val="00D36684"/>
    <w:rsid w:val="00D3735C"/>
    <w:rsid w:val="00D40C32"/>
    <w:rsid w:val="00D5003B"/>
    <w:rsid w:val="00D651CE"/>
    <w:rsid w:val="00D66DE7"/>
    <w:rsid w:val="00D9283E"/>
    <w:rsid w:val="00DB56C5"/>
    <w:rsid w:val="00DB6869"/>
    <w:rsid w:val="00DB6A2F"/>
    <w:rsid w:val="00DB734B"/>
    <w:rsid w:val="00DB7EB1"/>
    <w:rsid w:val="00DC29CA"/>
    <w:rsid w:val="00DD6850"/>
    <w:rsid w:val="00DD7888"/>
    <w:rsid w:val="00DE2977"/>
    <w:rsid w:val="00DE68B7"/>
    <w:rsid w:val="00DF0D25"/>
    <w:rsid w:val="00DF1864"/>
    <w:rsid w:val="00DF6306"/>
    <w:rsid w:val="00DF78FE"/>
    <w:rsid w:val="00E01A5A"/>
    <w:rsid w:val="00E14FDB"/>
    <w:rsid w:val="00E15361"/>
    <w:rsid w:val="00E30668"/>
    <w:rsid w:val="00E45480"/>
    <w:rsid w:val="00E6055C"/>
    <w:rsid w:val="00E608AA"/>
    <w:rsid w:val="00E61A9B"/>
    <w:rsid w:val="00E62F9D"/>
    <w:rsid w:val="00E70CE4"/>
    <w:rsid w:val="00E8631D"/>
    <w:rsid w:val="00E87E6C"/>
    <w:rsid w:val="00EA179D"/>
    <w:rsid w:val="00EA6FD3"/>
    <w:rsid w:val="00EB790A"/>
    <w:rsid w:val="00ED3C47"/>
    <w:rsid w:val="00ED506E"/>
    <w:rsid w:val="00ED5ED8"/>
    <w:rsid w:val="00ED646D"/>
    <w:rsid w:val="00ED76AA"/>
    <w:rsid w:val="00ED7F65"/>
    <w:rsid w:val="00EE316D"/>
    <w:rsid w:val="00F00ED8"/>
    <w:rsid w:val="00F12147"/>
    <w:rsid w:val="00F433BF"/>
    <w:rsid w:val="00F435D3"/>
    <w:rsid w:val="00F47444"/>
    <w:rsid w:val="00F82704"/>
    <w:rsid w:val="00F90EFC"/>
    <w:rsid w:val="00F93C25"/>
    <w:rsid w:val="00F971D2"/>
    <w:rsid w:val="00FA3E4E"/>
    <w:rsid w:val="00FB3600"/>
    <w:rsid w:val="00FB4B84"/>
    <w:rsid w:val="00FB559C"/>
    <w:rsid w:val="00FC2409"/>
    <w:rsid w:val="00FD244D"/>
    <w:rsid w:val="00FE225E"/>
    <w:rsid w:val="00FF6E1D"/>
    <w:rsid w:val="014564C1"/>
    <w:rsid w:val="014F4F27"/>
    <w:rsid w:val="022D3CA6"/>
    <w:rsid w:val="02DD055F"/>
    <w:rsid w:val="03DA544D"/>
    <w:rsid w:val="044E6C75"/>
    <w:rsid w:val="049476A2"/>
    <w:rsid w:val="05DB1B35"/>
    <w:rsid w:val="07A223C7"/>
    <w:rsid w:val="07BA3B81"/>
    <w:rsid w:val="07CD778E"/>
    <w:rsid w:val="07F11BF2"/>
    <w:rsid w:val="08063BD2"/>
    <w:rsid w:val="08487CE1"/>
    <w:rsid w:val="086D2DD1"/>
    <w:rsid w:val="08D819BD"/>
    <w:rsid w:val="09BF6D78"/>
    <w:rsid w:val="0A895A39"/>
    <w:rsid w:val="0AA93922"/>
    <w:rsid w:val="0C346BD4"/>
    <w:rsid w:val="0CAD37CA"/>
    <w:rsid w:val="0D6B543D"/>
    <w:rsid w:val="0D6F13BC"/>
    <w:rsid w:val="0F8430D2"/>
    <w:rsid w:val="0FF01DA3"/>
    <w:rsid w:val="101313C4"/>
    <w:rsid w:val="10BB15DB"/>
    <w:rsid w:val="11400A80"/>
    <w:rsid w:val="115225F0"/>
    <w:rsid w:val="11541084"/>
    <w:rsid w:val="12A1548A"/>
    <w:rsid w:val="13EE5F67"/>
    <w:rsid w:val="140154E0"/>
    <w:rsid w:val="140B20A5"/>
    <w:rsid w:val="164B38C7"/>
    <w:rsid w:val="17812424"/>
    <w:rsid w:val="17F2498E"/>
    <w:rsid w:val="17FF2B6E"/>
    <w:rsid w:val="18023DD8"/>
    <w:rsid w:val="181A3DF4"/>
    <w:rsid w:val="18361E68"/>
    <w:rsid w:val="185B2DA8"/>
    <w:rsid w:val="18782CB5"/>
    <w:rsid w:val="18B244E9"/>
    <w:rsid w:val="190213C9"/>
    <w:rsid w:val="196B2A89"/>
    <w:rsid w:val="198917F4"/>
    <w:rsid w:val="19A676CE"/>
    <w:rsid w:val="19DF0DAE"/>
    <w:rsid w:val="1A0464A7"/>
    <w:rsid w:val="1AAF0467"/>
    <w:rsid w:val="1AD00C78"/>
    <w:rsid w:val="1B0622ED"/>
    <w:rsid w:val="1B1C5E3B"/>
    <w:rsid w:val="1B8E6A3E"/>
    <w:rsid w:val="1BCF652F"/>
    <w:rsid w:val="1C3A7288"/>
    <w:rsid w:val="1C5154E2"/>
    <w:rsid w:val="1C5318E0"/>
    <w:rsid w:val="1CAA2166"/>
    <w:rsid w:val="1D2013FF"/>
    <w:rsid w:val="1DB04DDF"/>
    <w:rsid w:val="1DE22C73"/>
    <w:rsid w:val="1E222269"/>
    <w:rsid w:val="1E890C74"/>
    <w:rsid w:val="1EC57654"/>
    <w:rsid w:val="1F0B15FF"/>
    <w:rsid w:val="2039196F"/>
    <w:rsid w:val="20BD2A51"/>
    <w:rsid w:val="20F4417C"/>
    <w:rsid w:val="22B53594"/>
    <w:rsid w:val="22E80D48"/>
    <w:rsid w:val="241D3FE2"/>
    <w:rsid w:val="243A7801"/>
    <w:rsid w:val="246945BD"/>
    <w:rsid w:val="24C72455"/>
    <w:rsid w:val="253622CE"/>
    <w:rsid w:val="258E1285"/>
    <w:rsid w:val="25A800B9"/>
    <w:rsid w:val="25C870EC"/>
    <w:rsid w:val="25DB4D78"/>
    <w:rsid w:val="269F73E4"/>
    <w:rsid w:val="27541BE3"/>
    <w:rsid w:val="27666685"/>
    <w:rsid w:val="27677735"/>
    <w:rsid w:val="27D22CB1"/>
    <w:rsid w:val="27EF220B"/>
    <w:rsid w:val="284B3C08"/>
    <w:rsid w:val="285C2163"/>
    <w:rsid w:val="28FA24D7"/>
    <w:rsid w:val="29004702"/>
    <w:rsid w:val="29906899"/>
    <w:rsid w:val="29D94D99"/>
    <w:rsid w:val="2A0D79EA"/>
    <w:rsid w:val="2AA23677"/>
    <w:rsid w:val="2B4F7703"/>
    <w:rsid w:val="2CD32778"/>
    <w:rsid w:val="2D103D3D"/>
    <w:rsid w:val="2F2457E0"/>
    <w:rsid w:val="2F72321D"/>
    <w:rsid w:val="2FF02A2D"/>
    <w:rsid w:val="304F7B56"/>
    <w:rsid w:val="30A7779B"/>
    <w:rsid w:val="311D2399"/>
    <w:rsid w:val="321B798A"/>
    <w:rsid w:val="32517E8C"/>
    <w:rsid w:val="327851F0"/>
    <w:rsid w:val="32BC5F97"/>
    <w:rsid w:val="32D148B5"/>
    <w:rsid w:val="32D422BA"/>
    <w:rsid w:val="331179FE"/>
    <w:rsid w:val="33172D80"/>
    <w:rsid w:val="33374E12"/>
    <w:rsid w:val="33407416"/>
    <w:rsid w:val="33D246BE"/>
    <w:rsid w:val="340A3506"/>
    <w:rsid w:val="34157FA3"/>
    <w:rsid w:val="34B74F3F"/>
    <w:rsid w:val="353F25E9"/>
    <w:rsid w:val="3613154A"/>
    <w:rsid w:val="361C216E"/>
    <w:rsid w:val="367A5689"/>
    <w:rsid w:val="370241A5"/>
    <w:rsid w:val="379709B1"/>
    <w:rsid w:val="389A2677"/>
    <w:rsid w:val="395B1F0F"/>
    <w:rsid w:val="3A3429C4"/>
    <w:rsid w:val="3A7E4FA8"/>
    <w:rsid w:val="3B03615B"/>
    <w:rsid w:val="3B900E01"/>
    <w:rsid w:val="3D72767A"/>
    <w:rsid w:val="3D846315"/>
    <w:rsid w:val="3DBC7678"/>
    <w:rsid w:val="3DDD0BAD"/>
    <w:rsid w:val="3E484A50"/>
    <w:rsid w:val="3E5D20B6"/>
    <w:rsid w:val="3F223A85"/>
    <w:rsid w:val="3F8C1959"/>
    <w:rsid w:val="3FF07E89"/>
    <w:rsid w:val="3FFD29CC"/>
    <w:rsid w:val="40D25D83"/>
    <w:rsid w:val="41026430"/>
    <w:rsid w:val="411B5DB8"/>
    <w:rsid w:val="41352240"/>
    <w:rsid w:val="419F133E"/>
    <w:rsid w:val="429F01B2"/>
    <w:rsid w:val="43763FF4"/>
    <w:rsid w:val="437C0BA5"/>
    <w:rsid w:val="43BC3182"/>
    <w:rsid w:val="45BF0958"/>
    <w:rsid w:val="45F43D21"/>
    <w:rsid w:val="4649264C"/>
    <w:rsid w:val="46826466"/>
    <w:rsid w:val="46836A60"/>
    <w:rsid w:val="46997B6B"/>
    <w:rsid w:val="4721483C"/>
    <w:rsid w:val="47CE7895"/>
    <w:rsid w:val="47FE1FA9"/>
    <w:rsid w:val="48D65E76"/>
    <w:rsid w:val="48EA13A6"/>
    <w:rsid w:val="490B7D68"/>
    <w:rsid w:val="49D035F9"/>
    <w:rsid w:val="4AB6774E"/>
    <w:rsid w:val="4AF126EB"/>
    <w:rsid w:val="4B0D6D20"/>
    <w:rsid w:val="4B106870"/>
    <w:rsid w:val="4B61160E"/>
    <w:rsid w:val="4BF9767F"/>
    <w:rsid w:val="4C512EF2"/>
    <w:rsid w:val="4C5C7148"/>
    <w:rsid w:val="4D311A36"/>
    <w:rsid w:val="4EC97F22"/>
    <w:rsid w:val="4F172DBE"/>
    <w:rsid w:val="4F38407B"/>
    <w:rsid w:val="4FDB1D65"/>
    <w:rsid w:val="5045077B"/>
    <w:rsid w:val="504525EF"/>
    <w:rsid w:val="509148F9"/>
    <w:rsid w:val="50C05A85"/>
    <w:rsid w:val="50ED2F87"/>
    <w:rsid w:val="50FF3895"/>
    <w:rsid w:val="510611AE"/>
    <w:rsid w:val="51BC10C3"/>
    <w:rsid w:val="521035C6"/>
    <w:rsid w:val="5215641A"/>
    <w:rsid w:val="528575A8"/>
    <w:rsid w:val="52A35341"/>
    <w:rsid w:val="533018FA"/>
    <w:rsid w:val="53480CA4"/>
    <w:rsid w:val="546B2261"/>
    <w:rsid w:val="546F305B"/>
    <w:rsid w:val="554D66E7"/>
    <w:rsid w:val="55C873E6"/>
    <w:rsid w:val="56AE38E2"/>
    <w:rsid w:val="57A23F79"/>
    <w:rsid w:val="580572E6"/>
    <w:rsid w:val="5827525C"/>
    <w:rsid w:val="585225E2"/>
    <w:rsid w:val="58F16FFF"/>
    <w:rsid w:val="58FF3C2D"/>
    <w:rsid w:val="59914513"/>
    <w:rsid w:val="59BA124F"/>
    <w:rsid w:val="5A12366C"/>
    <w:rsid w:val="5A3C364E"/>
    <w:rsid w:val="5A591052"/>
    <w:rsid w:val="5A8B4E31"/>
    <w:rsid w:val="5B517BBA"/>
    <w:rsid w:val="5B6F4745"/>
    <w:rsid w:val="5B9327F7"/>
    <w:rsid w:val="5BE5265C"/>
    <w:rsid w:val="5BFF6736"/>
    <w:rsid w:val="5C7544A0"/>
    <w:rsid w:val="5E07105D"/>
    <w:rsid w:val="5E9D2C7F"/>
    <w:rsid w:val="5EF768A3"/>
    <w:rsid w:val="5FA602CF"/>
    <w:rsid w:val="60004364"/>
    <w:rsid w:val="609509A3"/>
    <w:rsid w:val="62782086"/>
    <w:rsid w:val="62EC1648"/>
    <w:rsid w:val="64057257"/>
    <w:rsid w:val="645A6087"/>
    <w:rsid w:val="64697955"/>
    <w:rsid w:val="64825CBF"/>
    <w:rsid w:val="65DC30CC"/>
    <w:rsid w:val="65F76A11"/>
    <w:rsid w:val="663443FD"/>
    <w:rsid w:val="66637639"/>
    <w:rsid w:val="669F7449"/>
    <w:rsid w:val="66BE1E6B"/>
    <w:rsid w:val="676760DE"/>
    <w:rsid w:val="689C6C34"/>
    <w:rsid w:val="689D6DB4"/>
    <w:rsid w:val="68FC6E03"/>
    <w:rsid w:val="69056E2D"/>
    <w:rsid w:val="691F21B4"/>
    <w:rsid w:val="6A0457C4"/>
    <w:rsid w:val="6A195DEB"/>
    <w:rsid w:val="6A3C0CFC"/>
    <w:rsid w:val="6A415E4C"/>
    <w:rsid w:val="6AB17BEB"/>
    <w:rsid w:val="6B070FB6"/>
    <w:rsid w:val="6B226C51"/>
    <w:rsid w:val="6B3D045F"/>
    <w:rsid w:val="6BC02F19"/>
    <w:rsid w:val="6BFE4740"/>
    <w:rsid w:val="6C003FEC"/>
    <w:rsid w:val="6D14739C"/>
    <w:rsid w:val="6D535020"/>
    <w:rsid w:val="6D5F7A62"/>
    <w:rsid w:val="6D636A0C"/>
    <w:rsid w:val="6D997717"/>
    <w:rsid w:val="6E9C57AB"/>
    <w:rsid w:val="6EBC712D"/>
    <w:rsid w:val="6EC67DC5"/>
    <w:rsid w:val="6F4A2ACF"/>
    <w:rsid w:val="706D0305"/>
    <w:rsid w:val="70FD01A0"/>
    <w:rsid w:val="7186649A"/>
    <w:rsid w:val="72CC15AD"/>
    <w:rsid w:val="73DD4B03"/>
    <w:rsid w:val="73EA4CD7"/>
    <w:rsid w:val="746F0D2B"/>
    <w:rsid w:val="75ED0CEF"/>
    <w:rsid w:val="77882634"/>
    <w:rsid w:val="77D3445B"/>
    <w:rsid w:val="78336898"/>
    <w:rsid w:val="78C6609B"/>
    <w:rsid w:val="793C06EA"/>
    <w:rsid w:val="796B2F4D"/>
    <w:rsid w:val="79F669D3"/>
    <w:rsid w:val="7A3C2DF0"/>
    <w:rsid w:val="7A51096E"/>
    <w:rsid w:val="7A9C16FE"/>
    <w:rsid w:val="7AC62FE3"/>
    <w:rsid w:val="7BE03AE3"/>
    <w:rsid w:val="7BF01AC6"/>
    <w:rsid w:val="7DB537C6"/>
    <w:rsid w:val="7E07695F"/>
    <w:rsid w:val="7EC000E5"/>
    <w:rsid w:val="7ED40AFC"/>
    <w:rsid w:val="7FAB1D0F"/>
    <w:rsid w:val="7FAF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58FE88"/>
  <w15:docId w15:val="{5004336C-7225-4DE8-B494-E930ECF6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uiPriority="99" w:unhideWhenUsed="1" w:qFormat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a5"/>
    <w:qFormat/>
    <w:rPr>
      <w:rFonts w:ascii="Heiti SC Light" w:eastAsia="Heiti SC Light"/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5">
    <w:name w:val="批注框文本 字符"/>
    <w:basedOn w:val="a0"/>
    <w:link w:val="a4"/>
    <w:qFormat/>
    <w:rPr>
      <w:rFonts w:ascii="Heiti SC Light" w:eastAsia="Heiti SC Light"/>
      <w:kern w:val="2"/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9">
    <w:name w:val="页眉 字符"/>
    <w:basedOn w:val="a0"/>
    <w:link w:val="a8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0">
    <w:name w:val="标题 3 字符"/>
    <w:basedOn w:val="a0"/>
    <w:link w:val="3"/>
    <w:uiPriority w:val="9"/>
    <w:rPr>
      <w:rFonts w:ascii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e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3EF88B4-3612-4365-9C62-A4C48979ED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571</TotalTime>
  <Pages>13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咸蛋超人、</dc:creator>
  <cp:lastModifiedBy>郭 丽静</cp:lastModifiedBy>
  <cp:revision>45</cp:revision>
  <dcterms:created xsi:type="dcterms:W3CDTF">2021-03-10T06:14:00Z</dcterms:created>
  <dcterms:modified xsi:type="dcterms:W3CDTF">2021-05-31T07:12:00Z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