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58B3C" w14:textId="1D13B184" w:rsidR="009B69EB" w:rsidRDefault="0087194A">
      <w:pPr>
        <w:spacing w:line="360" w:lineRule="auto"/>
        <w:jc w:val="center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全国青少年三维创意设计等级考试（</w:t>
      </w:r>
      <w:r w:rsidR="00CE2BB3">
        <w:rPr>
          <w:rFonts w:ascii="宋体" w:eastAsia="宋体" w:hAnsi="宋体" w:hint="eastAsia"/>
          <w:b/>
          <w:bCs/>
          <w:sz w:val="24"/>
          <w:szCs w:val="24"/>
        </w:rPr>
        <w:t>二</w:t>
      </w:r>
      <w:r>
        <w:rPr>
          <w:rFonts w:ascii="宋体" w:eastAsia="宋体" w:hAnsi="宋体" w:hint="eastAsia"/>
          <w:b/>
          <w:bCs/>
          <w:sz w:val="24"/>
          <w:szCs w:val="24"/>
        </w:rPr>
        <w:t>级）试题</w:t>
      </w:r>
    </w:p>
    <w:p w14:paraId="178DE32E" w14:textId="2A0FCF1B" w:rsidR="00CE2BB3" w:rsidRDefault="00CE2BB3">
      <w:pPr>
        <w:spacing w:line="360" w:lineRule="auto"/>
        <w:jc w:val="center"/>
        <w:rPr>
          <w:rFonts w:ascii="宋体" w:eastAsia="宋体" w:hAnsi="宋体"/>
          <w:b/>
          <w:bCs/>
          <w:szCs w:val="21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理论部分</w:t>
      </w:r>
    </w:p>
    <w:p w14:paraId="07DB3FF0" w14:textId="2F1A02DA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一、单选题</w:t>
      </w:r>
      <w:r>
        <w:rPr>
          <w:rFonts w:ascii="宋体" w:eastAsia="宋体" w:hAnsi="宋体" w:hint="eastAsia"/>
          <w:szCs w:val="21"/>
        </w:rPr>
        <w:t xml:space="preserve"> （共</w:t>
      </w:r>
      <w:r w:rsidR="00252D02">
        <w:rPr>
          <w:rFonts w:ascii="宋体" w:eastAsia="宋体" w:hAnsi="宋体"/>
          <w:szCs w:val="21"/>
        </w:rPr>
        <w:t>15</w:t>
      </w:r>
      <w:r>
        <w:rPr>
          <w:rFonts w:ascii="宋体" w:eastAsia="宋体" w:hAnsi="宋体" w:hint="eastAsia"/>
          <w:szCs w:val="21"/>
        </w:rPr>
        <w:t>题，每题</w:t>
      </w:r>
      <w:r w:rsidR="00252D02">
        <w:rPr>
          <w:rFonts w:ascii="宋体" w:eastAsia="宋体" w:hAnsi="宋体"/>
          <w:szCs w:val="21"/>
        </w:rPr>
        <w:t>3</w:t>
      </w:r>
      <w:r>
        <w:rPr>
          <w:rFonts w:ascii="宋体" w:eastAsia="宋体" w:hAnsi="宋体" w:hint="eastAsia"/>
          <w:szCs w:val="21"/>
        </w:rPr>
        <w:t>分，共4</w:t>
      </w:r>
      <w:r w:rsidR="00252D02">
        <w:rPr>
          <w:rFonts w:ascii="宋体" w:eastAsia="宋体" w:hAnsi="宋体"/>
          <w:szCs w:val="21"/>
        </w:rPr>
        <w:t>5</w:t>
      </w:r>
      <w:r>
        <w:rPr>
          <w:rFonts w:ascii="宋体" w:eastAsia="宋体" w:hAnsi="宋体" w:hint="eastAsia"/>
          <w:szCs w:val="21"/>
        </w:rPr>
        <w:t>分）</w:t>
      </w:r>
    </w:p>
    <w:p w14:paraId="01308414" w14:textId="7D931C1C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三维软件界面</w:t>
      </w:r>
    </w:p>
    <w:p w14:paraId="3D4794FC" w14:textId="339DF647" w:rsidR="009B69EB" w:rsidRPr="00236828" w:rsidRDefault="0087194A">
      <w:pPr>
        <w:spacing w:line="360" w:lineRule="auto"/>
        <w:rPr>
          <w:rFonts w:ascii="Times New Roman" w:hAnsi="Times New Roman" w:cs="Times New Roman"/>
          <w:color w:val="000000" w:themeColor="text1"/>
          <w:szCs w:val="21"/>
        </w:rPr>
      </w:pPr>
      <w:r w:rsidRPr="00236828">
        <w:rPr>
          <w:rFonts w:asciiTheme="minorEastAsia" w:hAnsiTheme="minorEastAsia" w:cstheme="minorEastAsia" w:hint="eastAsia"/>
          <w:color w:val="000000" w:themeColor="text1"/>
        </w:rPr>
        <w:t>1.题</w:t>
      </w:r>
      <w:r w:rsidRPr="00236828">
        <w:rPr>
          <w:rFonts w:hint="eastAsia"/>
          <w:color w:val="000000" w:themeColor="text1"/>
        </w:rPr>
        <w:t>干：</w:t>
      </w:r>
      <w:r w:rsidR="003B3692" w:rsidRPr="00236828">
        <w:rPr>
          <w:rFonts w:hint="eastAsia"/>
          <w:color w:val="000000" w:themeColor="text1"/>
        </w:rPr>
        <w:t>点击视图导航器上的面，工作区的视角即可对正到该方位上，方便用户从不同视角观察模型，视图导航器一共有（）个</w:t>
      </w:r>
      <w:r w:rsidR="00CF7D84">
        <w:rPr>
          <w:rFonts w:hint="eastAsia"/>
          <w:color w:val="000000" w:themeColor="text1"/>
        </w:rPr>
        <w:t>面</w:t>
      </w:r>
      <w:r w:rsidR="0077597D">
        <w:rPr>
          <w:rFonts w:hint="eastAsia"/>
          <w:color w:val="000000" w:themeColor="text1"/>
        </w:rPr>
        <w:t>。</w:t>
      </w:r>
      <w:r w:rsidRPr="00236828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</w:p>
    <w:p w14:paraId="5FC2C16E" w14:textId="7C89BE14" w:rsidR="009B69EB" w:rsidRPr="00236828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236828">
        <w:rPr>
          <w:rFonts w:ascii="宋体" w:eastAsia="宋体" w:hAnsi="宋体" w:cs="宋体" w:hint="eastAsia"/>
          <w:color w:val="000000" w:themeColor="text1"/>
        </w:rPr>
        <w:t>A.</w:t>
      </w:r>
      <w:r w:rsidR="004A5027">
        <w:rPr>
          <w:rFonts w:ascii="宋体" w:eastAsia="宋体" w:hAnsi="宋体" w:cs="宋体"/>
          <w:color w:val="000000" w:themeColor="text1"/>
        </w:rPr>
        <w:t>25</w:t>
      </w:r>
    </w:p>
    <w:p w14:paraId="4D83798B" w14:textId="165DCDA7" w:rsidR="009B69EB" w:rsidRPr="00236828" w:rsidRDefault="0087194A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 w:rsidRPr="00236828">
        <w:rPr>
          <w:rFonts w:ascii="宋体" w:eastAsia="宋体" w:hAnsi="宋体" w:cs="宋体" w:hint="eastAsia"/>
          <w:color w:val="000000" w:themeColor="text1"/>
        </w:rPr>
        <w:t>B.</w:t>
      </w:r>
      <w:r w:rsidR="004A5027">
        <w:rPr>
          <w:rFonts w:ascii="宋体" w:eastAsia="宋体" w:hAnsi="宋体" w:cs="宋体"/>
          <w:color w:val="000000" w:themeColor="text1"/>
        </w:rPr>
        <w:t>26</w:t>
      </w:r>
    </w:p>
    <w:p w14:paraId="47DAA881" w14:textId="54DA9EAE" w:rsidR="009B69EB" w:rsidRPr="00236828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236828">
        <w:rPr>
          <w:rFonts w:ascii="宋体" w:eastAsia="宋体" w:hAnsi="宋体" w:cs="宋体" w:hint="eastAsia"/>
          <w:color w:val="000000" w:themeColor="text1"/>
        </w:rPr>
        <w:t>C.</w:t>
      </w:r>
      <w:r w:rsidR="003B3692" w:rsidRPr="00236828">
        <w:rPr>
          <w:rFonts w:ascii="宋体" w:eastAsia="宋体" w:hAnsi="宋体" w:cs="宋体" w:hint="eastAsia"/>
          <w:color w:val="000000" w:themeColor="text1"/>
        </w:rPr>
        <w:t>2</w:t>
      </w:r>
      <w:r w:rsidR="004A5027">
        <w:rPr>
          <w:rFonts w:ascii="宋体" w:eastAsia="宋体" w:hAnsi="宋体" w:cs="宋体"/>
          <w:color w:val="000000" w:themeColor="text1"/>
        </w:rPr>
        <w:t>7</w:t>
      </w:r>
    </w:p>
    <w:p w14:paraId="2A7F42FE" w14:textId="4AEC4867" w:rsidR="009B69EB" w:rsidRPr="00236828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 w:rsidRPr="00236828">
        <w:rPr>
          <w:rFonts w:ascii="宋体" w:eastAsia="宋体" w:hAnsi="宋体" w:cs="宋体" w:hint="eastAsia"/>
          <w:color w:val="000000" w:themeColor="text1"/>
        </w:rPr>
        <w:t>D.</w:t>
      </w:r>
      <w:r w:rsidR="004A5027">
        <w:rPr>
          <w:rFonts w:ascii="宋体" w:eastAsia="宋体" w:hAnsi="宋体" w:cs="宋体"/>
          <w:color w:val="000000" w:themeColor="text1"/>
        </w:rPr>
        <w:t>28</w:t>
      </w:r>
    </w:p>
    <w:p w14:paraId="6F39D3DA" w14:textId="3373DA34" w:rsidR="009B69EB" w:rsidRPr="00236828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 w:rsidRPr="00236828">
        <w:rPr>
          <w:rFonts w:ascii="宋体" w:eastAsia="宋体" w:hAnsi="宋体" w:hint="eastAsia"/>
          <w:color w:val="000000" w:themeColor="text1"/>
          <w:szCs w:val="21"/>
        </w:rPr>
        <w:t>答案:</w:t>
      </w:r>
      <w:r w:rsidR="004A5027">
        <w:rPr>
          <w:rFonts w:ascii="宋体" w:eastAsia="宋体" w:hAnsi="宋体" w:hint="eastAsia"/>
          <w:color w:val="000000" w:themeColor="text1"/>
          <w:szCs w:val="21"/>
        </w:rPr>
        <w:t>B</w:t>
      </w:r>
    </w:p>
    <w:p w14:paraId="18813A46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30A54E72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50BF3C09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536F1031" w14:textId="397C52C3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color w:val="000000" w:themeColor="text1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三维软件界面</w:t>
      </w:r>
    </w:p>
    <w:p w14:paraId="66CD095B" w14:textId="27862C9C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szCs w:val="21"/>
        </w:rPr>
        <w:t>2.</w:t>
      </w:r>
      <w:r>
        <w:rPr>
          <w:rFonts w:ascii="宋体" w:eastAsia="宋体" w:hAnsi="宋体" w:hint="eastAsia"/>
          <w:color w:val="000000" w:themeColor="text1"/>
          <w:szCs w:val="21"/>
        </w:rPr>
        <w:t xml:space="preserve">题干： </w:t>
      </w:r>
      <w:bookmarkStart w:id="0" w:name="_Hlk31731528"/>
      <w:r w:rsidR="001D2730">
        <w:rPr>
          <w:rFonts w:ascii="宋体" w:eastAsia="宋体" w:hAnsi="宋体" w:hint="eastAsia"/>
          <w:color w:val="000000" w:themeColor="text1"/>
          <w:szCs w:val="21"/>
        </w:rPr>
        <w:t>当需要把当前的模型文件保存成</w:t>
      </w:r>
      <w:r w:rsidR="004A5027">
        <w:rPr>
          <w:rFonts w:ascii="宋体" w:eastAsia="宋体" w:hAnsi="宋体" w:hint="eastAsia"/>
          <w:color w:val="000000" w:themeColor="text1"/>
          <w:szCs w:val="21"/>
        </w:rPr>
        <w:t>其它软件能识别的格式时</w:t>
      </w:r>
      <w:r w:rsidR="001D2730">
        <w:rPr>
          <w:rFonts w:ascii="宋体" w:eastAsia="宋体" w:hAnsi="宋体" w:hint="eastAsia"/>
          <w:color w:val="000000" w:themeColor="text1"/>
          <w:szCs w:val="21"/>
        </w:rPr>
        <w:t>，</w:t>
      </w:r>
      <w:r w:rsidR="004A5027">
        <w:rPr>
          <w:rFonts w:ascii="宋体" w:eastAsia="宋体" w:hAnsi="宋体" w:hint="eastAsia"/>
          <w:color w:val="000000" w:themeColor="text1"/>
          <w:szCs w:val="21"/>
        </w:rPr>
        <w:t>比如打印机切片需要的s</w:t>
      </w:r>
      <w:r w:rsidR="004A5027">
        <w:rPr>
          <w:rFonts w:ascii="宋体" w:eastAsia="宋体" w:hAnsi="宋体"/>
          <w:color w:val="000000" w:themeColor="text1"/>
          <w:szCs w:val="21"/>
        </w:rPr>
        <w:t>tl</w:t>
      </w:r>
      <w:r w:rsidR="004A5027">
        <w:rPr>
          <w:rFonts w:ascii="宋体" w:eastAsia="宋体" w:hAnsi="宋体" w:hint="eastAsia"/>
          <w:color w:val="000000" w:themeColor="text1"/>
          <w:szCs w:val="21"/>
        </w:rPr>
        <w:t>格式，</w:t>
      </w:r>
      <w:r w:rsidR="001D2730">
        <w:rPr>
          <w:rFonts w:ascii="宋体" w:eastAsia="宋体" w:hAnsi="宋体" w:hint="eastAsia"/>
          <w:color w:val="000000" w:themeColor="text1"/>
          <w:szCs w:val="21"/>
        </w:rPr>
        <w:t>需要选择（）命令。</w:t>
      </w:r>
    </w:p>
    <w:p w14:paraId="62ECD4ED" w14:textId="610AFE9D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A.</w:t>
      </w:r>
      <w:r w:rsidR="001D2730">
        <w:rPr>
          <w:rFonts w:ascii="宋体" w:eastAsia="宋体" w:hAnsi="宋体" w:hint="eastAsia"/>
          <w:color w:val="000000" w:themeColor="text1"/>
          <w:szCs w:val="21"/>
        </w:rPr>
        <w:t>保存</w:t>
      </w:r>
    </w:p>
    <w:p w14:paraId="32B18561" w14:textId="6588DC5C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B.</w:t>
      </w:r>
      <w:r w:rsidR="001D2730">
        <w:rPr>
          <w:rFonts w:ascii="宋体" w:eastAsia="宋体" w:hAnsi="宋体" w:hint="eastAsia"/>
          <w:color w:val="000000" w:themeColor="text1"/>
          <w:szCs w:val="21"/>
        </w:rPr>
        <w:t>另存为</w:t>
      </w:r>
    </w:p>
    <w:p w14:paraId="5F56A8B0" w14:textId="769841CD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color w:val="000000" w:themeColor="text1"/>
          <w:szCs w:val="21"/>
        </w:rPr>
        <w:t>C.</w:t>
      </w:r>
      <w:r w:rsidR="001D2730">
        <w:rPr>
          <w:rFonts w:ascii="宋体" w:eastAsia="宋体" w:hAnsi="宋体" w:hint="eastAsia"/>
          <w:color w:val="000000" w:themeColor="text1"/>
          <w:szCs w:val="21"/>
        </w:rPr>
        <w:t>导入</w:t>
      </w:r>
    </w:p>
    <w:p w14:paraId="1A924899" w14:textId="01818D2E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 w:rsidR="001D2730">
        <w:rPr>
          <w:rFonts w:ascii="宋体" w:eastAsia="宋体" w:hAnsi="宋体" w:hint="eastAsia"/>
          <w:szCs w:val="21"/>
        </w:rPr>
        <w:t>导出</w:t>
      </w:r>
    </w:p>
    <w:p w14:paraId="78F7D531" w14:textId="37B173A4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答案:</w:t>
      </w:r>
      <w:r w:rsidR="004A5027">
        <w:rPr>
          <w:rFonts w:ascii="宋体" w:eastAsia="宋体" w:hAnsi="宋体" w:hint="eastAsia"/>
          <w:color w:val="000000" w:themeColor="text1"/>
          <w:szCs w:val="21"/>
        </w:rPr>
        <w:t>D</w:t>
      </w:r>
    </w:p>
    <w:bookmarkEnd w:id="0"/>
    <w:p w14:paraId="56BAC12B" w14:textId="77777777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题型:单选题</w:t>
      </w:r>
    </w:p>
    <w:p w14:paraId="55917EF0" w14:textId="77777777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分数:2</w:t>
      </w:r>
    </w:p>
    <w:p w14:paraId="49BFA1BE" w14:textId="77777777" w:rsidR="009B69EB" w:rsidRDefault="009B69EB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</w:p>
    <w:p w14:paraId="57ACC6B8" w14:textId="33D6320B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color w:val="000000" w:themeColor="text1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键盘与鼠标操作</w:t>
      </w:r>
    </w:p>
    <w:p w14:paraId="1A5072BD" w14:textId="771353B2" w:rsidR="009B69EB" w:rsidRDefault="0087194A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Theme="minorEastAsia" w:hAnsiTheme="minorEastAsia" w:cstheme="minorEastAsia" w:hint="eastAsia"/>
        </w:rPr>
        <w:t>3.题</w:t>
      </w:r>
      <w:r>
        <w:rPr>
          <w:rFonts w:hint="eastAsia"/>
        </w:rPr>
        <w:t>干：</w:t>
      </w:r>
      <w:r w:rsidR="001D2730">
        <w:rPr>
          <w:rFonts w:ascii="Times New Roman" w:eastAsia="宋体" w:hAnsi="Times New Roman" w:cs="Times New Roman" w:hint="eastAsia"/>
          <w:szCs w:val="21"/>
        </w:rPr>
        <w:t>按住鼠标（）并拖动鼠标，可以</w:t>
      </w:r>
      <w:r w:rsidR="004A5027">
        <w:rPr>
          <w:rFonts w:ascii="Times New Roman" w:eastAsia="宋体" w:hAnsi="Times New Roman" w:cs="Times New Roman" w:hint="eastAsia"/>
          <w:szCs w:val="21"/>
        </w:rPr>
        <w:t>平移</w:t>
      </w:r>
      <w:r w:rsidR="001D2730">
        <w:rPr>
          <w:rFonts w:ascii="Times New Roman" w:eastAsia="宋体" w:hAnsi="Times New Roman" w:cs="Times New Roman" w:hint="eastAsia"/>
          <w:szCs w:val="21"/>
        </w:rPr>
        <w:t>工作区视图。</w:t>
      </w:r>
    </w:p>
    <w:p w14:paraId="1B4E73BC" w14:textId="651ED9D5" w:rsidR="009B69EB" w:rsidRDefault="0087194A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</w:rPr>
        <w:t>A.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D2730">
        <w:rPr>
          <w:rFonts w:ascii="Times New Roman" w:eastAsia="宋体" w:hAnsi="Times New Roman" w:cs="Times New Roman" w:hint="eastAsia"/>
          <w:szCs w:val="21"/>
        </w:rPr>
        <w:t>左键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    </w:t>
      </w:r>
      <w:r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 xml:space="preserve">   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</w:p>
    <w:p w14:paraId="2BBABA2E" w14:textId="41B83FFC" w:rsidR="009B69EB" w:rsidRDefault="0087194A"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szCs w:val="21"/>
        </w:rPr>
        <w:t>B.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D2730">
        <w:rPr>
          <w:rFonts w:ascii="Times New Roman" w:eastAsia="宋体" w:hAnsi="Times New Roman" w:cs="Times New Roman" w:hint="eastAsia"/>
          <w:szCs w:val="21"/>
        </w:rPr>
        <w:t>右键</w:t>
      </w:r>
    </w:p>
    <w:p w14:paraId="35854A1B" w14:textId="2E594E20" w:rsidR="009B69EB" w:rsidRDefault="0087194A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</w:rPr>
        <w:t>C.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D2730">
        <w:rPr>
          <w:rFonts w:ascii="Times New Roman" w:eastAsia="宋体" w:hAnsi="Times New Roman" w:cs="Times New Roman" w:hint="eastAsia"/>
          <w:szCs w:val="21"/>
        </w:rPr>
        <w:t>中键</w:t>
      </w:r>
      <w:r>
        <w:rPr>
          <w:rFonts w:ascii="Times New Roman" w:eastAsia="宋体" w:hAnsi="Times New Roman" w:cs="Times New Roman"/>
          <w:szCs w:val="21"/>
        </w:rPr>
        <w:t xml:space="preserve">   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</w:t>
      </w:r>
      <w:r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 xml:space="preserve">   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</w:t>
      </w:r>
    </w:p>
    <w:p w14:paraId="5578CE04" w14:textId="25FFF839" w:rsidR="009B69EB" w:rsidRDefault="0087194A">
      <w:pPr>
        <w:spacing w:line="360" w:lineRule="auto"/>
        <w:rPr>
          <w:rFonts w:ascii="Times New Roman" w:hAnsi="Times New Roman"/>
        </w:rPr>
      </w:pPr>
      <w:r>
        <w:rPr>
          <w:rFonts w:ascii="Times New Roman" w:eastAsia="宋体" w:hAnsi="Times New Roman" w:cs="Times New Roman"/>
          <w:szCs w:val="21"/>
        </w:rPr>
        <w:lastRenderedPageBreak/>
        <w:t>D.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="001D2730">
        <w:rPr>
          <w:rFonts w:ascii="Times New Roman" w:hAnsi="Times New Roman" w:cs="Times New Roman" w:hint="eastAsia"/>
          <w:szCs w:val="21"/>
        </w:rPr>
        <w:t>滚轮</w:t>
      </w:r>
    </w:p>
    <w:p w14:paraId="168451FD" w14:textId="25D4252C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</w:t>
      </w:r>
      <w:r w:rsidR="004A5027">
        <w:rPr>
          <w:rFonts w:ascii="宋体" w:eastAsia="宋体" w:hAnsi="宋体" w:hint="eastAsia"/>
          <w:szCs w:val="21"/>
        </w:rPr>
        <w:t>C</w:t>
      </w:r>
    </w:p>
    <w:p w14:paraId="6D4A04EA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4BAB7314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0B6A99AA" w14:textId="77777777" w:rsidR="009B69EB" w:rsidRDefault="009B69EB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</w:p>
    <w:p w14:paraId="1395C89B" w14:textId="3BB36F9B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color w:val="000000" w:themeColor="text1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键盘与鼠标操作</w:t>
      </w:r>
    </w:p>
    <w:p w14:paraId="61ADFE66" w14:textId="77777777" w:rsidR="004A5027" w:rsidRDefault="0087194A" w:rsidP="004A5027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Theme="minorEastAsia" w:hAnsiTheme="minorEastAsia" w:cstheme="minorEastAsia" w:hint="eastAsia"/>
          <w:color w:val="000000" w:themeColor="text1"/>
        </w:rPr>
        <w:t>4.题</w:t>
      </w:r>
      <w:r>
        <w:rPr>
          <w:rFonts w:hint="eastAsia"/>
          <w:color w:val="000000" w:themeColor="text1"/>
        </w:rPr>
        <w:t>干：</w:t>
      </w:r>
      <w:r w:rsidR="004A5027">
        <w:rPr>
          <w:rFonts w:ascii="Times New Roman" w:eastAsia="宋体" w:hAnsi="Times New Roman" w:cs="Times New Roman" w:hint="eastAsia"/>
          <w:szCs w:val="21"/>
        </w:rPr>
        <w:t>在三维设计软件中，使用键盘上的</w:t>
      </w:r>
      <w:r w:rsidR="004A5027">
        <w:rPr>
          <w:rFonts w:ascii="Times New Roman" w:eastAsia="宋体" w:hAnsi="Times New Roman" w:cs="Times New Roman" w:hint="eastAsia"/>
          <w:szCs w:val="21"/>
        </w:rPr>
        <w:t>Ctrl+</w:t>
      </w:r>
      <w:r w:rsidR="004A5027">
        <w:rPr>
          <w:rFonts w:ascii="Times New Roman" w:eastAsia="宋体" w:hAnsi="Times New Roman" w:cs="Times New Roman"/>
          <w:szCs w:val="21"/>
        </w:rPr>
        <w:t>C</w:t>
      </w:r>
      <w:r w:rsidR="004A5027">
        <w:rPr>
          <w:rFonts w:ascii="Times New Roman" w:eastAsia="宋体" w:hAnsi="Times New Roman" w:cs="Times New Roman" w:hint="eastAsia"/>
          <w:szCs w:val="21"/>
        </w:rPr>
        <w:t>可以</w:t>
      </w:r>
      <w:r w:rsidR="004A5027" w:rsidRPr="00435F53">
        <w:rPr>
          <w:rFonts w:hint="eastAsia"/>
        </w:rPr>
        <w:t>（</w:t>
      </w:r>
      <w:r w:rsidR="004A5027" w:rsidRPr="00435F53">
        <w:rPr>
          <w:rFonts w:hint="eastAsia"/>
        </w:rPr>
        <w:t xml:space="preserve"> </w:t>
      </w:r>
      <w:r w:rsidR="004A5027" w:rsidRPr="00435F53">
        <w:t xml:space="preserve">       </w:t>
      </w:r>
      <w:r w:rsidR="004A5027" w:rsidRPr="00435F53">
        <w:rPr>
          <w:rFonts w:hint="eastAsia"/>
        </w:rPr>
        <w:t>）</w:t>
      </w:r>
      <w:r w:rsidR="004A5027" w:rsidRPr="00435F53">
        <w:rPr>
          <w:rFonts w:ascii="Times New Roman" w:hAnsi="Times New Roman" w:cs="Times New Roman" w:hint="eastAsia"/>
          <w:szCs w:val="21"/>
        </w:rPr>
        <w:t xml:space="preserve"> </w:t>
      </w:r>
      <w:r w:rsidR="004A5027">
        <w:rPr>
          <w:rFonts w:ascii="Times New Roman" w:hAnsi="Times New Roman" w:cs="Times New Roman" w:hint="eastAsia"/>
          <w:szCs w:val="21"/>
        </w:rPr>
        <w:t>。</w:t>
      </w:r>
    </w:p>
    <w:p w14:paraId="6B0587C3" w14:textId="77777777" w:rsidR="004A5027" w:rsidRDefault="004A5027" w:rsidP="004A5027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</w:rPr>
        <w:t>A.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复制模型</w:t>
      </w:r>
      <w:r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    </w:t>
      </w:r>
      <w:r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 xml:space="preserve">   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</w:p>
    <w:p w14:paraId="4E363595" w14:textId="77777777" w:rsidR="004A5027" w:rsidRDefault="004A5027" w:rsidP="004A5027">
      <w:pPr>
        <w:spacing w:line="360" w:lineRule="auto"/>
        <w:rPr>
          <w:rFonts w:ascii="Times New Roman" w:hAnsi="Times New Roman" w:cs="Times New Roman"/>
          <w:kern w:val="0"/>
          <w:szCs w:val="21"/>
        </w:rPr>
      </w:pPr>
      <w:r>
        <w:rPr>
          <w:rFonts w:ascii="Times New Roman" w:eastAsia="宋体" w:hAnsi="Times New Roman" w:cs="Times New Roman"/>
          <w:szCs w:val="21"/>
        </w:rPr>
        <w:t>B.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打开模型</w:t>
      </w:r>
    </w:p>
    <w:p w14:paraId="10B264C8" w14:textId="77777777" w:rsidR="004A5027" w:rsidRDefault="004A5027" w:rsidP="004A5027">
      <w:pPr>
        <w:spacing w:line="360" w:lineRule="auto"/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</w:rPr>
        <w:t>C.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Cs w:val="21"/>
        </w:rPr>
        <w:t>渲染模型</w:t>
      </w:r>
      <w:r>
        <w:rPr>
          <w:rFonts w:ascii="Times New Roman" w:eastAsia="宋体" w:hAnsi="Times New Roman" w:cs="Times New Roman"/>
          <w:szCs w:val="21"/>
        </w:rPr>
        <w:t xml:space="preserve">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</w:t>
      </w:r>
      <w:r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kern w:val="0"/>
          <w:szCs w:val="21"/>
          <w:shd w:val="clear" w:color="auto" w:fill="FFFFFF"/>
        </w:rPr>
        <w:t xml:space="preserve">      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</w:t>
      </w:r>
    </w:p>
    <w:p w14:paraId="26D1035B" w14:textId="77777777" w:rsidR="004A5027" w:rsidRDefault="004A5027" w:rsidP="004A5027">
      <w:pPr>
        <w:spacing w:line="360" w:lineRule="auto"/>
        <w:rPr>
          <w:rFonts w:ascii="Times New Roman" w:hAnsi="Times New Roman"/>
        </w:rPr>
      </w:pPr>
      <w:r>
        <w:rPr>
          <w:rFonts w:ascii="Times New Roman" w:eastAsia="宋体" w:hAnsi="Times New Roman" w:cs="Times New Roman"/>
          <w:szCs w:val="21"/>
        </w:rPr>
        <w:t>D.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保存模型</w:t>
      </w:r>
    </w:p>
    <w:p w14:paraId="3B7A8477" w14:textId="77777777" w:rsidR="004A5027" w:rsidRDefault="004A5027" w:rsidP="004A5027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答案:A</w:t>
      </w:r>
    </w:p>
    <w:p w14:paraId="66388ADE" w14:textId="77777777" w:rsidR="004A5027" w:rsidRDefault="004A5027" w:rsidP="004A5027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223444FC" w14:textId="77777777" w:rsidR="004A5027" w:rsidRDefault="004A5027" w:rsidP="004A5027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31B07399" w14:textId="4A474552" w:rsidR="009B69EB" w:rsidRDefault="009B69EB" w:rsidP="004A5027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</w:p>
    <w:p w14:paraId="594F90F8" w14:textId="4EDAAC8F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color w:val="000000" w:themeColor="text1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坐标与尺寸</w:t>
      </w:r>
    </w:p>
    <w:p w14:paraId="5C795282" w14:textId="65EBE628" w:rsidR="009B69EB" w:rsidRDefault="0087194A">
      <w:pPr>
        <w:spacing w:line="360" w:lineRule="auto"/>
      </w:pPr>
      <w:r>
        <w:rPr>
          <w:rFonts w:asciiTheme="minorEastAsia" w:hAnsiTheme="minorEastAsia" w:cstheme="minorEastAsia" w:hint="eastAsia"/>
          <w:color w:val="000000" w:themeColor="text1"/>
        </w:rPr>
        <w:t>5.</w:t>
      </w:r>
      <w:r>
        <w:rPr>
          <w:rFonts w:asciiTheme="minorEastAsia" w:hAnsiTheme="minorEastAsia" w:cstheme="minorEastAsia"/>
          <w:color w:val="000000" w:themeColor="text1"/>
        </w:rPr>
        <w:t xml:space="preserve"> </w:t>
      </w:r>
      <w:r>
        <w:rPr>
          <w:rFonts w:asciiTheme="minorEastAsia" w:hAnsiTheme="minorEastAsia" w:cstheme="minorEastAsia" w:hint="eastAsia"/>
          <w:color w:val="000000" w:themeColor="text1"/>
        </w:rPr>
        <w:t>题</w:t>
      </w:r>
      <w:r>
        <w:rPr>
          <w:rFonts w:hint="eastAsia"/>
          <w:color w:val="000000" w:themeColor="text1"/>
        </w:rPr>
        <w:t>干</w:t>
      </w:r>
      <w:r>
        <w:rPr>
          <w:rFonts w:hint="eastAsia"/>
        </w:rPr>
        <w:t>：</w:t>
      </w:r>
      <w:r w:rsidR="007C44B1">
        <w:rPr>
          <w:rFonts w:ascii="Times New Roman" w:hAnsi="Times New Roman" w:hint="eastAsia"/>
          <w:szCs w:val="21"/>
        </w:rPr>
        <w:t>在三维软件中，一个对象的空间位置是由（）</w:t>
      </w:r>
      <w:r w:rsidR="008E77C7">
        <w:rPr>
          <w:rFonts w:ascii="Times New Roman" w:hAnsi="Times New Roman" w:hint="eastAsia"/>
          <w:szCs w:val="21"/>
        </w:rPr>
        <w:t>个</w:t>
      </w:r>
      <w:r w:rsidR="007C44B1">
        <w:rPr>
          <w:rFonts w:ascii="Times New Roman" w:hAnsi="Times New Roman" w:hint="eastAsia"/>
          <w:szCs w:val="21"/>
        </w:rPr>
        <w:t>坐标值来确定的。</w:t>
      </w:r>
    </w:p>
    <w:p w14:paraId="1F260A9B" w14:textId="4B9B2652" w:rsidR="009B69EB" w:rsidRPr="007C44B1" w:rsidRDefault="0087194A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cs="宋体" w:hint="eastAsia"/>
        </w:rPr>
        <w:t>A.</w:t>
      </w:r>
      <w:r w:rsidR="007C44B1" w:rsidRPr="007C44B1">
        <w:rPr>
          <w:rFonts w:ascii="宋体" w:eastAsia="宋体" w:hAnsi="宋体" w:cs="宋体" w:hint="eastAsia"/>
        </w:rPr>
        <w:t>１</w:t>
      </w:r>
    </w:p>
    <w:p w14:paraId="1171A36B" w14:textId="476A1457" w:rsidR="009B69EB" w:rsidRPr="007C44B1" w:rsidRDefault="0087194A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 w:rsidRPr="007C44B1">
        <w:rPr>
          <w:rFonts w:ascii="宋体" w:eastAsia="宋体" w:hAnsi="宋体" w:cs="宋体" w:hint="eastAsia"/>
          <w:color w:val="000000" w:themeColor="text1"/>
        </w:rPr>
        <w:t>B.</w:t>
      </w:r>
      <w:r w:rsidR="007C44B1" w:rsidRPr="007C44B1">
        <w:rPr>
          <w:rFonts w:ascii="宋体" w:eastAsia="宋体" w:hAnsi="宋体" w:cs="宋体" w:hint="eastAsia"/>
          <w:color w:val="000000" w:themeColor="text1"/>
        </w:rPr>
        <w:t>２</w:t>
      </w:r>
    </w:p>
    <w:p w14:paraId="4F9701CF" w14:textId="70B37B05" w:rsidR="009B69EB" w:rsidRPr="007C44B1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7C44B1">
        <w:rPr>
          <w:rFonts w:ascii="宋体" w:eastAsia="宋体" w:hAnsi="宋体" w:cs="宋体" w:hint="eastAsia"/>
          <w:color w:val="000000" w:themeColor="text1"/>
        </w:rPr>
        <w:t>C.</w:t>
      </w:r>
      <w:r w:rsidR="007C44B1" w:rsidRPr="007C44B1">
        <w:rPr>
          <w:rFonts w:ascii="宋体" w:eastAsia="宋体" w:hAnsi="宋体" w:cs="宋体" w:hint="eastAsia"/>
          <w:color w:val="000000" w:themeColor="text1"/>
        </w:rPr>
        <w:t>３</w:t>
      </w:r>
    </w:p>
    <w:p w14:paraId="6F2D360B" w14:textId="3AB1C24F" w:rsidR="009B69EB" w:rsidRPr="007C44B1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7C44B1">
        <w:rPr>
          <w:rFonts w:ascii="宋体" w:eastAsia="宋体" w:hAnsi="宋体" w:cs="宋体" w:hint="eastAsia"/>
          <w:color w:val="000000" w:themeColor="text1"/>
        </w:rPr>
        <w:t>D.</w:t>
      </w:r>
      <w:r w:rsidR="007C44B1" w:rsidRPr="007C44B1">
        <w:rPr>
          <w:rFonts w:ascii="宋体" w:eastAsia="宋体" w:hAnsi="宋体" w:cs="宋体" w:hint="eastAsia"/>
          <w:color w:val="000000" w:themeColor="text1"/>
        </w:rPr>
        <w:t>４</w:t>
      </w:r>
    </w:p>
    <w:p w14:paraId="347F27A7" w14:textId="1DD050E1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答案:</w:t>
      </w:r>
      <w:r w:rsidR="00756865">
        <w:rPr>
          <w:rFonts w:ascii="宋体" w:eastAsia="宋体" w:hAnsi="宋体" w:hint="eastAsia"/>
          <w:color w:val="000000" w:themeColor="text1"/>
          <w:szCs w:val="21"/>
        </w:rPr>
        <w:t>C</w:t>
      </w:r>
    </w:p>
    <w:p w14:paraId="0D20FBA0" w14:textId="77777777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题型:单选题</w:t>
      </w:r>
    </w:p>
    <w:p w14:paraId="4561E751" w14:textId="77777777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分数:2</w:t>
      </w:r>
    </w:p>
    <w:p w14:paraId="57F3DF1F" w14:textId="77777777" w:rsidR="009B69EB" w:rsidRDefault="009B69EB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</w:p>
    <w:p w14:paraId="41C39A27" w14:textId="578889FE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color w:val="000000" w:themeColor="text1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坐标与尺寸</w:t>
      </w:r>
    </w:p>
    <w:p w14:paraId="07FDA79B" w14:textId="26893AA2" w:rsidR="009B69EB" w:rsidRDefault="0087194A">
      <w:pPr>
        <w:spacing w:line="360" w:lineRule="auto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Theme="minorEastAsia" w:hAnsiTheme="minorEastAsia" w:cstheme="minorEastAsia" w:hint="eastAsia"/>
          <w:color w:val="000000" w:themeColor="text1"/>
        </w:rPr>
        <w:t>6.题</w:t>
      </w:r>
      <w:r>
        <w:rPr>
          <w:rFonts w:hint="eastAsia"/>
          <w:color w:val="000000" w:themeColor="text1"/>
        </w:rPr>
        <w:t>干：</w:t>
      </w:r>
      <w:r w:rsidR="00756865">
        <w:rPr>
          <w:rFonts w:hint="eastAsia"/>
          <w:color w:val="000000" w:themeColor="text1"/>
        </w:rPr>
        <w:t>在坐标原点（</w:t>
      </w:r>
      <w:r w:rsidR="00756865">
        <w:rPr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，</w:t>
      </w:r>
      <w:r w:rsidR="00756865">
        <w:rPr>
          <w:rFonts w:hint="eastAsia"/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，</w:t>
      </w:r>
      <w:r w:rsidR="00756865">
        <w:rPr>
          <w:rFonts w:hint="eastAsia"/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）位置绘制了一个边长为</w:t>
      </w:r>
      <w:r w:rsidR="004A5027">
        <w:rPr>
          <w:color w:val="000000" w:themeColor="text1"/>
        </w:rPr>
        <w:t>10</w:t>
      </w:r>
      <w:r w:rsidR="00756865">
        <w:rPr>
          <w:color w:val="000000" w:themeColor="text1"/>
        </w:rPr>
        <w:t>mm</w:t>
      </w:r>
      <w:r w:rsidR="00756865">
        <w:rPr>
          <w:rFonts w:hint="eastAsia"/>
          <w:color w:val="000000" w:themeColor="text1"/>
        </w:rPr>
        <w:t>的</w:t>
      </w:r>
      <w:r w:rsidR="004A5027">
        <w:rPr>
          <w:rFonts w:hint="eastAsia"/>
          <w:color w:val="000000" w:themeColor="text1"/>
        </w:rPr>
        <w:t>正方体</w:t>
      </w:r>
      <w:r w:rsidR="00756865">
        <w:rPr>
          <w:rFonts w:hint="eastAsia"/>
          <w:color w:val="000000" w:themeColor="text1"/>
        </w:rPr>
        <w:t>，当沿着</w:t>
      </w:r>
      <w:r w:rsidR="00756865">
        <w:rPr>
          <w:rFonts w:hint="eastAsia"/>
          <w:color w:val="000000" w:themeColor="text1"/>
        </w:rPr>
        <w:t>X</w:t>
      </w:r>
      <w:r w:rsidR="00756865">
        <w:rPr>
          <w:rFonts w:hint="eastAsia"/>
          <w:color w:val="000000" w:themeColor="text1"/>
        </w:rPr>
        <w:t>正方向移动</w:t>
      </w:r>
      <w:r w:rsidR="00756865">
        <w:rPr>
          <w:rFonts w:hint="eastAsia"/>
          <w:color w:val="000000" w:themeColor="text1"/>
        </w:rPr>
        <w:t>5</w:t>
      </w:r>
      <w:r w:rsidR="00756865">
        <w:rPr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m</w:t>
      </w:r>
      <w:r w:rsidR="00756865">
        <w:rPr>
          <w:color w:val="000000" w:themeColor="text1"/>
        </w:rPr>
        <w:t>m</w:t>
      </w:r>
      <w:r w:rsidR="00756865">
        <w:rPr>
          <w:rFonts w:hint="eastAsia"/>
          <w:color w:val="000000" w:themeColor="text1"/>
        </w:rPr>
        <w:t>，</w:t>
      </w:r>
      <w:r w:rsidR="004A5027">
        <w:rPr>
          <w:rFonts w:hint="eastAsia"/>
          <w:color w:val="000000" w:themeColor="text1"/>
        </w:rPr>
        <w:t>Z</w:t>
      </w:r>
      <w:r w:rsidR="00756865">
        <w:rPr>
          <w:rFonts w:hint="eastAsia"/>
          <w:color w:val="000000" w:themeColor="text1"/>
        </w:rPr>
        <w:t>正方向移动</w:t>
      </w:r>
      <w:r w:rsidR="004A5027">
        <w:rPr>
          <w:rFonts w:hint="eastAsia"/>
          <w:color w:val="000000" w:themeColor="text1"/>
        </w:rPr>
        <w:t>4</w:t>
      </w:r>
      <w:r w:rsidR="00756865">
        <w:rPr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m</w:t>
      </w:r>
      <w:r w:rsidR="00756865">
        <w:rPr>
          <w:color w:val="000000" w:themeColor="text1"/>
        </w:rPr>
        <w:t>m</w:t>
      </w:r>
      <w:r w:rsidR="00756865">
        <w:rPr>
          <w:rFonts w:hint="eastAsia"/>
          <w:color w:val="000000" w:themeColor="text1"/>
        </w:rPr>
        <w:t>后，它的坐标点变成（）</w:t>
      </w:r>
      <w:r w:rsidR="008E77C7">
        <w:rPr>
          <w:rFonts w:hint="eastAsia"/>
          <w:color w:val="000000" w:themeColor="text1"/>
        </w:rPr>
        <w:t>。</w:t>
      </w:r>
    </w:p>
    <w:p w14:paraId="2913AC31" w14:textId="4D42F808" w:rsidR="009B69EB" w:rsidRDefault="0087194A">
      <w:pPr>
        <w:spacing w:line="360" w:lineRule="auto"/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color w:val="000000" w:themeColor="text1"/>
          <w:szCs w:val="21"/>
        </w:rPr>
        <w:t>A.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756865">
        <w:rPr>
          <w:rFonts w:hint="eastAsia"/>
          <w:color w:val="000000" w:themeColor="text1"/>
        </w:rPr>
        <w:t>（</w:t>
      </w:r>
      <w:r w:rsidR="00756865">
        <w:rPr>
          <w:color w:val="000000" w:themeColor="text1"/>
        </w:rPr>
        <w:t>50</w:t>
      </w:r>
      <w:r w:rsidR="00756865">
        <w:rPr>
          <w:rFonts w:hint="eastAsia"/>
          <w:color w:val="000000" w:themeColor="text1"/>
        </w:rPr>
        <w:t>，</w:t>
      </w:r>
      <w:r w:rsidR="00756865">
        <w:rPr>
          <w:rFonts w:hint="eastAsia"/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，</w:t>
      </w:r>
      <w:r w:rsidR="004A5027">
        <w:rPr>
          <w:color w:val="000000" w:themeColor="text1"/>
        </w:rPr>
        <w:t>4</w:t>
      </w:r>
      <w:r w:rsidR="00756865">
        <w:rPr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）</w:t>
      </w:r>
      <w:r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 xml:space="preserve">                     </w:t>
      </w:r>
      <w:r>
        <w:rPr>
          <w:rFonts w:ascii="Times New Roman" w:hAnsi="Times New Roman" w:cs="Times New Roman"/>
          <w:color w:val="000000" w:themeColor="text1"/>
          <w:kern w:val="0"/>
          <w:szCs w:val="21"/>
          <w:shd w:val="clear" w:color="auto" w:fill="FFFFFF"/>
        </w:rPr>
        <w:t xml:space="preserve">               </w:t>
      </w:r>
      <w:r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color w:val="000000" w:themeColor="text1"/>
          <w:kern w:val="0"/>
          <w:szCs w:val="21"/>
          <w:shd w:val="clear" w:color="auto" w:fill="FFFFFF"/>
        </w:rPr>
        <w:t xml:space="preserve">       </w:t>
      </w:r>
      <w:r>
        <w:rPr>
          <w:rFonts w:ascii="Times New Roman" w:eastAsia="宋体" w:hAnsi="Times New Roman" w:cs="Times New Roman"/>
          <w:color w:val="000000" w:themeColor="text1"/>
          <w:kern w:val="0"/>
          <w:szCs w:val="21"/>
          <w:shd w:val="clear" w:color="auto" w:fill="FFFFFF"/>
        </w:rPr>
        <w:t xml:space="preserve">  </w:t>
      </w:r>
    </w:p>
    <w:p w14:paraId="72C1A731" w14:textId="0F3E0AF9" w:rsidR="009B69EB" w:rsidRDefault="0087194A">
      <w:pPr>
        <w:spacing w:line="360" w:lineRule="auto"/>
        <w:rPr>
          <w:rFonts w:ascii="Times New Roman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宋体" w:hAnsi="Times New Roman" w:cs="Times New Roman"/>
          <w:color w:val="000000" w:themeColor="text1"/>
          <w:szCs w:val="21"/>
        </w:rPr>
        <w:t>B.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756865">
        <w:rPr>
          <w:rFonts w:hint="eastAsia"/>
          <w:color w:val="000000" w:themeColor="text1"/>
        </w:rPr>
        <w:t>（</w:t>
      </w:r>
      <w:r w:rsidR="00756865">
        <w:rPr>
          <w:color w:val="000000" w:themeColor="text1"/>
        </w:rPr>
        <w:t>50</w:t>
      </w:r>
      <w:r w:rsidR="00756865">
        <w:rPr>
          <w:rFonts w:hint="eastAsia"/>
          <w:color w:val="000000" w:themeColor="text1"/>
        </w:rPr>
        <w:t>，</w:t>
      </w:r>
      <w:r w:rsidR="004A5027">
        <w:rPr>
          <w:color w:val="000000" w:themeColor="text1"/>
        </w:rPr>
        <w:t>4</w:t>
      </w:r>
      <w:r w:rsidR="00756865">
        <w:rPr>
          <w:rFonts w:hint="eastAsia"/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，</w:t>
      </w:r>
      <w:r w:rsidR="004A5027">
        <w:rPr>
          <w:color w:val="000000" w:themeColor="text1"/>
        </w:rPr>
        <w:t>10</w:t>
      </w:r>
      <w:r w:rsidR="00756865">
        <w:rPr>
          <w:rFonts w:hint="eastAsia"/>
          <w:color w:val="000000" w:themeColor="text1"/>
        </w:rPr>
        <w:t>）</w:t>
      </w:r>
    </w:p>
    <w:p w14:paraId="0A380960" w14:textId="2244C640" w:rsidR="009B69EB" w:rsidRDefault="0087194A">
      <w:pPr>
        <w:spacing w:line="360" w:lineRule="auto"/>
        <w:rPr>
          <w:rFonts w:ascii="Times New Roman" w:hAnsi="Times New Roman" w:cs="Times New Roman"/>
          <w:kern w:val="0"/>
          <w:szCs w:val="21"/>
          <w:shd w:val="clear" w:color="auto" w:fill="FFFFFF"/>
        </w:rPr>
      </w:pPr>
      <w:r>
        <w:rPr>
          <w:rFonts w:ascii="Times New Roman" w:eastAsia="宋体" w:hAnsi="Times New Roman" w:cs="Times New Roman"/>
          <w:szCs w:val="21"/>
        </w:rPr>
        <w:lastRenderedPageBreak/>
        <w:t>C.</w:t>
      </w:r>
      <w:r>
        <w:rPr>
          <w:rFonts w:ascii="Times New Roman" w:hAnsi="Times New Roman" w:cs="Times New Roman"/>
          <w:szCs w:val="21"/>
        </w:rPr>
        <w:t xml:space="preserve"> </w:t>
      </w:r>
      <w:r w:rsidR="00756865">
        <w:rPr>
          <w:rFonts w:hint="eastAsia"/>
          <w:color w:val="000000" w:themeColor="text1"/>
        </w:rPr>
        <w:t>（</w:t>
      </w:r>
      <w:r w:rsidR="00756865">
        <w:rPr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，</w:t>
      </w:r>
      <w:r w:rsidR="00756865">
        <w:rPr>
          <w:rFonts w:hint="eastAsia"/>
          <w:color w:val="000000" w:themeColor="text1"/>
        </w:rPr>
        <w:t>50</w:t>
      </w:r>
      <w:r w:rsidR="00756865">
        <w:rPr>
          <w:rFonts w:hint="eastAsia"/>
          <w:color w:val="000000" w:themeColor="text1"/>
        </w:rPr>
        <w:t>，</w:t>
      </w:r>
      <w:r w:rsidR="004A5027">
        <w:rPr>
          <w:color w:val="000000" w:themeColor="text1"/>
        </w:rPr>
        <w:t>4</w:t>
      </w:r>
      <w:r w:rsidR="00756865">
        <w:rPr>
          <w:rFonts w:hint="eastAsia"/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）</w:t>
      </w:r>
      <w:r>
        <w:rPr>
          <w:rFonts w:ascii="Times New Roman" w:eastAsia="宋体" w:hAnsi="Times New Roman" w:cs="Times New Roman"/>
          <w:kern w:val="0"/>
          <w:szCs w:val="21"/>
          <w:shd w:val="clear" w:color="auto" w:fill="FFFFFF"/>
        </w:rPr>
        <w:t xml:space="preserve">                        </w:t>
      </w:r>
      <w:r>
        <w:rPr>
          <w:rFonts w:ascii="Times New Roman" w:hAnsi="Times New Roman" w:cs="Times New Roman"/>
          <w:kern w:val="0"/>
          <w:szCs w:val="21"/>
          <w:shd w:val="clear" w:color="auto" w:fill="FFFFFF"/>
        </w:rPr>
        <w:t xml:space="preserve">                </w:t>
      </w:r>
    </w:p>
    <w:p w14:paraId="22CC640B" w14:textId="07CBF351" w:rsidR="009B69EB" w:rsidRDefault="0087194A">
      <w:p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D.</w:t>
      </w:r>
      <w:r>
        <w:rPr>
          <w:rFonts w:ascii="Times New Roman" w:hAnsi="Times New Roman" w:cs="Times New Roman"/>
          <w:szCs w:val="21"/>
        </w:rPr>
        <w:t xml:space="preserve"> </w:t>
      </w:r>
      <w:r w:rsidR="00756865">
        <w:rPr>
          <w:rFonts w:hint="eastAsia"/>
          <w:color w:val="000000" w:themeColor="text1"/>
        </w:rPr>
        <w:t>（</w:t>
      </w:r>
      <w:r w:rsidR="004A5027">
        <w:rPr>
          <w:rFonts w:hint="eastAsia"/>
          <w:color w:val="000000" w:themeColor="text1"/>
        </w:rPr>
        <w:t>1</w:t>
      </w:r>
      <w:r w:rsidR="00756865">
        <w:rPr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，</w:t>
      </w:r>
      <w:r w:rsidR="00756865">
        <w:rPr>
          <w:rFonts w:hint="eastAsia"/>
          <w:color w:val="000000" w:themeColor="text1"/>
        </w:rPr>
        <w:t>50</w:t>
      </w:r>
      <w:r w:rsidR="00756865">
        <w:rPr>
          <w:rFonts w:hint="eastAsia"/>
          <w:color w:val="000000" w:themeColor="text1"/>
        </w:rPr>
        <w:t>，</w:t>
      </w:r>
      <w:r w:rsidR="004A5027">
        <w:rPr>
          <w:color w:val="000000" w:themeColor="text1"/>
        </w:rPr>
        <w:t>4</w:t>
      </w:r>
      <w:r w:rsidR="00756865">
        <w:rPr>
          <w:rFonts w:hint="eastAsia"/>
          <w:color w:val="000000" w:themeColor="text1"/>
        </w:rPr>
        <w:t>0</w:t>
      </w:r>
      <w:r w:rsidR="00756865">
        <w:rPr>
          <w:rFonts w:hint="eastAsia"/>
          <w:color w:val="000000" w:themeColor="text1"/>
        </w:rPr>
        <w:t>）</w:t>
      </w:r>
    </w:p>
    <w:p w14:paraId="1626CE5E" w14:textId="73849F0B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答案:</w:t>
      </w:r>
      <w:r w:rsidR="004A5027">
        <w:rPr>
          <w:rFonts w:ascii="宋体" w:eastAsia="宋体" w:hAnsi="宋体" w:hint="eastAsia"/>
          <w:color w:val="000000" w:themeColor="text1"/>
          <w:szCs w:val="21"/>
        </w:rPr>
        <w:t>A</w:t>
      </w:r>
    </w:p>
    <w:p w14:paraId="69C7B3DA" w14:textId="77777777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题型:单选题</w:t>
      </w:r>
    </w:p>
    <w:p w14:paraId="2D4BABE1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4B0DAFFA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724F078" w14:textId="38D8E249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坐标与尺寸</w:t>
      </w:r>
    </w:p>
    <w:p w14:paraId="0F2A25F4" w14:textId="264C1CBB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7. 题干：</w:t>
      </w:r>
      <w:r w:rsidR="001B5EED">
        <w:rPr>
          <w:rFonts w:ascii="宋体" w:eastAsia="宋体" w:hAnsi="宋体" w:hint="eastAsia"/>
          <w:szCs w:val="21"/>
        </w:rPr>
        <w:t>在现实工作环境中，经常遇到</w:t>
      </w:r>
      <w:r w:rsidR="002800B6">
        <w:rPr>
          <w:rFonts w:ascii="宋体" w:eastAsia="宋体" w:hAnsi="宋体" w:hint="eastAsia"/>
          <w:szCs w:val="21"/>
        </w:rPr>
        <w:t>被测量物体处于</w:t>
      </w:r>
      <w:r w:rsidR="001B5EED">
        <w:rPr>
          <w:rFonts w:ascii="宋体" w:eastAsia="宋体" w:hAnsi="宋体" w:hint="eastAsia"/>
          <w:szCs w:val="21"/>
        </w:rPr>
        <w:t>高温</w:t>
      </w:r>
      <w:r w:rsidR="002800B6">
        <w:rPr>
          <w:rFonts w:ascii="宋体" w:eastAsia="宋体" w:hAnsi="宋体" w:hint="eastAsia"/>
          <w:szCs w:val="21"/>
        </w:rPr>
        <w:t>、腐蚀性</w:t>
      </w:r>
      <w:r w:rsidR="001B5EED">
        <w:rPr>
          <w:rFonts w:ascii="宋体" w:eastAsia="宋体" w:hAnsi="宋体" w:hint="eastAsia"/>
          <w:szCs w:val="21"/>
        </w:rPr>
        <w:t>等</w:t>
      </w:r>
      <w:r w:rsidR="002800B6">
        <w:rPr>
          <w:rFonts w:ascii="宋体" w:eastAsia="宋体" w:hAnsi="宋体" w:hint="eastAsia"/>
          <w:szCs w:val="21"/>
        </w:rPr>
        <w:t>恶劣</w:t>
      </w:r>
      <w:r w:rsidR="001B5EED">
        <w:rPr>
          <w:rFonts w:ascii="宋体" w:eastAsia="宋体" w:hAnsi="宋体" w:hint="eastAsia"/>
          <w:szCs w:val="21"/>
        </w:rPr>
        <w:t>环境无法进行人工测量，这时可以使用（）</w:t>
      </w:r>
      <w:r w:rsidR="002800B6">
        <w:rPr>
          <w:rFonts w:ascii="宋体" w:eastAsia="宋体" w:hAnsi="宋体" w:hint="eastAsia"/>
          <w:szCs w:val="21"/>
        </w:rPr>
        <w:t>进行测量</w:t>
      </w:r>
      <w:r w:rsidR="001B5EED">
        <w:rPr>
          <w:rFonts w:ascii="宋体" w:eastAsia="宋体" w:hAnsi="宋体" w:hint="eastAsia"/>
          <w:szCs w:val="21"/>
        </w:rPr>
        <w:t>。</w:t>
      </w:r>
    </w:p>
    <w:p w14:paraId="5EFECCDE" w14:textId="063DA166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A.</w:t>
      </w:r>
      <w:r w:rsidR="00236828">
        <w:rPr>
          <w:rFonts w:ascii="宋体" w:eastAsia="宋体" w:hAnsi="宋体" w:hint="eastAsia"/>
          <w:szCs w:val="21"/>
        </w:rPr>
        <w:t>直尺</w:t>
      </w:r>
    </w:p>
    <w:p w14:paraId="70064892" w14:textId="22FBE7DB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B.</w:t>
      </w:r>
      <w:r w:rsidR="00236828">
        <w:rPr>
          <w:rFonts w:ascii="宋体" w:eastAsia="宋体" w:hAnsi="宋体" w:hint="eastAsia"/>
          <w:szCs w:val="21"/>
        </w:rPr>
        <w:t>软尺</w:t>
      </w:r>
    </w:p>
    <w:p w14:paraId="3C1B06C5" w14:textId="21FC21E3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C.</w:t>
      </w:r>
      <w:r w:rsidR="00236828">
        <w:rPr>
          <w:rFonts w:ascii="宋体" w:eastAsia="宋体" w:hAnsi="宋体" w:hint="eastAsia"/>
          <w:szCs w:val="21"/>
        </w:rPr>
        <w:t>三角尺</w:t>
      </w:r>
    </w:p>
    <w:p w14:paraId="73DF859C" w14:textId="62CC4118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D.</w:t>
      </w:r>
      <w:r w:rsidR="00236828">
        <w:rPr>
          <w:rFonts w:ascii="宋体" w:eastAsia="宋体" w:hAnsi="宋体" w:hint="eastAsia"/>
          <w:szCs w:val="21"/>
        </w:rPr>
        <w:t>激光</w:t>
      </w:r>
      <w:r w:rsidR="002800B6">
        <w:rPr>
          <w:rFonts w:ascii="宋体" w:eastAsia="宋体" w:hAnsi="宋体" w:hint="eastAsia"/>
          <w:szCs w:val="21"/>
        </w:rPr>
        <w:t>测距仪</w:t>
      </w:r>
    </w:p>
    <w:p w14:paraId="6115ADE7" w14:textId="45CB839A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</w:t>
      </w:r>
      <w:r w:rsidR="00236828">
        <w:rPr>
          <w:rFonts w:ascii="宋体" w:eastAsia="宋体" w:hAnsi="宋体" w:hint="eastAsia"/>
          <w:szCs w:val="21"/>
        </w:rPr>
        <w:t>D</w:t>
      </w:r>
    </w:p>
    <w:p w14:paraId="17BD570E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55C16949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77F0EE02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70E7B06B" w14:textId="11CEFC1A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基本几何体</w:t>
      </w:r>
    </w:p>
    <w:p w14:paraId="0367F615" w14:textId="43454EB8" w:rsidR="009B69EB" w:rsidRDefault="0087194A">
      <w:pPr>
        <w:spacing w:line="360" w:lineRule="auto"/>
        <w:rPr>
          <w:color w:val="000000" w:themeColor="text1"/>
        </w:rPr>
      </w:pPr>
      <w:r>
        <w:rPr>
          <w:rFonts w:asciiTheme="minorEastAsia" w:hAnsiTheme="minorEastAsia" w:cstheme="minorEastAsia" w:hint="eastAsia"/>
          <w:color w:val="000000" w:themeColor="text1"/>
        </w:rPr>
        <w:t>8.题</w:t>
      </w:r>
      <w:r>
        <w:rPr>
          <w:rFonts w:hint="eastAsia"/>
          <w:color w:val="000000" w:themeColor="text1"/>
        </w:rPr>
        <w:t>干</w:t>
      </w:r>
      <w:r>
        <w:rPr>
          <w:rFonts w:ascii="宋体" w:eastAsia="宋体" w:hAnsi="宋体" w:cs="宋体" w:hint="eastAsia"/>
          <w:color w:val="000000" w:themeColor="text1"/>
        </w:rPr>
        <w:t>：</w:t>
      </w:r>
      <w:r w:rsidR="001B5EED">
        <w:rPr>
          <w:rFonts w:ascii="宋体" w:eastAsia="宋体" w:hAnsi="宋体" w:cs="宋体" w:hint="eastAsia"/>
          <w:color w:val="000000" w:themeColor="text1"/>
        </w:rPr>
        <w:t>一个球体有（）个面</w:t>
      </w:r>
      <w:r w:rsidR="001472E7">
        <w:rPr>
          <w:rFonts w:ascii="宋体" w:eastAsia="宋体" w:hAnsi="宋体" w:cs="宋体" w:hint="eastAsia"/>
          <w:color w:val="000000" w:themeColor="text1"/>
        </w:rPr>
        <w:t>。</w:t>
      </w:r>
    </w:p>
    <w:p w14:paraId="3E897809" w14:textId="0822E106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A.</w:t>
      </w:r>
      <w:r w:rsidR="001B5EED">
        <w:rPr>
          <w:rFonts w:ascii="宋体" w:eastAsia="宋体" w:hAnsi="宋体" w:cs="宋体" w:hint="eastAsia"/>
          <w:color w:val="000000" w:themeColor="text1"/>
          <w:szCs w:val="21"/>
        </w:rPr>
        <w:t>1</w:t>
      </w:r>
    </w:p>
    <w:p w14:paraId="3ACED2C0" w14:textId="174F1DC1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B.</w:t>
      </w:r>
      <w:r w:rsidR="001B5EED">
        <w:rPr>
          <w:rFonts w:ascii="宋体" w:eastAsia="宋体" w:hAnsi="宋体" w:cs="宋体" w:hint="eastAsia"/>
          <w:color w:val="000000" w:themeColor="text1"/>
          <w:szCs w:val="21"/>
        </w:rPr>
        <w:t>2</w:t>
      </w:r>
    </w:p>
    <w:p w14:paraId="2B77F5A7" w14:textId="117671B2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color w:val="000000" w:themeColor="text1"/>
          <w:szCs w:val="21"/>
        </w:rPr>
        <w:t>C.</w:t>
      </w:r>
      <w:r w:rsidR="001B5EED">
        <w:rPr>
          <w:rFonts w:ascii="Times New Roman" w:eastAsia="宋体" w:hAnsi="Times New Roman" w:cs="Times New Roman" w:hint="eastAsia"/>
          <w:color w:val="000000" w:themeColor="text1"/>
        </w:rPr>
        <w:t>3</w:t>
      </w:r>
    </w:p>
    <w:p w14:paraId="3417E2B5" w14:textId="08E90E63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color w:val="000000" w:themeColor="text1"/>
          <w:szCs w:val="21"/>
        </w:rPr>
        <w:t>D.</w:t>
      </w:r>
      <w:r w:rsidR="001B5EED">
        <w:rPr>
          <w:rFonts w:ascii="宋体" w:eastAsia="宋体" w:hAnsi="宋体" w:hint="eastAsia"/>
          <w:color w:val="000000" w:themeColor="text1"/>
          <w:szCs w:val="21"/>
        </w:rPr>
        <w:t>无数个</w:t>
      </w:r>
    </w:p>
    <w:p w14:paraId="136107D5" w14:textId="643FBA3E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答案:</w:t>
      </w:r>
      <w:r w:rsidR="001B5EED">
        <w:rPr>
          <w:rFonts w:ascii="宋体" w:eastAsia="宋体" w:hAnsi="宋体" w:hint="eastAsia"/>
          <w:color w:val="000000" w:themeColor="text1"/>
          <w:szCs w:val="21"/>
        </w:rPr>
        <w:t>A</w:t>
      </w:r>
    </w:p>
    <w:p w14:paraId="0C763433" w14:textId="77777777" w:rsidR="009B69EB" w:rsidRDefault="0087194A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题型:单选题</w:t>
      </w:r>
    </w:p>
    <w:p w14:paraId="2DBD3663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4EDC2DBC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FD360DB" w14:textId="4B9326F6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基本几何体</w:t>
      </w:r>
    </w:p>
    <w:p w14:paraId="2B473DDA" w14:textId="1BAEDDFC" w:rsidR="002800B6" w:rsidRPr="00AB7EE4" w:rsidRDefault="0087194A" w:rsidP="002800B6">
      <w:pPr>
        <w:spacing w:line="360" w:lineRule="auto"/>
        <w:rPr>
          <w:color w:val="000000" w:themeColor="text1"/>
        </w:rPr>
      </w:pPr>
      <w:r>
        <w:rPr>
          <w:rFonts w:asciiTheme="minorEastAsia" w:hAnsiTheme="minorEastAsia" w:cstheme="minorEastAsia" w:hint="eastAsia"/>
        </w:rPr>
        <w:t>9.</w:t>
      </w:r>
      <w:r>
        <w:rPr>
          <w:rFonts w:asciiTheme="minorEastAsia" w:hAnsiTheme="minorEastAsia" w:cstheme="minorEastAsia"/>
        </w:rPr>
        <w:t xml:space="preserve"> </w:t>
      </w:r>
      <w:bookmarkStart w:id="1" w:name="_Hlk31625259"/>
      <w:r>
        <w:rPr>
          <w:rFonts w:asciiTheme="minorEastAsia" w:hAnsiTheme="minorEastAsia" w:cstheme="minorEastAsia" w:hint="eastAsia"/>
        </w:rPr>
        <w:t>题</w:t>
      </w:r>
      <w:r>
        <w:rPr>
          <w:rFonts w:hint="eastAsia"/>
        </w:rPr>
        <w:t>干</w:t>
      </w:r>
      <w:r>
        <w:rPr>
          <w:rFonts w:ascii="宋体" w:eastAsia="宋体" w:hAnsi="宋体" w:cs="宋体" w:hint="eastAsia"/>
        </w:rPr>
        <w:t>：</w:t>
      </w:r>
      <w:bookmarkEnd w:id="1"/>
      <w:r w:rsidR="002800B6">
        <w:rPr>
          <w:rFonts w:ascii="宋体" w:eastAsia="宋体" w:hAnsi="宋体" w:cs="宋体" w:hint="eastAsia"/>
          <w:color w:val="000000" w:themeColor="text1"/>
        </w:rPr>
        <w:t>使用三维设计软件</w:t>
      </w:r>
      <w:r w:rsidR="002800B6">
        <w:rPr>
          <w:rFonts w:ascii="Times New Roman" w:eastAsia="宋体" w:hAnsi="Times New Roman" w:cs="Times New Roman" w:hint="eastAsia"/>
          <w:color w:val="000000" w:themeColor="text1"/>
        </w:rPr>
        <w:t>创建一个圆柱体时，需要</w:t>
      </w:r>
      <w:r w:rsidR="0016465E">
        <w:rPr>
          <w:rFonts w:ascii="Times New Roman" w:eastAsia="宋体" w:hAnsi="Times New Roman" w:cs="Times New Roman" w:hint="eastAsia"/>
          <w:color w:val="000000" w:themeColor="text1"/>
        </w:rPr>
        <w:t>确定</w:t>
      </w:r>
      <w:r w:rsidR="002800B6">
        <w:rPr>
          <w:rFonts w:ascii="Times New Roman" w:eastAsia="宋体" w:hAnsi="Times New Roman" w:cs="Times New Roman" w:hint="eastAsia"/>
          <w:color w:val="000000" w:themeColor="text1"/>
        </w:rPr>
        <w:t>哪些尺寸</w:t>
      </w:r>
      <w:r w:rsidR="002800B6" w:rsidRPr="00435F53">
        <w:rPr>
          <w:rFonts w:hint="eastAsia"/>
        </w:rPr>
        <w:t>（</w:t>
      </w:r>
      <w:r w:rsidR="002800B6" w:rsidRPr="00435F53">
        <w:rPr>
          <w:rFonts w:hint="eastAsia"/>
        </w:rPr>
        <w:t xml:space="preserve"> </w:t>
      </w:r>
      <w:r w:rsidR="002800B6" w:rsidRPr="00435F53">
        <w:t xml:space="preserve">       </w:t>
      </w:r>
      <w:r w:rsidR="002800B6" w:rsidRPr="00435F53">
        <w:rPr>
          <w:rFonts w:hint="eastAsia"/>
        </w:rPr>
        <w:t>）</w:t>
      </w:r>
      <w:r w:rsidR="002800B6" w:rsidRPr="00435F53">
        <w:rPr>
          <w:rFonts w:ascii="Times New Roman" w:hAnsi="Times New Roman" w:cs="Times New Roman" w:hint="eastAsia"/>
          <w:szCs w:val="21"/>
        </w:rPr>
        <w:t xml:space="preserve"> </w:t>
      </w:r>
      <w:r w:rsidR="002800B6">
        <w:rPr>
          <w:rFonts w:ascii="Times New Roman" w:hAnsi="Times New Roman" w:cs="Times New Roman" w:hint="eastAsia"/>
          <w:szCs w:val="21"/>
        </w:rPr>
        <w:t>。</w:t>
      </w:r>
    </w:p>
    <w:p w14:paraId="671CB17B" w14:textId="77777777" w:rsidR="002800B6" w:rsidRDefault="002800B6" w:rsidP="002800B6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A.</w:t>
      </w:r>
      <w:r>
        <w:rPr>
          <w:rFonts w:ascii="宋体" w:eastAsia="宋体" w:hAnsi="宋体" w:cs="宋体" w:hint="eastAsia"/>
          <w:color w:val="000000" w:themeColor="text1"/>
          <w:szCs w:val="21"/>
        </w:rPr>
        <w:t>半径与周长</w:t>
      </w:r>
    </w:p>
    <w:p w14:paraId="52D19AFE" w14:textId="77777777" w:rsidR="002800B6" w:rsidRDefault="002800B6" w:rsidP="002800B6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lastRenderedPageBreak/>
        <w:t>B.角度与大小</w:t>
      </w:r>
    </w:p>
    <w:p w14:paraId="4E33DDE9" w14:textId="77777777" w:rsidR="002800B6" w:rsidRDefault="002800B6" w:rsidP="002800B6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color w:val="000000" w:themeColor="text1"/>
          <w:szCs w:val="21"/>
        </w:rPr>
        <w:t>C.</w:t>
      </w:r>
      <w:r>
        <w:rPr>
          <w:rFonts w:ascii="Times New Roman" w:eastAsia="宋体" w:hAnsi="Times New Roman" w:cs="Times New Roman" w:hint="eastAsia"/>
          <w:color w:val="000000" w:themeColor="text1"/>
        </w:rPr>
        <w:t>长度与高度</w:t>
      </w:r>
    </w:p>
    <w:p w14:paraId="36D5131B" w14:textId="77777777" w:rsidR="002800B6" w:rsidRDefault="002800B6" w:rsidP="002800B6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/>
          <w:color w:val="000000" w:themeColor="text1"/>
          <w:szCs w:val="21"/>
        </w:rPr>
        <w:t>D.</w:t>
      </w:r>
      <w:r>
        <w:rPr>
          <w:rFonts w:ascii="宋体" w:eastAsia="宋体" w:hAnsi="宋体" w:hint="eastAsia"/>
          <w:color w:val="000000" w:themeColor="text1"/>
          <w:szCs w:val="21"/>
        </w:rPr>
        <w:t>半径与高度</w:t>
      </w:r>
    </w:p>
    <w:p w14:paraId="274AB605" w14:textId="77777777" w:rsidR="002800B6" w:rsidRDefault="002800B6" w:rsidP="002800B6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答案:D</w:t>
      </w:r>
    </w:p>
    <w:p w14:paraId="7835B508" w14:textId="77777777" w:rsidR="002800B6" w:rsidRDefault="002800B6" w:rsidP="002800B6">
      <w:pPr>
        <w:spacing w:line="360" w:lineRule="auto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题型:单选题</w:t>
      </w:r>
    </w:p>
    <w:p w14:paraId="3F6EDE3B" w14:textId="77777777" w:rsidR="002800B6" w:rsidRDefault="002800B6" w:rsidP="002800B6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00FC8BA7" w14:textId="1B504DAF" w:rsidR="009B69EB" w:rsidRPr="002800B6" w:rsidRDefault="009B69EB" w:rsidP="002800B6">
      <w:pPr>
        <w:spacing w:line="360" w:lineRule="auto"/>
        <w:rPr>
          <w:rFonts w:ascii="宋体" w:eastAsia="宋体" w:hAnsi="宋体"/>
          <w:szCs w:val="21"/>
        </w:rPr>
      </w:pPr>
    </w:p>
    <w:p w14:paraId="738625A9" w14:textId="0AD6E12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基本几何体</w:t>
      </w:r>
    </w:p>
    <w:p w14:paraId="7C5FB3BC" w14:textId="347C4EC7" w:rsidR="009B69EB" w:rsidRPr="00FC59FA" w:rsidRDefault="0087194A">
      <w:pPr>
        <w:spacing w:line="360" w:lineRule="auto"/>
        <w:rPr>
          <w:color w:val="000000" w:themeColor="text1"/>
        </w:rPr>
      </w:pPr>
      <w:r>
        <w:rPr>
          <w:rFonts w:asciiTheme="minorEastAsia" w:hAnsiTheme="minorEastAsia" w:cstheme="minorEastAsia" w:hint="eastAsia"/>
        </w:rPr>
        <w:t>10.题</w:t>
      </w:r>
      <w:r>
        <w:rPr>
          <w:rFonts w:hint="eastAsia"/>
        </w:rPr>
        <w:t>干：</w:t>
      </w:r>
      <w:bookmarkStart w:id="2" w:name="_Hlk66097354"/>
      <w:r w:rsidR="00243C9A">
        <w:rPr>
          <w:rFonts w:hint="eastAsia"/>
          <w:color w:val="000000" w:themeColor="text1"/>
        </w:rPr>
        <w:t>一个</w:t>
      </w:r>
      <w:r w:rsidR="00EA18AD">
        <w:rPr>
          <w:rFonts w:hint="eastAsia"/>
          <w:color w:val="000000" w:themeColor="text1"/>
        </w:rPr>
        <w:t>正</w:t>
      </w:r>
      <w:r w:rsidR="002800B6">
        <w:rPr>
          <w:rFonts w:hint="eastAsia"/>
          <w:color w:val="000000" w:themeColor="text1"/>
        </w:rPr>
        <w:t>三</w:t>
      </w:r>
      <w:r w:rsidR="00EA18AD">
        <w:rPr>
          <w:rFonts w:hint="eastAsia"/>
          <w:color w:val="000000" w:themeColor="text1"/>
        </w:rPr>
        <w:t>棱锥，它有</w:t>
      </w:r>
      <w:r w:rsidR="00FC59FA" w:rsidRPr="00FC59FA">
        <w:rPr>
          <w:rFonts w:hint="eastAsia"/>
          <w:color w:val="000000" w:themeColor="text1"/>
        </w:rPr>
        <w:t>（）</w:t>
      </w:r>
      <w:r w:rsidR="00EA18AD">
        <w:rPr>
          <w:rFonts w:hint="eastAsia"/>
          <w:color w:val="000000" w:themeColor="text1"/>
        </w:rPr>
        <w:t>个顶点，（）个面。</w:t>
      </w:r>
    </w:p>
    <w:p w14:paraId="722978C2" w14:textId="1C071618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A.</w:t>
      </w:r>
      <w:r w:rsidR="001472E7" w:rsidRPr="001472E7">
        <w:rPr>
          <w:color w:val="000000" w:themeColor="text1"/>
        </w:rPr>
        <w:t xml:space="preserve"> </w:t>
      </w:r>
      <w:r w:rsidR="00EA18AD">
        <w:rPr>
          <w:color w:val="000000" w:themeColor="text1"/>
        </w:rPr>
        <w:t>4</w:t>
      </w:r>
      <w:r w:rsidR="00EA18AD">
        <w:rPr>
          <w:rFonts w:hint="eastAsia"/>
          <w:color w:val="000000" w:themeColor="text1"/>
        </w:rPr>
        <w:t>，</w:t>
      </w:r>
      <w:r w:rsidR="00EA18AD">
        <w:rPr>
          <w:color w:val="000000" w:themeColor="text1"/>
        </w:rPr>
        <w:t>4</w:t>
      </w:r>
    </w:p>
    <w:p w14:paraId="3C0AB013" w14:textId="18C62674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B.</w:t>
      </w:r>
      <w:r w:rsidR="002800B6">
        <w:rPr>
          <w:color w:val="000000" w:themeColor="text1"/>
        </w:rPr>
        <w:t>3</w:t>
      </w:r>
      <w:r w:rsidR="00EA18AD">
        <w:rPr>
          <w:rFonts w:hint="eastAsia"/>
          <w:color w:val="000000" w:themeColor="text1"/>
        </w:rPr>
        <w:t>，</w:t>
      </w:r>
      <w:r w:rsidR="002800B6">
        <w:rPr>
          <w:color w:val="000000" w:themeColor="text1"/>
        </w:rPr>
        <w:t>3</w:t>
      </w:r>
    </w:p>
    <w:p w14:paraId="01119DA7" w14:textId="79F4D61C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C.</w:t>
      </w:r>
      <w:r w:rsidR="001472E7" w:rsidRPr="001472E7">
        <w:rPr>
          <w:color w:val="000000" w:themeColor="text1"/>
        </w:rPr>
        <w:t xml:space="preserve"> </w:t>
      </w:r>
      <w:r w:rsidR="00EA18AD">
        <w:rPr>
          <w:color w:val="000000" w:themeColor="text1"/>
        </w:rPr>
        <w:t>5</w:t>
      </w:r>
      <w:r w:rsidR="00EA18AD">
        <w:rPr>
          <w:rFonts w:hint="eastAsia"/>
          <w:color w:val="000000" w:themeColor="text1"/>
        </w:rPr>
        <w:t>，</w:t>
      </w:r>
      <w:r w:rsidR="00EA18AD">
        <w:rPr>
          <w:rFonts w:hint="eastAsia"/>
          <w:color w:val="000000" w:themeColor="text1"/>
        </w:rPr>
        <w:t>5</w:t>
      </w:r>
    </w:p>
    <w:p w14:paraId="1BD9AD7E" w14:textId="058CA228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cs="宋体" w:hint="eastAsia"/>
        </w:rPr>
        <w:t>D.</w:t>
      </w:r>
      <w:r w:rsidR="001472E7" w:rsidRPr="001472E7">
        <w:rPr>
          <w:color w:val="000000" w:themeColor="text1"/>
        </w:rPr>
        <w:t xml:space="preserve"> </w:t>
      </w:r>
      <w:r w:rsidR="00EA18AD">
        <w:rPr>
          <w:color w:val="000000" w:themeColor="text1"/>
        </w:rPr>
        <w:t>4</w:t>
      </w:r>
      <w:r w:rsidR="00EA18AD">
        <w:rPr>
          <w:rFonts w:hint="eastAsia"/>
          <w:color w:val="000000" w:themeColor="text1"/>
        </w:rPr>
        <w:t>，</w:t>
      </w:r>
      <w:r w:rsidR="002800B6">
        <w:rPr>
          <w:color w:val="000000" w:themeColor="text1"/>
        </w:rPr>
        <w:t>3</w:t>
      </w:r>
    </w:p>
    <w:p w14:paraId="08E1797E" w14:textId="57B2A315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</w:t>
      </w:r>
      <w:r w:rsidR="002800B6">
        <w:rPr>
          <w:rFonts w:ascii="宋体" w:eastAsia="宋体" w:hAnsi="宋体" w:hint="eastAsia"/>
          <w:szCs w:val="21"/>
        </w:rPr>
        <w:t>A</w:t>
      </w:r>
    </w:p>
    <w:bookmarkEnd w:id="2"/>
    <w:p w14:paraId="4CFE9706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5DF4A4DF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0D65DF86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83CC95C" w14:textId="47FA9FD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基本几何体</w:t>
      </w:r>
    </w:p>
    <w:p w14:paraId="6F05924E" w14:textId="75828460" w:rsidR="009B69EB" w:rsidRDefault="0087194A">
      <w:pPr>
        <w:spacing w:line="360" w:lineRule="auto"/>
        <w:rPr>
          <w:color w:val="000000" w:themeColor="text1"/>
        </w:rPr>
      </w:pPr>
      <w:r>
        <w:rPr>
          <w:rFonts w:asciiTheme="minorEastAsia" w:hAnsiTheme="minorEastAsia" w:cstheme="minorEastAsia" w:hint="eastAsia"/>
        </w:rPr>
        <w:t>11.</w:t>
      </w:r>
      <w:r>
        <w:rPr>
          <w:rFonts w:asciiTheme="minorEastAsia" w:hAnsiTheme="minorEastAsia" w:cstheme="minorEastAsia"/>
        </w:rPr>
        <w:t xml:space="preserve"> </w:t>
      </w:r>
      <w:r>
        <w:rPr>
          <w:rFonts w:asciiTheme="minorEastAsia" w:hAnsiTheme="minorEastAsia" w:cstheme="minorEastAsia" w:hint="eastAsia"/>
        </w:rPr>
        <w:t>题</w:t>
      </w:r>
      <w:r>
        <w:rPr>
          <w:rFonts w:hint="eastAsia"/>
        </w:rPr>
        <w:t>干</w:t>
      </w:r>
      <w:r>
        <w:rPr>
          <w:rFonts w:ascii="宋体" w:eastAsia="宋体" w:hAnsi="宋体" w:cs="宋体" w:hint="eastAsia"/>
        </w:rPr>
        <w:t>：</w:t>
      </w:r>
      <w:r w:rsidR="005E3308">
        <w:rPr>
          <w:rFonts w:ascii="宋体" w:eastAsia="宋体" w:hAnsi="宋体" w:cs="宋体" w:hint="eastAsia"/>
        </w:rPr>
        <w:t>一个</w:t>
      </w:r>
      <w:r w:rsidR="00243C9A">
        <w:rPr>
          <w:rFonts w:ascii="宋体" w:eastAsia="宋体" w:hAnsi="宋体" w:cs="宋体" w:hint="eastAsia"/>
        </w:rPr>
        <w:t>圆锥</w:t>
      </w:r>
      <w:r w:rsidR="005E3308">
        <w:rPr>
          <w:rFonts w:ascii="宋体" w:eastAsia="宋体" w:hAnsi="宋体" w:cs="宋体" w:hint="eastAsia"/>
        </w:rPr>
        <w:t>体，有（）曲面，（）个平面。</w:t>
      </w:r>
    </w:p>
    <w:p w14:paraId="50E4EE97" w14:textId="2CD352E6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A.</w:t>
      </w:r>
      <w:r w:rsidR="005E3308">
        <w:rPr>
          <w:rFonts w:ascii="宋体" w:eastAsia="宋体" w:hAnsi="宋体" w:hint="eastAsia"/>
          <w:szCs w:val="21"/>
        </w:rPr>
        <w:t>1，1</w:t>
      </w:r>
    </w:p>
    <w:p w14:paraId="79A1F15E" w14:textId="5DA07261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B.</w:t>
      </w:r>
      <w:r w:rsidR="005E3308">
        <w:rPr>
          <w:rFonts w:ascii="宋体" w:eastAsia="宋体" w:hAnsi="宋体" w:cs="宋体" w:hint="eastAsia"/>
          <w:szCs w:val="21"/>
        </w:rPr>
        <w:t>2，1</w:t>
      </w:r>
    </w:p>
    <w:p w14:paraId="54B58D2C" w14:textId="62C81A62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C.</w:t>
      </w:r>
      <w:r w:rsidR="005E3308">
        <w:rPr>
          <w:rFonts w:ascii="宋体" w:eastAsia="宋体" w:hAnsi="宋体" w:hint="eastAsia"/>
          <w:szCs w:val="21"/>
        </w:rPr>
        <w:t>1，2</w:t>
      </w:r>
    </w:p>
    <w:p w14:paraId="53F5ABB9" w14:textId="7EA61C78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 w:rsidR="005E3308">
        <w:rPr>
          <w:rFonts w:ascii="宋体" w:eastAsia="宋体" w:hAnsi="宋体" w:hint="eastAsia"/>
          <w:szCs w:val="21"/>
        </w:rPr>
        <w:t>2，2</w:t>
      </w:r>
    </w:p>
    <w:p w14:paraId="12C9B0C6" w14:textId="6960B4C0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</w:t>
      </w:r>
      <w:r w:rsidR="00243C9A">
        <w:rPr>
          <w:rFonts w:ascii="宋体" w:eastAsia="宋体" w:hAnsi="宋体" w:hint="eastAsia"/>
          <w:szCs w:val="21"/>
        </w:rPr>
        <w:t>A</w:t>
      </w:r>
    </w:p>
    <w:p w14:paraId="5E8F6A3A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3EEB2C28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5F09C263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1473313A" w14:textId="09388D75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基本几何体</w:t>
      </w:r>
    </w:p>
    <w:p w14:paraId="223428B5" w14:textId="695875E0" w:rsidR="009B69EB" w:rsidRDefault="0087194A">
      <w:pPr>
        <w:spacing w:line="360" w:lineRule="auto"/>
      </w:pPr>
      <w:r>
        <w:rPr>
          <w:rFonts w:asciiTheme="minorEastAsia" w:hAnsiTheme="minorEastAsia" w:cstheme="minorEastAsia" w:hint="eastAsia"/>
        </w:rPr>
        <w:t>12.</w:t>
      </w:r>
      <w:r>
        <w:rPr>
          <w:rFonts w:asciiTheme="minorEastAsia" w:hAnsiTheme="minorEastAsia" w:cstheme="minorEastAsia"/>
        </w:rPr>
        <w:t xml:space="preserve"> </w:t>
      </w:r>
      <w:r>
        <w:rPr>
          <w:rFonts w:asciiTheme="minorEastAsia" w:hAnsiTheme="minorEastAsia" w:cstheme="minorEastAsia" w:hint="eastAsia"/>
        </w:rPr>
        <w:t>题</w:t>
      </w:r>
      <w:r>
        <w:rPr>
          <w:rFonts w:hint="eastAsia"/>
        </w:rPr>
        <w:t>干</w:t>
      </w:r>
      <w:r>
        <w:rPr>
          <w:rFonts w:ascii="宋体" w:eastAsia="宋体" w:hAnsi="宋体" w:cs="宋体" w:hint="eastAsia"/>
        </w:rPr>
        <w:t>：</w:t>
      </w:r>
      <w:r w:rsidR="00243C9A">
        <w:rPr>
          <w:rFonts w:ascii="Times New Roman" w:eastAsia="宋体" w:hAnsi="Times New Roman" w:cs="Times New Roman" w:hint="eastAsia"/>
        </w:rPr>
        <w:t>一个</w:t>
      </w:r>
      <w:r w:rsidR="001472E7">
        <w:rPr>
          <w:rFonts w:ascii="Times New Roman" w:eastAsia="宋体" w:hAnsi="Times New Roman" w:cs="Times New Roman" w:hint="eastAsia"/>
        </w:rPr>
        <w:t>正</w:t>
      </w:r>
      <w:r w:rsidR="00243C9A">
        <w:rPr>
          <w:rFonts w:ascii="Times New Roman" w:eastAsia="宋体" w:hAnsi="Times New Roman" w:cs="Times New Roman" w:hint="eastAsia"/>
        </w:rPr>
        <w:t>六</w:t>
      </w:r>
      <w:r w:rsidR="001472E7">
        <w:rPr>
          <w:rFonts w:ascii="Times New Roman" w:eastAsia="宋体" w:hAnsi="Times New Roman" w:cs="Times New Roman" w:hint="eastAsia"/>
        </w:rPr>
        <w:t>棱柱，它一共有（）条边？</w:t>
      </w:r>
    </w:p>
    <w:p w14:paraId="460A68CB" w14:textId="3E031652" w:rsidR="009B69EB" w:rsidRDefault="009B69EB">
      <w:pPr>
        <w:spacing w:line="360" w:lineRule="auto"/>
        <w:jc w:val="center"/>
      </w:pPr>
    </w:p>
    <w:p w14:paraId="186300B3" w14:textId="1D0D35AD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lastRenderedPageBreak/>
        <w:t>A.</w:t>
      </w:r>
      <w:r w:rsidR="001472E7">
        <w:rPr>
          <w:rFonts w:ascii="宋体" w:eastAsia="宋体" w:hAnsi="宋体" w:hint="eastAsia"/>
          <w:szCs w:val="21"/>
        </w:rPr>
        <w:t>8</w:t>
      </w:r>
    </w:p>
    <w:p w14:paraId="291E9B69" w14:textId="347F886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B.</w:t>
      </w:r>
      <w:r w:rsidR="001472E7">
        <w:rPr>
          <w:rFonts w:ascii="宋体" w:eastAsia="宋体" w:hAnsi="宋体" w:hint="eastAsia"/>
          <w:szCs w:val="21"/>
        </w:rPr>
        <w:t>1</w:t>
      </w:r>
      <w:r w:rsidR="00243C9A">
        <w:rPr>
          <w:rFonts w:ascii="宋体" w:eastAsia="宋体" w:hAnsi="宋体"/>
          <w:szCs w:val="21"/>
        </w:rPr>
        <w:t>8</w:t>
      </w:r>
    </w:p>
    <w:p w14:paraId="163CD075" w14:textId="3434933C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C.</w:t>
      </w:r>
      <w:r w:rsidR="001472E7">
        <w:rPr>
          <w:rFonts w:ascii="宋体" w:eastAsia="宋体" w:hAnsi="宋体" w:hint="eastAsia"/>
          <w:szCs w:val="21"/>
        </w:rPr>
        <w:t>2</w:t>
      </w:r>
      <w:r w:rsidR="001472E7">
        <w:rPr>
          <w:rFonts w:ascii="宋体" w:eastAsia="宋体" w:hAnsi="宋体"/>
          <w:szCs w:val="21"/>
        </w:rPr>
        <w:t>4</w:t>
      </w:r>
    </w:p>
    <w:p w14:paraId="3615CCA8" w14:textId="32685EA5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 w:rsidR="00243C9A">
        <w:rPr>
          <w:rFonts w:ascii="宋体" w:eastAsia="宋体" w:hAnsi="宋体"/>
          <w:szCs w:val="21"/>
        </w:rPr>
        <w:t>48</w:t>
      </w:r>
    </w:p>
    <w:p w14:paraId="7D590CB0" w14:textId="344FEBDB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</w:t>
      </w:r>
      <w:r w:rsidR="00243C9A">
        <w:rPr>
          <w:rFonts w:ascii="宋体" w:eastAsia="宋体" w:hAnsi="宋体" w:hint="eastAsia"/>
          <w:szCs w:val="21"/>
        </w:rPr>
        <w:t>B</w:t>
      </w:r>
    </w:p>
    <w:p w14:paraId="5C48BCF6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6D86217A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4DBF25AD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39154E77" w14:textId="2269D31E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基本几何体</w:t>
      </w:r>
    </w:p>
    <w:p w14:paraId="0FEF208F" w14:textId="77777777" w:rsidR="00B87A80" w:rsidRPr="00B87A80" w:rsidRDefault="0087194A" w:rsidP="00B87A80">
      <w:pPr>
        <w:spacing w:line="360" w:lineRule="auto"/>
        <w:rPr>
          <w:rFonts w:ascii="宋体" w:eastAsia="宋体" w:hAnsi="宋体" w:cs="宋体"/>
        </w:rPr>
      </w:pPr>
      <w:r>
        <w:rPr>
          <w:rFonts w:asciiTheme="minorEastAsia" w:hAnsiTheme="minorEastAsia" w:cstheme="minorEastAsia" w:hint="eastAsia"/>
        </w:rPr>
        <w:t>13.题</w:t>
      </w:r>
      <w:r>
        <w:rPr>
          <w:rFonts w:hint="eastAsia"/>
        </w:rPr>
        <w:t>干</w:t>
      </w:r>
      <w:r>
        <w:rPr>
          <w:rFonts w:ascii="宋体" w:eastAsia="宋体" w:hAnsi="宋体" w:cs="宋体" w:hint="eastAsia"/>
        </w:rPr>
        <w:t>：</w:t>
      </w:r>
      <w:r w:rsidR="00B87A80" w:rsidRPr="00B87A80">
        <w:rPr>
          <w:rFonts w:ascii="宋体" w:eastAsia="宋体" w:hAnsi="宋体" w:cs="宋体" w:hint="eastAsia"/>
        </w:rPr>
        <w:t>金字塔是世界著名建筑，它的形状近似于（        ） 。</w:t>
      </w:r>
    </w:p>
    <w:p w14:paraId="63C0B908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</w:rPr>
      </w:pPr>
      <w:r w:rsidRPr="00B87A80">
        <w:rPr>
          <w:rFonts w:ascii="宋体" w:eastAsia="宋体" w:hAnsi="宋体" w:cs="宋体" w:hint="eastAsia"/>
        </w:rPr>
        <w:t>A.圆柱体</w:t>
      </w:r>
    </w:p>
    <w:p w14:paraId="738752C0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</w:rPr>
      </w:pPr>
      <w:r w:rsidRPr="00B87A80">
        <w:rPr>
          <w:rFonts w:ascii="宋体" w:eastAsia="宋体" w:hAnsi="宋体" w:cs="宋体" w:hint="eastAsia"/>
        </w:rPr>
        <w:t>B.圆环体</w:t>
      </w:r>
    </w:p>
    <w:p w14:paraId="297E90B4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</w:rPr>
      </w:pPr>
      <w:r w:rsidRPr="00B87A80">
        <w:rPr>
          <w:rFonts w:ascii="宋体" w:eastAsia="宋体" w:hAnsi="宋体" w:cs="宋体" w:hint="eastAsia"/>
        </w:rPr>
        <w:t>C.三棱柱</w:t>
      </w:r>
    </w:p>
    <w:p w14:paraId="77821417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</w:rPr>
      </w:pPr>
      <w:r w:rsidRPr="00B87A80">
        <w:rPr>
          <w:rFonts w:ascii="宋体" w:eastAsia="宋体" w:hAnsi="宋体" w:cs="宋体" w:hint="eastAsia"/>
        </w:rPr>
        <w:t>D.四棱锥</w:t>
      </w:r>
    </w:p>
    <w:p w14:paraId="5449BA3A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</w:rPr>
      </w:pPr>
      <w:r w:rsidRPr="00B87A80">
        <w:rPr>
          <w:rFonts w:ascii="宋体" w:eastAsia="宋体" w:hAnsi="宋体" w:cs="宋体" w:hint="eastAsia"/>
        </w:rPr>
        <w:t>答案:D</w:t>
      </w:r>
    </w:p>
    <w:p w14:paraId="2B7A3749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</w:rPr>
      </w:pPr>
      <w:r w:rsidRPr="00B87A80">
        <w:rPr>
          <w:rFonts w:ascii="宋体" w:eastAsia="宋体" w:hAnsi="宋体" w:cs="宋体" w:hint="eastAsia"/>
        </w:rPr>
        <w:t>题型:单选题</w:t>
      </w:r>
    </w:p>
    <w:p w14:paraId="6DB492E4" w14:textId="0AA7BACC" w:rsidR="009B69EB" w:rsidRDefault="00B87A80" w:rsidP="00B87A80">
      <w:pPr>
        <w:spacing w:line="360" w:lineRule="auto"/>
        <w:rPr>
          <w:rFonts w:ascii="宋体" w:eastAsia="宋体" w:hAnsi="宋体"/>
          <w:szCs w:val="21"/>
        </w:rPr>
      </w:pPr>
      <w:r w:rsidRPr="00B87A80">
        <w:rPr>
          <w:rFonts w:ascii="宋体" w:eastAsia="宋体" w:hAnsi="宋体" w:cs="宋体" w:hint="eastAsia"/>
        </w:rPr>
        <w:t>分数:2</w:t>
      </w:r>
    </w:p>
    <w:p w14:paraId="43741C61" w14:textId="6DC6C338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模型显示</w:t>
      </w:r>
    </w:p>
    <w:p w14:paraId="58719046" w14:textId="2DDBA3A4" w:rsidR="009B69EB" w:rsidRDefault="0087194A">
      <w:pPr>
        <w:spacing w:line="360" w:lineRule="auto"/>
      </w:pPr>
      <w:r>
        <w:rPr>
          <w:rFonts w:asciiTheme="minorEastAsia" w:hAnsiTheme="minorEastAsia" w:cstheme="minorEastAsia" w:hint="eastAsia"/>
        </w:rPr>
        <w:t>14.</w:t>
      </w:r>
      <w:r>
        <w:rPr>
          <w:rFonts w:asciiTheme="minorEastAsia" w:hAnsiTheme="minorEastAsia" w:cstheme="minorEastAsia"/>
        </w:rPr>
        <w:t xml:space="preserve"> </w:t>
      </w:r>
      <w:r>
        <w:rPr>
          <w:rFonts w:asciiTheme="minorEastAsia" w:hAnsiTheme="minorEastAsia" w:cstheme="minorEastAsia" w:hint="eastAsia"/>
        </w:rPr>
        <w:t>题</w:t>
      </w:r>
      <w:r>
        <w:rPr>
          <w:rFonts w:hint="eastAsia"/>
        </w:rPr>
        <w:t>干</w:t>
      </w:r>
      <w:r>
        <w:rPr>
          <w:rFonts w:ascii="宋体" w:eastAsia="宋体" w:hAnsi="宋体" w:cs="宋体" w:hint="eastAsia"/>
        </w:rPr>
        <w:t>：</w:t>
      </w:r>
      <w:r w:rsidR="00B87A80">
        <w:rPr>
          <w:rFonts w:ascii="宋体" w:eastAsia="宋体" w:hAnsi="宋体" w:cs="宋体" w:hint="eastAsia"/>
        </w:rPr>
        <w:t>在设计三维模型时，</w:t>
      </w:r>
      <w:r w:rsidR="00126536">
        <w:rPr>
          <w:rFonts w:ascii="宋体" w:eastAsia="宋体" w:hAnsi="宋体" w:cs="宋体" w:hint="eastAsia"/>
        </w:rPr>
        <w:t>当希望</w:t>
      </w:r>
      <w:r w:rsidR="00B87A80">
        <w:rPr>
          <w:rFonts w:ascii="宋体" w:eastAsia="宋体" w:hAnsi="宋体" w:cs="宋体" w:hint="eastAsia"/>
        </w:rPr>
        <w:t>用鼠标</w:t>
      </w:r>
      <w:r w:rsidR="00126536">
        <w:rPr>
          <w:rFonts w:ascii="宋体" w:eastAsia="宋体" w:hAnsi="宋体" w:cs="宋体" w:hint="eastAsia"/>
        </w:rPr>
        <w:t>只能选到工作区中的</w:t>
      </w:r>
      <w:r w:rsidR="00B87A80">
        <w:rPr>
          <w:rFonts w:ascii="宋体" w:eastAsia="宋体" w:hAnsi="宋体" w:cs="宋体" w:hint="eastAsia"/>
        </w:rPr>
        <w:t>“面”</w:t>
      </w:r>
      <w:r w:rsidR="00126536">
        <w:rPr>
          <w:rFonts w:ascii="宋体" w:eastAsia="宋体" w:hAnsi="宋体" w:cs="宋体" w:hint="eastAsia"/>
        </w:rPr>
        <w:t>时，可以使用（）</w:t>
      </w:r>
      <w:r w:rsidR="00B87A80">
        <w:rPr>
          <w:rFonts w:ascii="宋体" w:eastAsia="宋体" w:hAnsi="宋体" w:cs="宋体" w:hint="eastAsia"/>
        </w:rPr>
        <w:t>功能</w:t>
      </w:r>
      <w:r w:rsidR="00126536">
        <w:rPr>
          <w:rFonts w:ascii="宋体" w:eastAsia="宋体" w:hAnsi="宋体" w:cs="宋体" w:hint="eastAsia"/>
        </w:rPr>
        <w:t>。</w:t>
      </w:r>
    </w:p>
    <w:p w14:paraId="17B8C1DF" w14:textId="64ED14CE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hint="eastAsia"/>
          <w:szCs w:val="21"/>
        </w:rPr>
        <w:t>A.</w:t>
      </w:r>
      <w:r w:rsidR="00126536">
        <w:rPr>
          <w:rFonts w:ascii="宋体" w:eastAsia="宋体" w:hAnsi="宋体" w:hint="eastAsia"/>
          <w:szCs w:val="21"/>
        </w:rPr>
        <w:t>显示/隐藏</w:t>
      </w:r>
    </w:p>
    <w:p w14:paraId="25F245D4" w14:textId="769CC23C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B.</w:t>
      </w:r>
      <w:r w:rsidR="00126536">
        <w:rPr>
          <w:rFonts w:ascii="宋体" w:eastAsia="宋体" w:hAnsi="宋体" w:cs="宋体" w:hint="eastAsia"/>
          <w:szCs w:val="21"/>
        </w:rPr>
        <w:t>过滤器</w:t>
      </w:r>
    </w:p>
    <w:p w14:paraId="5A6DAA3C" w14:textId="0A5B7495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C.</w:t>
      </w:r>
      <w:r w:rsidR="00126536">
        <w:rPr>
          <w:rFonts w:ascii="宋体" w:eastAsia="宋体" w:hAnsi="宋体" w:cs="宋体" w:hint="eastAsia"/>
          <w:szCs w:val="21"/>
        </w:rPr>
        <w:t>渲染模式</w:t>
      </w:r>
    </w:p>
    <w:p w14:paraId="3C289FEE" w14:textId="232F2A4D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D.</w:t>
      </w:r>
      <w:r w:rsidR="00126536">
        <w:rPr>
          <w:rFonts w:ascii="宋体" w:eastAsia="宋体" w:hAnsi="宋体" w:cs="宋体" w:hint="eastAsia"/>
          <w:szCs w:val="21"/>
        </w:rPr>
        <w:t>整图缩放</w:t>
      </w:r>
    </w:p>
    <w:p w14:paraId="7D8C4905" w14:textId="5BF659C4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</w:t>
      </w:r>
      <w:r w:rsidR="00126536">
        <w:rPr>
          <w:rFonts w:ascii="宋体" w:eastAsia="宋体" w:hAnsi="宋体" w:hint="eastAsia"/>
          <w:szCs w:val="21"/>
        </w:rPr>
        <w:t>B</w:t>
      </w:r>
    </w:p>
    <w:p w14:paraId="09DA43AC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题型:单选题</w:t>
      </w:r>
    </w:p>
    <w:p w14:paraId="1562E4E5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分数:2</w:t>
      </w:r>
    </w:p>
    <w:p w14:paraId="0DF3DCA4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5F6442F0" w14:textId="55D89374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color w:val="000000" w:themeColor="text1"/>
          <w:szCs w:val="21"/>
        </w:rPr>
        <w:t>模型显示</w:t>
      </w:r>
    </w:p>
    <w:p w14:paraId="13782654" w14:textId="77777777" w:rsidR="00B87A80" w:rsidRPr="00B87A80" w:rsidRDefault="0087194A" w:rsidP="00B87A80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Theme="minorEastAsia" w:hAnsiTheme="minorEastAsia" w:cstheme="minorEastAsia" w:hint="eastAsia"/>
          <w:color w:val="000000" w:themeColor="text1"/>
        </w:rPr>
        <w:t>15.</w:t>
      </w:r>
      <w:r>
        <w:rPr>
          <w:rFonts w:asciiTheme="minorEastAsia" w:hAnsiTheme="minorEastAsia" w:cstheme="minorEastAsia"/>
          <w:color w:val="000000" w:themeColor="text1"/>
        </w:rPr>
        <w:t xml:space="preserve"> </w:t>
      </w:r>
      <w:r>
        <w:rPr>
          <w:rFonts w:asciiTheme="minorEastAsia" w:hAnsiTheme="minorEastAsia" w:cstheme="minorEastAsia" w:hint="eastAsia"/>
          <w:color w:val="000000" w:themeColor="text1"/>
        </w:rPr>
        <w:t>题</w:t>
      </w:r>
      <w:r>
        <w:rPr>
          <w:rFonts w:hint="eastAsia"/>
          <w:color w:val="000000" w:themeColor="text1"/>
        </w:rPr>
        <w:t>干</w:t>
      </w:r>
      <w:r>
        <w:rPr>
          <w:rFonts w:ascii="宋体" w:eastAsia="宋体" w:hAnsi="宋体" w:cs="宋体" w:hint="eastAsia"/>
          <w:color w:val="000000" w:themeColor="text1"/>
        </w:rPr>
        <w:t>：</w:t>
      </w:r>
      <w:r w:rsidR="00B87A80" w:rsidRPr="00B87A80">
        <w:rPr>
          <w:rFonts w:ascii="宋体" w:eastAsia="宋体" w:hAnsi="宋体" w:cs="宋体" w:hint="eastAsia"/>
          <w:color w:val="000000" w:themeColor="text1"/>
        </w:rPr>
        <w:t>下述对视图导航器的功能描述正确的是（        ） 。</w:t>
      </w:r>
    </w:p>
    <w:p w14:paraId="036317C5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B87A80">
        <w:rPr>
          <w:rFonts w:ascii="宋体" w:eastAsia="宋体" w:hAnsi="宋体" w:cs="宋体" w:hint="eastAsia"/>
          <w:color w:val="000000" w:themeColor="text1"/>
        </w:rPr>
        <w:lastRenderedPageBreak/>
        <w:t>A.可以渲染模型</w:t>
      </w:r>
    </w:p>
    <w:p w14:paraId="0B939D56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B87A80">
        <w:rPr>
          <w:rFonts w:ascii="宋体" w:eastAsia="宋体" w:hAnsi="宋体" w:cs="宋体" w:hint="eastAsia"/>
          <w:color w:val="000000" w:themeColor="text1"/>
        </w:rPr>
        <w:t>B.可以改变模型的观察视角</w:t>
      </w:r>
    </w:p>
    <w:p w14:paraId="3907ABA2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B87A80">
        <w:rPr>
          <w:rFonts w:ascii="宋体" w:eastAsia="宋体" w:hAnsi="宋体" w:cs="宋体" w:hint="eastAsia"/>
          <w:color w:val="000000" w:themeColor="text1"/>
        </w:rPr>
        <w:t>C.可以保存模型</w:t>
      </w:r>
    </w:p>
    <w:p w14:paraId="765032F3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B87A80">
        <w:rPr>
          <w:rFonts w:ascii="宋体" w:eastAsia="宋体" w:hAnsi="宋体" w:cs="宋体" w:hint="eastAsia"/>
          <w:color w:val="000000" w:themeColor="text1"/>
        </w:rPr>
        <w:t>D.可以改变模型文件格式</w:t>
      </w:r>
    </w:p>
    <w:p w14:paraId="7DBF90F4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B87A80">
        <w:rPr>
          <w:rFonts w:ascii="宋体" w:eastAsia="宋体" w:hAnsi="宋体" w:cs="宋体" w:hint="eastAsia"/>
          <w:color w:val="000000" w:themeColor="text1"/>
        </w:rPr>
        <w:t xml:space="preserve">答案:B </w:t>
      </w:r>
    </w:p>
    <w:p w14:paraId="3928EA6F" w14:textId="77777777" w:rsidR="00B87A80" w:rsidRPr="00B87A80" w:rsidRDefault="00B87A80" w:rsidP="00B87A80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B87A80">
        <w:rPr>
          <w:rFonts w:ascii="宋体" w:eastAsia="宋体" w:hAnsi="宋体" w:cs="宋体" w:hint="eastAsia"/>
          <w:color w:val="000000" w:themeColor="text1"/>
        </w:rPr>
        <w:t>题型:单选题</w:t>
      </w:r>
    </w:p>
    <w:p w14:paraId="18D90EB2" w14:textId="014C6059" w:rsidR="00ED76AA" w:rsidRDefault="00B87A80" w:rsidP="00B87A80">
      <w:pPr>
        <w:spacing w:line="360" w:lineRule="auto"/>
        <w:rPr>
          <w:rFonts w:ascii="宋体" w:eastAsia="宋体" w:hAnsi="宋体" w:cs="宋体"/>
          <w:color w:val="000000" w:themeColor="text1"/>
        </w:rPr>
      </w:pPr>
      <w:r w:rsidRPr="00B87A80">
        <w:rPr>
          <w:rFonts w:ascii="宋体" w:eastAsia="宋体" w:hAnsi="宋体" w:cs="宋体" w:hint="eastAsia"/>
          <w:color w:val="000000" w:themeColor="text1"/>
        </w:rPr>
        <w:t>分数:2</w:t>
      </w:r>
    </w:p>
    <w:p w14:paraId="6A18E3D0" w14:textId="77777777" w:rsidR="00B87A80" w:rsidRDefault="00B87A80" w:rsidP="00B87A80">
      <w:pPr>
        <w:spacing w:line="360" w:lineRule="auto"/>
        <w:rPr>
          <w:rFonts w:ascii="宋体" w:eastAsia="宋体" w:hAnsi="宋体"/>
          <w:color w:val="00B0F0"/>
          <w:szCs w:val="21"/>
        </w:rPr>
      </w:pPr>
    </w:p>
    <w:p w14:paraId="095325DB" w14:textId="3D30C190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二、多选题</w:t>
      </w:r>
      <w:r>
        <w:rPr>
          <w:rFonts w:ascii="宋体" w:eastAsia="宋体" w:hAnsi="宋体" w:hint="eastAsia"/>
          <w:szCs w:val="21"/>
        </w:rPr>
        <w:t xml:space="preserve"> （共</w:t>
      </w:r>
      <w:r w:rsidR="00252D02">
        <w:rPr>
          <w:rFonts w:ascii="宋体" w:eastAsia="宋体" w:hAnsi="宋体"/>
          <w:szCs w:val="21"/>
        </w:rPr>
        <w:t>5</w:t>
      </w:r>
      <w:r>
        <w:rPr>
          <w:rFonts w:ascii="宋体" w:eastAsia="宋体" w:hAnsi="宋体" w:hint="eastAsia"/>
          <w:szCs w:val="21"/>
        </w:rPr>
        <w:t>题，每题</w:t>
      </w:r>
      <w:r w:rsidR="00252D02">
        <w:rPr>
          <w:rFonts w:ascii="宋体" w:eastAsia="宋体" w:hAnsi="宋体"/>
          <w:szCs w:val="21"/>
        </w:rPr>
        <w:t>5</w:t>
      </w:r>
      <w:r>
        <w:rPr>
          <w:rFonts w:ascii="宋体" w:eastAsia="宋体" w:hAnsi="宋体" w:hint="eastAsia"/>
          <w:szCs w:val="21"/>
        </w:rPr>
        <w:t>分，共</w:t>
      </w:r>
      <w:r w:rsidR="00252D02">
        <w:rPr>
          <w:rFonts w:ascii="宋体" w:eastAsia="宋体" w:hAnsi="宋体"/>
          <w:szCs w:val="21"/>
        </w:rPr>
        <w:t>25</w:t>
      </w:r>
      <w:r>
        <w:rPr>
          <w:rFonts w:ascii="宋体" w:eastAsia="宋体" w:hAnsi="宋体" w:hint="eastAsia"/>
          <w:szCs w:val="21"/>
        </w:rPr>
        <w:t>分）</w:t>
      </w:r>
    </w:p>
    <w:p w14:paraId="666BC3EC" w14:textId="6C6FFFF1" w:rsidR="00ED76AA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三维软件界面</w:t>
      </w:r>
    </w:p>
    <w:p w14:paraId="55E0076B" w14:textId="372E6CB5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1.</w:t>
      </w:r>
      <w:r>
        <w:rPr>
          <w:rFonts w:ascii="宋体" w:eastAsia="宋体" w:hAnsi="宋体" w:cs="宋体"/>
          <w:szCs w:val="21"/>
        </w:rPr>
        <w:t xml:space="preserve"> </w:t>
      </w:r>
      <w:r>
        <w:rPr>
          <w:rFonts w:ascii="宋体" w:eastAsia="宋体" w:hAnsi="宋体" w:cs="宋体" w:hint="eastAsia"/>
        </w:rPr>
        <w:t>题干：</w:t>
      </w:r>
      <w:r w:rsidR="009D64E8">
        <w:rPr>
          <w:rFonts w:ascii="宋体" w:eastAsia="宋体" w:hAnsi="宋体" w:cs="宋体" w:hint="eastAsia"/>
        </w:rPr>
        <w:t>底部工具栏区域中主要是控制</w:t>
      </w:r>
      <w:r w:rsidR="007C24A2">
        <w:rPr>
          <w:rFonts w:ascii="宋体" w:eastAsia="宋体" w:hAnsi="宋体" w:cs="宋体" w:hint="eastAsia"/>
        </w:rPr>
        <w:t>工作</w:t>
      </w:r>
      <w:r w:rsidR="009D64E8">
        <w:rPr>
          <w:rFonts w:ascii="宋体" w:eastAsia="宋体" w:hAnsi="宋体" w:cs="宋体" w:hint="eastAsia"/>
        </w:rPr>
        <w:t>区</w:t>
      </w:r>
      <w:r w:rsidR="00B87A80">
        <w:rPr>
          <w:rFonts w:ascii="宋体" w:eastAsia="宋体" w:hAnsi="宋体" w:cs="宋体" w:hint="eastAsia"/>
        </w:rPr>
        <w:t>模型</w:t>
      </w:r>
      <w:r w:rsidR="009D64E8">
        <w:rPr>
          <w:rFonts w:ascii="宋体" w:eastAsia="宋体" w:hAnsi="宋体" w:cs="宋体" w:hint="eastAsia"/>
        </w:rPr>
        <w:t>显示</w:t>
      </w:r>
      <w:r w:rsidR="007C24A2">
        <w:rPr>
          <w:rFonts w:ascii="宋体" w:eastAsia="宋体" w:hAnsi="宋体" w:cs="宋体" w:hint="eastAsia"/>
        </w:rPr>
        <w:t>效果</w:t>
      </w:r>
      <w:r w:rsidR="009D64E8">
        <w:rPr>
          <w:rFonts w:ascii="宋体" w:eastAsia="宋体" w:hAnsi="宋体" w:cs="宋体" w:hint="eastAsia"/>
        </w:rPr>
        <w:t>的命令，以下</w:t>
      </w:r>
      <w:r w:rsidR="00CF3948">
        <w:rPr>
          <w:rFonts w:ascii="宋体" w:eastAsia="宋体" w:hAnsi="宋体" w:cs="宋体" w:hint="eastAsia"/>
        </w:rPr>
        <w:t>在</w:t>
      </w:r>
      <w:r w:rsidR="009D64E8">
        <w:rPr>
          <w:rFonts w:ascii="宋体" w:eastAsia="宋体" w:hAnsi="宋体" w:cs="宋体" w:hint="eastAsia"/>
        </w:rPr>
        <w:t>该区域</w:t>
      </w:r>
      <w:r w:rsidR="00CF3948">
        <w:rPr>
          <w:rFonts w:ascii="宋体" w:eastAsia="宋体" w:hAnsi="宋体" w:cs="宋体" w:hint="eastAsia"/>
        </w:rPr>
        <w:t>的命令有</w:t>
      </w:r>
      <w:r w:rsidR="009D64E8">
        <w:rPr>
          <w:rFonts w:ascii="宋体" w:eastAsia="宋体" w:hAnsi="宋体" w:cs="宋体" w:hint="eastAsia"/>
        </w:rPr>
        <w:t>（</w:t>
      </w:r>
      <w:r w:rsidR="00B87A80">
        <w:rPr>
          <w:rFonts w:ascii="宋体" w:eastAsia="宋体" w:hAnsi="宋体" w:cs="宋体" w:hint="eastAsia"/>
        </w:rPr>
        <w:t xml:space="preserve"> </w:t>
      </w:r>
      <w:r w:rsidR="009D64E8">
        <w:rPr>
          <w:rFonts w:ascii="宋体" w:eastAsia="宋体" w:hAnsi="宋体" w:cs="宋体" w:hint="eastAsia"/>
        </w:rPr>
        <w:t>）</w:t>
      </w:r>
    </w:p>
    <w:p w14:paraId="0E896AF1" w14:textId="32E6853A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A.</w:t>
      </w:r>
      <w:r w:rsidR="009D64E8">
        <w:rPr>
          <w:rFonts w:ascii="宋体" w:eastAsia="宋体" w:hAnsi="宋体" w:cs="宋体" w:hint="eastAsia"/>
          <w:szCs w:val="21"/>
        </w:rPr>
        <w:t>查看视图</w:t>
      </w:r>
    </w:p>
    <w:p w14:paraId="48D85593" w14:textId="3CA3C0EE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B.</w:t>
      </w:r>
      <w:r w:rsidR="009D64E8">
        <w:rPr>
          <w:rFonts w:ascii="宋体" w:eastAsia="宋体" w:hAnsi="宋体" w:cs="宋体" w:hint="eastAsia"/>
          <w:szCs w:val="21"/>
        </w:rPr>
        <w:t>渲染模式</w:t>
      </w:r>
    </w:p>
    <w:p w14:paraId="2E57C0D2" w14:textId="6AE2A528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C.</w:t>
      </w:r>
      <w:r w:rsidR="00CF3948">
        <w:rPr>
          <w:rFonts w:ascii="宋体" w:eastAsia="宋体" w:hAnsi="宋体" w:cs="宋体" w:hint="eastAsia"/>
          <w:szCs w:val="21"/>
        </w:rPr>
        <w:t>显示/隐藏</w:t>
      </w:r>
    </w:p>
    <w:p w14:paraId="778CF8A6" w14:textId="61CB64FA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D.</w:t>
      </w:r>
      <w:r w:rsidR="00CF3948">
        <w:rPr>
          <w:rFonts w:ascii="宋体" w:eastAsia="宋体" w:hAnsi="宋体" w:cs="宋体" w:hint="eastAsia"/>
          <w:szCs w:val="21"/>
        </w:rPr>
        <w:t>过滤器</w:t>
      </w:r>
    </w:p>
    <w:p w14:paraId="762BF9A1" w14:textId="290D5303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 xml:space="preserve">答案: </w:t>
      </w:r>
      <w:r w:rsidR="00CF3948">
        <w:rPr>
          <w:rFonts w:ascii="宋体" w:eastAsia="宋体" w:hAnsi="宋体" w:cs="宋体" w:hint="eastAsia"/>
          <w:szCs w:val="21"/>
        </w:rPr>
        <w:t>A</w:t>
      </w:r>
      <w:r w:rsidR="00CF3948">
        <w:rPr>
          <w:rFonts w:ascii="宋体" w:eastAsia="宋体" w:hAnsi="宋体" w:cs="宋体"/>
          <w:szCs w:val="21"/>
        </w:rPr>
        <w:t>|</w:t>
      </w:r>
      <w:r w:rsidR="00CF3948">
        <w:rPr>
          <w:rFonts w:ascii="宋体" w:eastAsia="宋体" w:hAnsi="宋体" w:cs="宋体" w:hint="eastAsia"/>
          <w:szCs w:val="21"/>
        </w:rPr>
        <w:t>B</w:t>
      </w:r>
      <w:r w:rsidR="00CF3948">
        <w:rPr>
          <w:rFonts w:ascii="宋体" w:eastAsia="宋体" w:hAnsi="宋体" w:cs="宋体"/>
          <w:szCs w:val="21"/>
        </w:rPr>
        <w:t>|</w:t>
      </w:r>
      <w:r w:rsidR="00CF3948">
        <w:rPr>
          <w:rFonts w:ascii="宋体" w:eastAsia="宋体" w:hAnsi="宋体" w:cs="宋体" w:hint="eastAsia"/>
          <w:szCs w:val="21"/>
        </w:rPr>
        <w:t>C</w:t>
      </w:r>
      <w:r w:rsidR="00CF3948">
        <w:rPr>
          <w:rFonts w:ascii="宋体" w:eastAsia="宋体" w:hAnsi="宋体" w:cs="宋体"/>
          <w:szCs w:val="21"/>
        </w:rPr>
        <w:t>|</w:t>
      </w:r>
      <w:r w:rsidR="00CF3948">
        <w:rPr>
          <w:rFonts w:ascii="宋体" w:eastAsia="宋体" w:hAnsi="宋体" w:cs="宋体" w:hint="eastAsia"/>
          <w:szCs w:val="21"/>
        </w:rPr>
        <w:t>D</w:t>
      </w:r>
    </w:p>
    <w:p w14:paraId="1014831D" w14:textId="77777777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题型:多选题</w:t>
      </w:r>
    </w:p>
    <w:p w14:paraId="7DF6991E" w14:textId="77777777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分数:4</w:t>
      </w:r>
    </w:p>
    <w:p w14:paraId="785D0CD4" w14:textId="77777777" w:rsidR="009B69EB" w:rsidRDefault="009B69EB">
      <w:pPr>
        <w:spacing w:line="360" w:lineRule="auto"/>
        <w:rPr>
          <w:rFonts w:ascii="宋体" w:eastAsia="宋体" w:hAnsi="宋体" w:cs="宋体"/>
          <w:szCs w:val="21"/>
        </w:rPr>
      </w:pPr>
    </w:p>
    <w:p w14:paraId="530743FA" w14:textId="244C518D" w:rsidR="00ED76AA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键盘与鼠标操作</w:t>
      </w:r>
    </w:p>
    <w:p w14:paraId="24C227D0" w14:textId="172E402D" w:rsidR="009B69EB" w:rsidRDefault="0087194A">
      <w:pPr>
        <w:spacing w:line="360" w:lineRule="auto"/>
      </w:pPr>
      <w:r>
        <w:rPr>
          <w:rFonts w:ascii="宋体" w:eastAsia="宋体" w:hAnsi="宋体" w:hint="eastAsia"/>
          <w:szCs w:val="21"/>
        </w:rPr>
        <w:t>2.</w:t>
      </w:r>
      <w:r>
        <w:rPr>
          <w:rFonts w:ascii="宋体" w:eastAsia="宋体" w:hAnsi="宋体"/>
          <w:szCs w:val="21"/>
        </w:rPr>
        <w:t xml:space="preserve"> </w:t>
      </w:r>
      <w:r>
        <w:rPr>
          <w:rFonts w:hint="eastAsia"/>
        </w:rPr>
        <w:t>题干：</w:t>
      </w:r>
      <w:r w:rsidR="00FF5C42">
        <w:rPr>
          <w:rFonts w:hint="eastAsia"/>
        </w:rPr>
        <w:t>关于鼠标与键盘的操作，以下正确的有</w:t>
      </w:r>
      <w:r w:rsidR="00CF3948">
        <w:rPr>
          <w:rFonts w:hint="eastAsia"/>
        </w:rPr>
        <w:t>（）</w:t>
      </w:r>
    </w:p>
    <w:p w14:paraId="4DC64017" w14:textId="58E7B9DB" w:rsidR="009B69EB" w:rsidRDefault="0087194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A. </w:t>
      </w:r>
      <w:r w:rsidR="00CF3948">
        <w:rPr>
          <w:rFonts w:ascii="Times New Roman" w:hAnsi="Times New Roman" w:hint="eastAsia"/>
          <w:szCs w:val="21"/>
        </w:rPr>
        <w:t>按住鼠标左键拖动</w:t>
      </w:r>
      <w:r w:rsidR="00FF5C42">
        <w:rPr>
          <w:rFonts w:ascii="Times New Roman" w:hAnsi="Times New Roman" w:hint="eastAsia"/>
          <w:szCs w:val="21"/>
        </w:rPr>
        <w:t>模型可以移动模型的位置</w:t>
      </w:r>
    </w:p>
    <w:p w14:paraId="49959D6E" w14:textId="7039833A" w:rsidR="009B69EB" w:rsidRDefault="0087194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B. </w:t>
      </w:r>
      <w:r w:rsidR="00CF3948">
        <w:rPr>
          <w:rFonts w:ascii="Times New Roman" w:hAnsi="Times New Roman" w:hint="eastAsia"/>
          <w:szCs w:val="21"/>
        </w:rPr>
        <w:t>按住鼠标右键拖动鼠标</w:t>
      </w:r>
      <w:r w:rsidR="00FF5C42">
        <w:rPr>
          <w:rFonts w:ascii="Times New Roman" w:hAnsi="Times New Roman" w:hint="eastAsia"/>
          <w:szCs w:val="21"/>
        </w:rPr>
        <w:t>可以旋转工作区观察视角</w:t>
      </w:r>
    </w:p>
    <w:p w14:paraId="0BC54E18" w14:textId="38CFF727" w:rsidR="009B69EB" w:rsidRDefault="0087194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C.</w:t>
      </w:r>
      <w:r>
        <w:rPr>
          <w:rFonts w:ascii="Times New Roman" w:hAnsi="Times New Roman" w:hint="eastAsia"/>
          <w:szCs w:val="21"/>
        </w:rPr>
        <w:t xml:space="preserve"> </w:t>
      </w:r>
      <w:r w:rsidR="00FF5C42">
        <w:rPr>
          <w:rFonts w:ascii="Times New Roman" w:hAnsi="Times New Roman" w:hint="eastAsia"/>
          <w:szCs w:val="21"/>
        </w:rPr>
        <w:t>使用鼠标滚轮对准模型滚动可以调整模型的大小</w:t>
      </w:r>
    </w:p>
    <w:p w14:paraId="2B51ACFC" w14:textId="7482AE52" w:rsidR="009B69EB" w:rsidRDefault="0087194A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D. </w:t>
      </w:r>
      <w:r w:rsidR="00CF3948">
        <w:rPr>
          <w:rFonts w:ascii="Times New Roman" w:hAnsi="Times New Roman" w:hint="eastAsia"/>
          <w:szCs w:val="21"/>
        </w:rPr>
        <w:t>按键盘上的↑、↓、←、→键</w:t>
      </w:r>
      <w:r w:rsidR="00FF5C42">
        <w:rPr>
          <w:rFonts w:ascii="Times New Roman" w:hAnsi="Times New Roman" w:hint="eastAsia"/>
          <w:szCs w:val="21"/>
        </w:rPr>
        <w:t>可以调整工作区观察视角</w:t>
      </w:r>
    </w:p>
    <w:p w14:paraId="77661736" w14:textId="20394FB0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</w:t>
      </w:r>
      <w:r>
        <w:rPr>
          <w:rFonts w:ascii="宋体" w:eastAsia="宋体" w:hAnsi="宋体"/>
          <w:szCs w:val="21"/>
        </w:rPr>
        <w:t xml:space="preserve"> </w:t>
      </w:r>
      <w:r w:rsidR="00FF5C42">
        <w:rPr>
          <w:rFonts w:ascii="宋体" w:eastAsia="宋体" w:hAnsi="宋体" w:hint="eastAsia"/>
          <w:szCs w:val="21"/>
        </w:rPr>
        <w:t>A</w:t>
      </w:r>
      <w:r w:rsidR="00CF3948">
        <w:rPr>
          <w:rFonts w:ascii="宋体" w:eastAsia="宋体" w:hAnsi="宋体"/>
          <w:szCs w:val="21"/>
        </w:rPr>
        <w:t>|</w:t>
      </w:r>
      <w:r w:rsidR="00FF5C42">
        <w:rPr>
          <w:rFonts w:ascii="宋体" w:eastAsia="宋体" w:hAnsi="宋体" w:hint="eastAsia"/>
          <w:szCs w:val="21"/>
        </w:rPr>
        <w:t>B</w:t>
      </w:r>
      <w:r w:rsidR="00CF3948">
        <w:rPr>
          <w:rFonts w:ascii="宋体" w:eastAsia="宋体" w:hAnsi="宋体"/>
          <w:szCs w:val="21"/>
        </w:rPr>
        <w:t>|</w:t>
      </w:r>
      <w:r w:rsidR="00CF3948">
        <w:rPr>
          <w:rFonts w:ascii="宋体" w:eastAsia="宋体" w:hAnsi="宋体" w:hint="eastAsia"/>
          <w:szCs w:val="21"/>
        </w:rPr>
        <w:t>D</w:t>
      </w:r>
    </w:p>
    <w:p w14:paraId="22956064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题型:多选题</w:t>
      </w:r>
    </w:p>
    <w:p w14:paraId="579F93D9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</w:t>
      </w:r>
      <w:r>
        <w:rPr>
          <w:rFonts w:ascii="宋体" w:eastAsia="宋体" w:hAnsi="宋体"/>
          <w:szCs w:val="21"/>
        </w:rPr>
        <w:t>4</w:t>
      </w:r>
    </w:p>
    <w:p w14:paraId="1FF7DC87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02D3E1B7" w14:textId="2A7DC3E4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lastRenderedPageBreak/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坐标与尺寸</w:t>
      </w:r>
      <w:r>
        <w:rPr>
          <w:rFonts w:ascii="宋体" w:eastAsia="宋体" w:hAnsi="宋体" w:cs="宋体" w:hint="eastAsia"/>
          <w:szCs w:val="21"/>
        </w:rPr>
        <w:t xml:space="preserve"> </w:t>
      </w:r>
    </w:p>
    <w:p w14:paraId="1586E593" w14:textId="689FC5B8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3.</w:t>
      </w:r>
      <w:r>
        <w:rPr>
          <w:rFonts w:ascii="宋体" w:eastAsia="宋体" w:hAnsi="宋体" w:cs="宋体"/>
          <w:color w:val="000000" w:themeColor="text1"/>
        </w:rPr>
        <w:t xml:space="preserve"> </w:t>
      </w:r>
      <w:r>
        <w:rPr>
          <w:rFonts w:ascii="宋体" w:eastAsia="宋体" w:hAnsi="宋体" w:cs="宋体" w:hint="eastAsia"/>
          <w:color w:val="000000" w:themeColor="text1"/>
        </w:rPr>
        <w:t>题干：</w:t>
      </w:r>
      <w:r w:rsidR="00391037">
        <w:rPr>
          <w:rFonts w:ascii="宋体" w:eastAsia="宋体" w:hAnsi="宋体" w:cs="宋体" w:hint="eastAsia"/>
          <w:color w:val="000000" w:themeColor="text1"/>
        </w:rPr>
        <w:t>以下可以作为三维软件</w:t>
      </w:r>
      <w:r w:rsidR="009D64E8">
        <w:rPr>
          <w:rFonts w:ascii="宋体" w:eastAsia="宋体" w:hAnsi="宋体" w:cs="宋体" w:hint="eastAsia"/>
          <w:color w:val="000000" w:themeColor="text1"/>
        </w:rPr>
        <w:t>绘图单位</w:t>
      </w:r>
      <w:r w:rsidR="00FF5C42">
        <w:rPr>
          <w:rFonts w:ascii="宋体" w:eastAsia="宋体" w:hAnsi="宋体" w:cs="宋体" w:hint="eastAsia"/>
          <w:color w:val="000000" w:themeColor="text1"/>
        </w:rPr>
        <w:t>的</w:t>
      </w:r>
      <w:r w:rsidR="009D64E8">
        <w:rPr>
          <w:rFonts w:ascii="宋体" w:eastAsia="宋体" w:hAnsi="宋体" w:cs="宋体" w:hint="eastAsia"/>
          <w:color w:val="000000" w:themeColor="text1"/>
        </w:rPr>
        <w:t>有（）</w:t>
      </w:r>
    </w:p>
    <w:p w14:paraId="732205CE" w14:textId="66E310A3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A.</w:t>
      </w:r>
      <w:r>
        <w:rPr>
          <w:rFonts w:ascii="宋体" w:eastAsia="宋体" w:hAnsi="宋体" w:cs="宋体"/>
          <w:color w:val="000000" w:themeColor="text1"/>
        </w:rPr>
        <w:t xml:space="preserve"> </w:t>
      </w:r>
      <w:r w:rsidR="009D64E8">
        <w:rPr>
          <w:rFonts w:ascii="宋体" w:eastAsia="宋体" w:hAnsi="宋体" w:cs="宋体" w:hint="eastAsia"/>
          <w:color w:val="000000" w:themeColor="text1"/>
        </w:rPr>
        <w:t>厘米</w:t>
      </w:r>
    </w:p>
    <w:p w14:paraId="7B4592AA" w14:textId="093BFA87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 xml:space="preserve">B. </w:t>
      </w:r>
      <w:r w:rsidR="009D64E8">
        <w:rPr>
          <w:rFonts w:ascii="宋体" w:eastAsia="宋体" w:hAnsi="宋体" w:cs="宋体" w:hint="eastAsia"/>
          <w:color w:val="000000" w:themeColor="text1"/>
        </w:rPr>
        <w:t>毫米</w:t>
      </w:r>
    </w:p>
    <w:p w14:paraId="6756BCB6" w14:textId="3C5D8FDC" w:rsidR="009D64E8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 xml:space="preserve">C. </w:t>
      </w:r>
      <w:r w:rsidR="009D64E8">
        <w:rPr>
          <w:rFonts w:ascii="宋体" w:eastAsia="宋体" w:hAnsi="宋体" w:cs="宋体" w:hint="eastAsia"/>
          <w:color w:val="000000" w:themeColor="text1"/>
        </w:rPr>
        <w:t>英寸</w:t>
      </w:r>
    </w:p>
    <w:p w14:paraId="4029E188" w14:textId="3D6A5DF9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 xml:space="preserve">D. </w:t>
      </w:r>
      <w:r w:rsidR="009D64E8">
        <w:rPr>
          <w:rFonts w:ascii="宋体" w:eastAsia="宋体" w:hAnsi="宋体" w:cs="宋体" w:hint="eastAsia"/>
          <w:color w:val="000000" w:themeColor="text1"/>
        </w:rPr>
        <w:t>克</w:t>
      </w:r>
    </w:p>
    <w:p w14:paraId="21BDF613" w14:textId="4B7789C4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 xml:space="preserve">答案: </w:t>
      </w:r>
      <w:r w:rsidR="009D64E8">
        <w:rPr>
          <w:rFonts w:ascii="宋体" w:eastAsia="宋体" w:hAnsi="宋体" w:cs="宋体" w:hint="eastAsia"/>
          <w:color w:val="000000" w:themeColor="text1"/>
        </w:rPr>
        <w:t>A</w:t>
      </w:r>
      <w:r w:rsidR="009D64E8">
        <w:rPr>
          <w:rFonts w:ascii="宋体" w:eastAsia="宋体" w:hAnsi="宋体" w:cs="宋体"/>
          <w:color w:val="000000" w:themeColor="text1"/>
        </w:rPr>
        <w:t>|</w:t>
      </w:r>
      <w:r w:rsidR="009D64E8">
        <w:rPr>
          <w:rFonts w:ascii="宋体" w:eastAsia="宋体" w:hAnsi="宋体" w:cs="宋体" w:hint="eastAsia"/>
          <w:color w:val="000000" w:themeColor="text1"/>
        </w:rPr>
        <w:t>B</w:t>
      </w:r>
      <w:r w:rsidR="009D64E8">
        <w:rPr>
          <w:rFonts w:ascii="宋体" w:eastAsia="宋体" w:hAnsi="宋体" w:cs="宋体"/>
          <w:color w:val="000000" w:themeColor="text1"/>
        </w:rPr>
        <w:t>|</w:t>
      </w:r>
      <w:r w:rsidR="009D64E8">
        <w:rPr>
          <w:rFonts w:ascii="宋体" w:eastAsia="宋体" w:hAnsi="宋体" w:cs="宋体" w:hint="eastAsia"/>
          <w:color w:val="000000" w:themeColor="text1"/>
        </w:rPr>
        <w:t>C</w:t>
      </w:r>
    </w:p>
    <w:p w14:paraId="0F95FE50" w14:textId="77777777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题型:多选题</w:t>
      </w:r>
    </w:p>
    <w:p w14:paraId="0849FA83" w14:textId="77777777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分数:4</w:t>
      </w:r>
    </w:p>
    <w:p w14:paraId="191C36F4" w14:textId="77777777" w:rsidR="009B69EB" w:rsidRDefault="009B69EB">
      <w:pPr>
        <w:spacing w:line="360" w:lineRule="auto"/>
        <w:rPr>
          <w:rFonts w:ascii="宋体" w:eastAsia="宋体" w:hAnsi="宋体" w:cs="宋体"/>
        </w:rPr>
      </w:pPr>
    </w:p>
    <w:p w14:paraId="6A74ED6E" w14:textId="6B9C136C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基本几何体</w:t>
      </w:r>
    </w:p>
    <w:p w14:paraId="32E2DDD7" w14:textId="77777777" w:rsidR="00B87A80" w:rsidRDefault="0087194A" w:rsidP="00B87A80">
      <w:pPr>
        <w:spacing w:line="360" w:lineRule="auto"/>
      </w:pPr>
      <w:r>
        <w:rPr>
          <w:rFonts w:ascii="宋体" w:eastAsia="宋体" w:hAnsi="宋体" w:hint="eastAsia"/>
          <w:szCs w:val="21"/>
        </w:rPr>
        <w:t>4.</w:t>
      </w:r>
      <w:r>
        <w:rPr>
          <w:rFonts w:ascii="宋体" w:eastAsia="宋体" w:hAnsi="宋体"/>
          <w:szCs w:val="21"/>
        </w:rPr>
        <w:t xml:space="preserve"> </w:t>
      </w:r>
      <w:r>
        <w:rPr>
          <w:rFonts w:hint="eastAsia"/>
        </w:rPr>
        <w:t>题干：</w:t>
      </w:r>
      <w:r w:rsidR="00B87A80">
        <w:rPr>
          <w:rFonts w:hint="eastAsia"/>
        </w:rPr>
        <w:t>以下只有一个面的实体有（</w:t>
      </w:r>
      <w:r w:rsidR="00B87A80">
        <w:rPr>
          <w:rFonts w:hint="eastAsia"/>
        </w:rPr>
        <w:t xml:space="preserve">        </w:t>
      </w:r>
      <w:r w:rsidR="00B87A80">
        <w:rPr>
          <w:rFonts w:hint="eastAsia"/>
        </w:rPr>
        <w:t>）</w:t>
      </w:r>
      <w:r w:rsidR="00B87A80">
        <w:rPr>
          <w:rFonts w:hint="eastAsia"/>
        </w:rPr>
        <w:t xml:space="preserve"> </w:t>
      </w:r>
      <w:r w:rsidR="00B87A80">
        <w:rPr>
          <w:rFonts w:hint="eastAsia"/>
        </w:rPr>
        <w:t>。</w:t>
      </w:r>
    </w:p>
    <w:p w14:paraId="446551F4" w14:textId="77777777" w:rsidR="00B87A80" w:rsidRDefault="00B87A80" w:rsidP="00B87A80">
      <w:pPr>
        <w:spacing w:line="360" w:lineRule="auto"/>
      </w:pPr>
      <w:r>
        <w:rPr>
          <w:rFonts w:hint="eastAsia"/>
        </w:rPr>
        <w:t>A.</w:t>
      </w:r>
      <w:r>
        <w:rPr>
          <w:rFonts w:hint="eastAsia"/>
        </w:rPr>
        <w:t>长方体</w:t>
      </w:r>
    </w:p>
    <w:p w14:paraId="7E05D71A" w14:textId="3A63BD12" w:rsidR="00B87A80" w:rsidRDefault="00B87A80" w:rsidP="00B87A80">
      <w:pPr>
        <w:spacing w:line="360" w:lineRule="auto"/>
      </w:pPr>
      <w:r>
        <w:rPr>
          <w:rFonts w:hint="eastAsia"/>
        </w:rPr>
        <w:t>B.</w:t>
      </w:r>
      <w:r w:rsidR="00FF5C42">
        <w:rPr>
          <w:rFonts w:hint="eastAsia"/>
        </w:rPr>
        <w:t>圆锥体</w:t>
      </w:r>
    </w:p>
    <w:p w14:paraId="4119FC01" w14:textId="77777777" w:rsidR="00B87A80" w:rsidRDefault="00B87A80" w:rsidP="00B87A80">
      <w:pPr>
        <w:spacing w:line="360" w:lineRule="auto"/>
      </w:pPr>
      <w:r>
        <w:rPr>
          <w:rFonts w:hint="eastAsia"/>
        </w:rPr>
        <w:t>C.</w:t>
      </w:r>
      <w:r>
        <w:rPr>
          <w:rFonts w:hint="eastAsia"/>
        </w:rPr>
        <w:t>球体</w:t>
      </w:r>
    </w:p>
    <w:p w14:paraId="1CE57A12" w14:textId="77777777" w:rsidR="00B87A80" w:rsidRDefault="00B87A80" w:rsidP="00B87A80">
      <w:pPr>
        <w:spacing w:line="360" w:lineRule="auto"/>
      </w:pPr>
      <w:r>
        <w:rPr>
          <w:rFonts w:hint="eastAsia"/>
        </w:rPr>
        <w:t>D.</w:t>
      </w:r>
      <w:r>
        <w:rPr>
          <w:rFonts w:hint="eastAsia"/>
        </w:rPr>
        <w:t>椭球体</w:t>
      </w:r>
    </w:p>
    <w:p w14:paraId="2A88D7DC" w14:textId="77777777" w:rsidR="00B87A80" w:rsidRDefault="00B87A80" w:rsidP="00B87A80">
      <w:pPr>
        <w:spacing w:line="360" w:lineRule="auto"/>
      </w:pPr>
      <w:r>
        <w:rPr>
          <w:rFonts w:hint="eastAsia"/>
        </w:rPr>
        <w:t>答案</w:t>
      </w:r>
      <w:r>
        <w:rPr>
          <w:rFonts w:hint="eastAsia"/>
        </w:rPr>
        <w:t>: CD</w:t>
      </w:r>
    </w:p>
    <w:p w14:paraId="5ECDEC29" w14:textId="77777777" w:rsidR="00B87A80" w:rsidRDefault="00B87A80" w:rsidP="00B87A80">
      <w:pPr>
        <w:spacing w:line="360" w:lineRule="auto"/>
      </w:pPr>
      <w:r>
        <w:rPr>
          <w:rFonts w:hint="eastAsia"/>
        </w:rPr>
        <w:t>题型</w:t>
      </w:r>
      <w:r>
        <w:rPr>
          <w:rFonts w:hint="eastAsia"/>
        </w:rPr>
        <w:t>:</w:t>
      </w:r>
      <w:r>
        <w:rPr>
          <w:rFonts w:hint="eastAsia"/>
        </w:rPr>
        <w:t>多选题</w:t>
      </w:r>
    </w:p>
    <w:p w14:paraId="5D1C88E1" w14:textId="1CE9C78C" w:rsidR="009B69EB" w:rsidRDefault="00B87A80" w:rsidP="00B87A80">
      <w:pPr>
        <w:spacing w:line="360" w:lineRule="auto"/>
        <w:rPr>
          <w:rFonts w:ascii="宋体" w:eastAsia="宋体" w:hAnsi="宋体"/>
          <w:szCs w:val="21"/>
        </w:rPr>
      </w:pPr>
      <w:r>
        <w:rPr>
          <w:rFonts w:hint="eastAsia"/>
        </w:rPr>
        <w:t>分数</w:t>
      </w:r>
      <w:r>
        <w:rPr>
          <w:rFonts w:hint="eastAsia"/>
        </w:rPr>
        <w:t>:4</w:t>
      </w:r>
    </w:p>
    <w:p w14:paraId="2ABC12E8" w14:textId="456E017F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模型显示</w:t>
      </w:r>
    </w:p>
    <w:p w14:paraId="0C2E08BB" w14:textId="73DDF5A3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hint="eastAsia"/>
          <w:szCs w:val="21"/>
        </w:rPr>
        <w:t>5.</w:t>
      </w:r>
      <w:r>
        <w:rPr>
          <w:rFonts w:ascii="宋体" w:eastAsia="宋体" w:hAnsi="宋体"/>
          <w:szCs w:val="21"/>
        </w:rPr>
        <w:t xml:space="preserve"> </w:t>
      </w:r>
      <w:r>
        <w:rPr>
          <w:rFonts w:hint="eastAsia"/>
        </w:rPr>
        <w:t>题干</w:t>
      </w:r>
      <w:r>
        <w:rPr>
          <w:rFonts w:ascii="宋体" w:eastAsia="宋体" w:hAnsi="宋体" w:cs="宋体" w:hint="eastAsia"/>
        </w:rPr>
        <w:t>：</w:t>
      </w:r>
      <w:r w:rsidR="00141ACD">
        <w:rPr>
          <w:rFonts w:ascii="宋体" w:eastAsia="宋体" w:hAnsi="宋体" w:cs="宋体" w:hint="eastAsia"/>
        </w:rPr>
        <w:t>对</w:t>
      </w:r>
      <w:r w:rsidR="00FF5C42">
        <w:rPr>
          <w:rFonts w:ascii="宋体" w:eastAsia="宋体" w:hAnsi="宋体" w:cs="宋体" w:hint="eastAsia"/>
        </w:rPr>
        <w:t>工作区中的</w:t>
      </w:r>
      <w:r w:rsidR="006F4C44">
        <w:rPr>
          <w:rFonts w:ascii="宋体" w:eastAsia="宋体" w:hAnsi="宋体" w:cs="宋体" w:hint="eastAsia"/>
        </w:rPr>
        <w:t>三维实体模型</w:t>
      </w:r>
      <w:r w:rsidR="00FF5C42">
        <w:rPr>
          <w:rFonts w:ascii="宋体" w:eastAsia="宋体" w:hAnsi="宋体" w:cs="宋体" w:hint="eastAsia"/>
        </w:rPr>
        <w:t>，可以实现</w:t>
      </w:r>
      <w:r w:rsidR="006F4C44">
        <w:rPr>
          <w:rFonts w:ascii="宋体" w:eastAsia="宋体" w:hAnsi="宋体" w:cs="宋体" w:hint="eastAsia"/>
        </w:rPr>
        <w:t>的渲染模式有</w:t>
      </w:r>
      <w:r w:rsidR="00141ACD">
        <w:rPr>
          <w:rFonts w:ascii="宋体" w:eastAsia="宋体" w:hAnsi="宋体" w:cs="宋体" w:hint="eastAsia"/>
        </w:rPr>
        <w:t>以下哪几种？</w:t>
      </w:r>
      <w:r w:rsidR="006F4C44">
        <w:rPr>
          <w:rFonts w:ascii="宋体" w:eastAsia="宋体" w:hAnsi="宋体" w:cs="宋体" w:hint="eastAsia"/>
        </w:rPr>
        <w:t>（）</w:t>
      </w:r>
    </w:p>
    <w:p w14:paraId="5D11951F" w14:textId="4590335B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A.</w:t>
      </w:r>
      <w:r w:rsidR="00141ACD">
        <w:rPr>
          <w:rFonts w:ascii="宋体" w:eastAsia="宋体" w:hAnsi="宋体" w:cs="宋体" w:hint="eastAsia"/>
        </w:rPr>
        <w:t>线框模式</w:t>
      </w:r>
    </w:p>
    <w:p w14:paraId="0692A008" w14:textId="548740B2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B.</w:t>
      </w:r>
      <w:r w:rsidR="00141ACD">
        <w:rPr>
          <w:rFonts w:ascii="宋体" w:eastAsia="宋体" w:hAnsi="宋体" w:cs="宋体" w:hint="eastAsia"/>
        </w:rPr>
        <w:t>着色模式</w:t>
      </w:r>
    </w:p>
    <w:p w14:paraId="4211F73F" w14:textId="5A5BAE41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C.</w:t>
      </w:r>
      <w:r w:rsidR="00141ACD">
        <w:rPr>
          <w:rFonts w:ascii="宋体" w:eastAsia="宋体" w:hAnsi="宋体" w:cs="宋体" w:hint="eastAsia"/>
        </w:rPr>
        <w:t>在着色模式下显示边</w:t>
      </w:r>
    </w:p>
    <w:p w14:paraId="46470966" w14:textId="08E69884" w:rsidR="009B69EB" w:rsidRDefault="0087194A">
      <w:pPr>
        <w:spacing w:line="360" w:lineRule="auto"/>
        <w:rPr>
          <w:rFonts w:eastAsia="宋体"/>
        </w:rPr>
      </w:pPr>
      <w:r>
        <w:rPr>
          <w:rFonts w:ascii="宋体" w:eastAsia="宋体" w:hAnsi="宋体" w:cs="宋体" w:hint="eastAsia"/>
        </w:rPr>
        <w:t>D.</w:t>
      </w:r>
      <w:r w:rsidR="00141ACD">
        <w:rPr>
          <w:rFonts w:ascii="宋体" w:eastAsia="宋体" w:hAnsi="宋体" w:cs="宋体" w:hint="eastAsia"/>
        </w:rPr>
        <w:t>在着色模式下不显示边</w:t>
      </w:r>
    </w:p>
    <w:p w14:paraId="2E405BE8" w14:textId="4CA57B46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答案:</w:t>
      </w:r>
      <w:r>
        <w:rPr>
          <w:rFonts w:ascii="宋体" w:eastAsia="宋体" w:hAnsi="宋体"/>
          <w:szCs w:val="21"/>
        </w:rPr>
        <w:t xml:space="preserve"> </w:t>
      </w:r>
      <w:r w:rsidR="00141ACD">
        <w:rPr>
          <w:rFonts w:ascii="宋体" w:eastAsia="宋体" w:hAnsi="宋体" w:hint="eastAsia"/>
          <w:szCs w:val="21"/>
        </w:rPr>
        <w:t>A</w:t>
      </w:r>
      <w:r w:rsidR="00141ACD">
        <w:rPr>
          <w:rFonts w:ascii="宋体" w:eastAsia="宋体" w:hAnsi="宋体"/>
          <w:szCs w:val="21"/>
        </w:rPr>
        <w:t>|</w:t>
      </w:r>
      <w:r w:rsidR="00141ACD">
        <w:rPr>
          <w:rFonts w:ascii="宋体" w:eastAsia="宋体" w:hAnsi="宋体" w:hint="eastAsia"/>
          <w:szCs w:val="21"/>
        </w:rPr>
        <w:t>B</w:t>
      </w:r>
      <w:r w:rsidR="00141ACD">
        <w:rPr>
          <w:rFonts w:ascii="宋体" w:eastAsia="宋体" w:hAnsi="宋体"/>
          <w:szCs w:val="21"/>
        </w:rPr>
        <w:t>|</w:t>
      </w:r>
      <w:r w:rsidR="00141ACD">
        <w:rPr>
          <w:rFonts w:ascii="宋体" w:eastAsia="宋体" w:hAnsi="宋体" w:hint="eastAsia"/>
          <w:szCs w:val="21"/>
        </w:rPr>
        <w:t>C</w:t>
      </w:r>
      <w:r w:rsidR="00141ACD">
        <w:rPr>
          <w:rFonts w:ascii="宋体" w:eastAsia="宋体" w:hAnsi="宋体"/>
          <w:szCs w:val="21"/>
        </w:rPr>
        <w:t>|</w:t>
      </w:r>
      <w:r w:rsidR="00141ACD">
        <w:rPr>
          <w:rFonts w:ascii="宋体" w:eastAsia="宋体" w:hAnsi="宋体" w:hint="eastAsia"/>
          <w:szCs w:val="21"/>
        </w:rPr>
        <w:t>D</w:t>
      </w:r>
    </w:p>
    <w:p w14:paraId="7612A28D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题型:多选题</w:t>
      </w:r>
    </w:p>
    <w:p w14:paraId="43F3022B" w14:textId="77777777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分数:</w:t>
      </w:r>
      <w:r>
        <w:rPr>
          <w:rFonts w:ascii="宋体" w:eastAsia="宋体" w:hAnsi="宋体"/>
          <w:szCs w:val="21"/>
        </w:rPr>
        <w:t>4</w:t>
      </w:r>
    </w:p>
    <w:p w14:paraId="5CA70AB4" w14:textId="77777777" w:rsidR="009B69EB" w:rsidRDefault="009B69EB">
      <w:pPr>
        <w:spacing w:line="360" w:lineRule="auto"/>
        <w:rPr>
          <w:rFonts w:ascii="宋体" w:eastAsia="宋体" w:hAnsi="宋体"/>
          <w:szCs w:val="21"/>
        </w:rPr>
      </w:pPr>
    </w:p>
    <w:p w14:paraId="6BCEBC8C" w14:textId="69FEABB8" w:rsidR="009B69EB" w:rsidRDefault="0087194A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>三、判断题</w:t>
      </w:r>
      <w:r>
        <w:rPr>
          <w:rFonts w:ascii="宋体" w:eastAsia="宋体" w:hAnsi="宋体" w:hint="eastAsia"/>
          <w:szCs w:val="21"/>
        </w:rPr>
        <w:t xml:space="preserve"> （共10题，每题</w:t>
      </w:r>
      <w:r w:rsidR="00252D02">
        <w:rPr>
          <w:rFonts w:ascii="宋体" w:eastAsia="宋体" w:hAnsi="宋体"/>
          <w:szCs w:val="21"/>
        </w:rPr>
        <w:t>3</w:t>
      </w:r>
      <w:r>
        <w:rPr>
          <w:rFonts w:ascii="宋体" w:eastAsia="宋体" w:hAnsi="宋体" w:hint="eastAsia"/>
          <w:szCs w:val="21"/>
        </w:rPr>
        <w:t>分，共</w:t>
      </w:r>
      <w:r w:rsidR="00252D02">
        <w:rPr>
          <w:rFonts w:ascii="宋体" w:eastAsia="宋体" w:hAnsi="宋体"/>
          <w:szCs w:val="21"/>
        </w:rPr>
        <w:t>3</w:t>
      </w:r>
      <w:r>
        <w:rPr>
          <w:rFonts w:ascii="宋体" w:eastAsia="宋体" w:hAnsi="宋体" w:hint="eastAsia"/>
          <w:szCs w:val="21"/>
        </w:rPr>
        <w:t>0分）</w:t>
      </w:r>
    </w:p>
    <w:p w14:paraId="7524402A" w14:textId="2BAA5E96" w:rsidR="009B69EB" w:rsidRDefault="0087194A">
      <w:pPr>
        <w:spacing w:line="360" w:lineRule="auto"/>
        <w:rPr>
          <w:rFonts w:eastAsia="宋体"/>
        </w:rPr>
      </w:pPr>
      <w:r>
        <w:rPr>
          <w:rFonts w:ascii="宋体" w:eastAsia="宋体" w:hAnsi="宋体" w:hint="eastAsia"/>
          <w:szCs w:val="21"/>
        </w:rPr>
        <w:lastRenderedPageBreak/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三维软件界面</w:t>
      </w:r>
    </w:p>
    <w:p w14:paraId="0ABE8E76" w14:textId="2525631B" w:rsidR="009B69EB" w:rsidRPr="009E6A25" w:rsidRDefault="0087194A">
      <w:pPr>
        <w:spacing w:line="360" w:lineRule="auto"/>
        <w:rPr>
          <w:color w:val="000000" w:themeColor="text1"/>
        </w:rPr>
      </w:pPr>
      <w:r>
        <w:rPr>
          <w:rFonts w:ascii="宋体" w:eastAsia="宋体" w:hAnsi="宋体" w:cs="宋体" w:hint="eastAsia"/>
        </w:rPr>
        <w:t>1.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 w:hint="eastAsia"/>
        </w:rPr>
        <w:t>题</w:t>
      </w:r>
      <w:r>
        <w:rPr>
          <w:rFonts w:hint="eastAsia"/>
        </w:rPr>
        <w:t>干</w:t>
      </w:r>
      <w:r w:rsidRPr="009E6A25">
        <w:rPr>
          <w:rFonts w:hint="eastAsia"/>
          <w:color w:val="000000" w:themeColor="text1"/>
        </w:rPr>
        <w:t>：</w:t>
      </w:r>
      <w:r w:rsidR="00141ACD" w:rsidRPr="009E6A25">
        <w:rPr>
          <w:rFonts w:hint="eastAsia"/>
          <w:color w:val="000000" w:themeColor="text1"/>
        </w:rPr>
        <w:t>网格面上每个最小的格子的尺寸是</w:t>
      </w:r>
      <w:r w:rsidR="00141ACD" w:rsidRPr="009E6A25">
        <w:rPr>
          <w:rFonts w:hint="eastAsia"/>
          <w:color w:val="000000" w:themeColor="text1"/>
        </w:rPr>
        <w:t>5</w:t>
      </w:r>
      <w:r w:rsidR="00141ACD" w:rsidRPr="009E6A25">
        <w:rPr>
          <w:color w:val="000000" w:themeColor="text1"/>
        </w:rPr>
        <w:t>mm</w:t>
      </w:r>
      <w:r w:rsidRPr="009E6A25">
        <w:rPr>
          <w:rFonts w:hint="eastAsia"/>
          <w:color w:val="000000" w:themeColor="text1"/>
        </w:rPr>
        <w:t>。</w:t>
      </w:r>
    </w:p>
    <w:p w14:paraId="4B6BFA71" w14:textId="3D7B8E9E" w:rsidR="009B69EB" w:rsidRPr="009E6A25" w:rsidRDefault="0087194A">
      <w:pPr>
        <w:spacing w:line="360" w:lineRule="auto"/>
        <w:rPr>
          <w:color w:val="000000" w:themeColor="text1"/>
        </w:rPr>
      </w:pPr>
      <w:r w:rsidRPr="009E6A25">
        <w:rPr>
          <w:rFonts w:hint="eastAsia"/>
          <w:color w:val="000000" w:themeColor="text1"/>
        </w:rPr>
        <w:t>答案</w:t>
      </w:r>
      <w:r w:rsidRPr="009E6A25">
        <w:rPr>
          <w:color w:val="000000" w:themeColor="text1"/>
        </w:rPr>
        <w:t>：</w:t>
      </w:r>
      <w:r w:rsidR="003F5708">
        <w:rPr>
          <w:rFonts w:hint="eastAsia"/>
          <w:color w:val="000000" w:themeColor="text1"/>
        </w:rPr>
        <w:t>正确</w:t>
      </w:r>
    </w:p>
    <w:p w14:paraId="08739606" w14:textId="77777777" w:rsidR="009B69EB" w:rsidRDefault="0087194A">
      <w:pPr>
        <w:spacing w:line="360" w:lineRule="auto"/>
      </w:pPr>
      <w:r>
        <w:rPr>
          <w:rFonts w:hint="eastAsia"/>
        </w:rPr>
        <w:t>题型</w:t>
      </w:r>
      <w:r>
        <w:t>：判断题</w:t>
      </w:r>
    </w:p>
    <w:p w14:paraId="554F16E8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hint="eastAsia"/>
        </w:rPr>
        <w:t>分</w:t>
      </w:r>
      <w:r>
        <w:rPr>
          <w:rFonts w:ascii="宋体" w:eastAsia="宋体" w:hAnsi="宋体" w:cs="宋体" w:hint="eastAsia"/>
        </w:rPr>
        <w:t>数：2</w:t>
      </w:r>
    </w:p>
    <w:p w14:paraId="562E9AFF" w14:textId="77777777" w:rsidR="009B69EB" w:rsidRDefault="009B69EB">
      <w:pPr>
        <w:spacing w:line="360" w:lineRule="auto"/>
        <w:rPr>
          <w:rFonts w:ascii="宋体" w:eastAsia="宋体" w:hAnsi="宋体" w:cs="宋体"/>
        </w:rPr>
      </w:pPr>
    </w:p>
    <w:p w14:paraId="40E89D12" w14:textId="66464F6C" w:rsidR="00ED76AA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cs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三维软件界面</w:t>
      </w:r>
    </w:p>
    <w:p w14:paraId="45B5C056" w14:textId="5752CBA9" w:rsidR="00141ACD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</w:rPr>
        <w:t>2.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 w:hint="eastAsia"/>
        </w:rPr>
        <w:t>题干：</w:t>
      </w:r>
      <w:r w:rsidR="00FF5C42" w:rsidRPr="00FF5C42">
        <w:rPr>
          <w:rFonts w:ascii="宋体" w:eastAsia="宋体" w:hAnsi="宋体" w:cs="宋体" w:hint="eastAsia"/>
        </w:rPr>
        <w:t>三维设计软件不能绘制二维</w:t>
      </w:r>
      <w:r w:rsidR="00FF5C42">
        <w:rPr>
          <w:rFonts w:ascii="宋体" w:eastAsia="宋体" w:hAnsi="宋体" w:cs="宋体" w:hint="eastAsia"/>
        </w:rPr>
        <w:t>的对象</w:t>
      </w:r>
      <w:r w:rsidR="00141ACD">
        <w:rPr>
          <w:rFonts w:ascii="宋体" w:eastAsia="宋体" w:hAnsi="宋体" w:cs="宋体" w:hint="eastAsia"/>
        </w:rPr>
        <w:t>。</w:t>
      </w:r>
    </w:p>
    <w:p w14:paraId="54FD04DF" w14:textId="55FFBA86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答案：</w:t>
      </w:r>
      <w:r w:rsidR="00FF5C42">
        <w:rPr>
          <w:rFonts w:ascii="宋体" w:eastAsia="宋体" w:hAnsi="宋体" w:cs="宋体" w:hint="eastAsia"/>
        </w:rPr>
        <w:t>错误</w:t>
      </w:r>
    </w:p>
    <w:p w14:paraId="09B0CFDB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题型：判断题</w:t>
      </w:r>
    </w:p>
    <w:p w14:paraId="5F22CD2A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分数：2</w:t>
      </w:r>
    </w:p>
    <w:p w14:paraId="55259E78" w14:textId="77777777" w:rsidR="009B69EB" w:rsidRDefault="009B69EB">
      <w:pPr>
        <w:spacing w:line="360" w:lineRule="auto"/>
        <w:rPr>
          <w:rFonts w:ascii="宋体" w:eastAsia="宋体" w:hAnsi="宋体" w:cs="宋体"/>
        </w:rPr>
      </w:pPr>
    </w:p>
    <w:p w14:paraId="1F3D561C" w14:textId="72239A27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cs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键盘与鼠标操作</w:t>
      </w:r>
    </w:p>
    <w:p w14:paraId="0F1D34F6" w14:textId="7668379D" w:rsidR="009B69EB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</w:rPr>
        <w:t>3.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 w:hint="eastAsia"/>
        </w:rPr>
        <w:t>题干：</w:t>
      </w:r>
      <w:r w:rsidR="00FF5C42">
        <w:rPr>
          <w:rFonts w:ascii="宋体" w:eastAsia="宋体" w:hAnsi="宋体" w:cs="宋体" w:hint="eastAsia"/>
        </w:rPr>
        <w:t>只能通过鼠标右键才能调整工作区的视图</w:t>
      </w:r>
      <w:r>
        <w:rPr>
          <w:rFonts w:ascii="宋体" w:eastAsia="宋体" w:hAnsi="宋体" w:cs="宋体" w:hint="eastAsia"/>
        </w:rPr>
        <w:t>。</w:t>
      </w:r>
    </w:p>
    <w:p w14:paraId="6E856B1A" w14:textId="0CC394D2" w:rsidR="009B69EB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答案：</w:t>
      </w:r>
      <w:r w:rsidR="00ED76AA">
        <w:rPr>
          <w:rFonts w:ascii="宋体" w:eastAsia="宋体" w:hAnsi="宋体" w:cs="宋体"/>
          <w:kern w:val="0"/>
          <w:szCs w:val="21"/>
        </w:rPr>
        <w:t xml:space="preserve"> </w:t>
      </w:r>
      <w:r w:rsidR="00141ACD">
        <w:rPr>
          <w:rFonts w:ascii="宋体" w:eastAsia="宋体" w:hAnsi="宋体" w:cs="宋体" w:hint="eastAsia"/>
          <w:kern w:val="0"/>
          <w:szCs w:val="21"/>
        </w:rPr>
        <w:t>错误</w:t>
      </w:r>
    </w:p>
    <w:p w14:paraId="0F6AA4F5" w14:textId="77777777" w:rsidR="009B69EB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题型：判断题</w:t>
      </w:r>
    </w:p>
    <w:p w14:paraId="0946FCAF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分数：2</w:t>
      </w:r>
    </w:p>
    <w:p w14:paraId="03588977" w14:textId="77777777" w:rsidR="009B69EB" w:rsidRDefault="009B69EB">
      <w:pPr>
        <w:spacing w:line="360" w:lineRule="auto"/>
        <w:rPr>
          <w:rFonts w:ascii="宋体" w:eastAsia="宋体" w:hAnsi="宋体" w:cs="宋体"/>
        </w:rPr>
      </w:pPr>
    </w:p>
    <w:p w14:paraId="769E3D12" w14:textId="05B59DC9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cs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键盘与鼠标操作</w:t>
      </w:r>
    </w:p>
    <w:p w14:paraId="2F99C723" w14:textId="2E854DF9" w:rsidR="009B69EB" w:rsidRPr="000E1121" w:rsidRDefault="0087194A">
      <w:pPr>
        <w:spacing w:line="360" w:lineRule="auto"/>
        <w:rPr>
          <w:rFonts w:ascii="宋体" w:eastAsia="宋体" w:hAnsi="宋体" w:cs="宋体"/>
          <w:color w:val="FF0000"/>
          <w:kern w:val="0"/>
          <w:szCs w:val="21"/>
        </w:rPr>
      </w:pPr>
      <w:r>
        <w:rPr>
          <w:rFonts w:ascii="宋体" w:eastAsia="宋体" w:hAnsi="宋体" w:cs="宋体" w:hint="eastAsia"/>
        </w:rPr>
        <w:t>4.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 w:hint="eastAsia"/>
        </w:rPr>
        <w:t>题干：</w:t>
      </w:r>
      <w:r w:rsidR="00FF5C42" w:rsidRPr="00FF5C42">
        <w:rPr>
          <w:rFonts w:ascii="宋体" w:eastAsia="宋体" w:hAnsi="宋体" w:cs="宋体" w:hint="eastAsia"/>
        </w:rPr>
        <w:t>在创建模型时，通过键盘与鼠标可以调整模型的尺寸</w:t>
      </w:r>
      <w:r w:rsidR="000E1121">
        <w:rPr>
          <w:rFonts w:ascii="宋体" w:eastAsia="宋体" w:hAnsi="宋体" w:cs="宋体" w:hint="eastAsia"/>
        </w:rPr>
        <w:t>。</w:t>
      </w:r>
    </w:p>
    <w:p w14:paraId="39795D43" w14:textId="2EF6DF79" w:rsidR="009B69EB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答案：</w:t>
      </w:r>
      <w:r w:rsidR="000E1121">
        <w:rPr>
          <w:rFonts w:ascii="宋体" w:eastAsia="宋体" w:hAnsi="宋体" w:cs="宋体" w:hint="eastAsia"/>
          <w:kern w:val="0"/>
          <w:szCs w:val="21"/>
        </w:rPr>
        <w:t>正确</w:t>
      </w:r>
    </w:p>
    <w:p w14:paraId="7FFB9B1E" w14:textId="77777777" w:rsidR="009B69EB" w:rsidRDefault="0087194A">
      <w:pPr>
        <w:spacing w:line="360" w:lineRule="auto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题型：判断题</w:t>
      </w:r>
    </w:p>
    <w:p w14:paraId="727ACE8C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分数：2</w:t>
      </w:r>
    </w:p>
    <w:p w14:paraId="6C52CC6A" w14:textId="77777777" w:rsidR="009B69EB" w:rsidRDefault="009B69EB">
      <w:pPr>
        <w:spacing w:line="360" w:lineRule="auto"/>
        <w:rPr>
          <w:rFonts w:ascii="宋体" w:eastAsia="宋体" w:hAnsi="宋体" w:cs="宋体"/>
        </w:rPr>
      </w:pPr>
    </w:p>
    <w:p w14:paraId="3F78EC94" w14:textId="084189FA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cs="宋体" w:hint="eastAsia"/>
          <w:color w:val="000000" w:themeColor="text1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坐标与尺寸</w:t>
      </w:r>
    </w:p>
    <w:p w14:paraId="1D18BD2A" w14:textId="45048ED4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5.</w:t>
      </w:r>
      <w:r>
        <w:rPr>
          <w:rFonts w:ascii="宋体" w:eastAsia="宋体" w:hAnsi="宋体" w:cs="宋体"/>
          <w:color w:val="000000" w:themeColor="text1"/>
          <w:szCs w:val="21"/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Cs w:val="21"/>
        </w:rPr>
        <w:t>题干：</w:t>
      </w:r>
      <w:r w:rsidR="000E1121">
        <w:rPr>
          <w:rFonts w:ascii="宋体" w:eastAsia="宋体" w:hAnsi="宋体" w:cs="宋体" w:hint="eastAsia"/>
          <w:color w:val="000000" w:themeColor="text1"/>
          <w:szCs w:val="21"/>
        </w:rPr>
        <w:t>用户可以根据需要切换建模单位为毫米或者厘米。</w:t>
      </w:r>
    </w:p>
    <w:p w14:paraId="591DAE1A" w14:textId="327E1782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答案：</w:t>
      </w:r>
      <w:r w:rsidR="000E1121">
        <w:rPr>
          <w:rFonts w:ascii="宋体" w:eastAsia="宋体" w:hAnsi="宋体" w:cs="宋体" w:hint="eastAsia"/>
          <w:color w:val="000000" w:themeColor="text1"/>
        </w:rPr>
        <w:t>正确</w:t>
      </w:r>
    </w:p>
    <w:p w14:paraId="62ACFDF9" w14:textId="77777777" w:rsidR="009B69EB" w:rsidRDefault="0087194A">
      <w:pPr>
        <w:spacing w:line="360" w:lineRule="auto"/>
        <w:rPr>
          <w:color w:val="000000" w:themeColor="text1"/>
        </w:rPr>
      </w:pPr>
      <w:r>
        <w:rPr>
          <w:rFonts w:hint="eastAsia"/>
          <w:color w:val="000000" w:themeColor="text1"/>
        </w:rPr>
        <w:t>题型</w:t>
      </w:r>
      <w:r>
        <w:rPr>
          <w:color w:val="000000" w:themeColor="text1"/>
        </w:rPr>
        <w:t>：判断题</w:t>
      </w:r>
    </w:p>
    <w:p w14:paraId="21983431" w14:textId="77777777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hint="eastAsia"/>
          <w:color w:val="000000" w:themeColor="text1"/>
        </w:rPr>
        <w:t>分</w:t>
      </w:r>
      <w:r>
        <w:rPr>
          <w:rFonts w:ascii="宋体" w:eastAsia="宋体" w:hAnsi="宋体" w:cs="宋体" w:hint="eastAsia"/>
          <w:color w:val="000000" w:themeColor="text1"/>
        </w:rPr>
        <w:t>数：2</w:t>
      </w:r>
    </w:p>
    <w:p w14:paraId="67170381" w14:textId="77777777" w:rsidR="009B69EB" w:rsidRDefault="009B69EB">
      <w:pPr>
        <w:spacing w:line="360" w:lineRule="auto"/>
        <w:rPr>
          <w:rFonts w:ascii="宋体" w:eastAsia="宋体" w:hAnsi="宋体" w:cs="宋体"/>
          <w:color w:val="000000" w:themeColor="text1"/>
        </w:rPr>
      </w:pPr>
    </w:p>
    <w:p w14:paraId="78EE658B" w14:textId="02E4EB42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lastRenderedPageBreak/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cs="宋体" w:hint="eastAsia"/>
          <w:color w:val="000000" w:themeColor="text1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坐标与尺寸</w:t>
      </w:r>
    </w:p>
    <w:p w14:paraId="6CBA8519" w14:textId="394447A4" w:rsidR="009B69EB" w:rsidRDefault="0087194A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</w:rPr>
        <w:t>6.</w:t>
      </w:r>
      <w:r>
        <w:rPr>
          <w:rFonts w:ascii="宋体" w:eastAsia="宋体" w:hAnsi="宋体" w:cs="宋体"/>
          <w:color w:val="000000" w:themeColor="text1"/>
        </w:rPr>
        <w:t xml:space="preserve"> </w:t>
      </w:r>
      <w:r>
        <w:rPr>
          <w:rFonts w:ascii="宋体" w:eastAsia="宋体" w:hAnsi="宋体" w:cs="宋体" w:hint="eastAsia"/>
          <w:color w:val="000000" w:themeColor="text1"/>
        </w:rPr>
        <w:t>题干：</w:t>
      </w:r>
      <w:r w:rsidR="00627B9A">
        <w:rPr>
          <w:rFonts w:ascii="宋体" w:eastAsia="宋体" w:hAnsi="宋体" w:cs="宋体" w:hint="eastAsia"/>
          <w:color w:val="000000" w:themeColor="text1"/>
        </w:rPr>
        <w:t>在三维环境中，一个对象的空间位置需要X、Y、Z三</w:t>
      </w:r>
      <w:r w:rsidR="007C24A2">
        <w:rPr>
          <w:rFonts w:ascii="宋体" w:eastAsia="宋体" w:hAnsi="宋体" w:cs="宋体" w:hint="eastAsia"/>
          <w:color w:val="000000" w:themeColor="text1"/>
        </w:rPr>
        <w:t>个维度</w:t>
      </w:r>
      <w:r w:rsidR="00627B9A">
        <w:rPr>
          <w:rFonts w:ascii="宋体" w:eastAsia="宋体" w:hAnsi="宋体" w:cs="宋体" w:hint="eastAsia"/>
          <w:color w:val="000000" w:themeColor="text1"/>
        </w:rPr>
        <w:t>的坐标值才能确定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shd w:val="clear" w:color="auto" w:fill="FFFFFF"/>
        </w:rPr>
        <w:t>。</w:t>
      </w:r>
    </w:p>
    <w:p w14:paraId="4A90F6CF" w14:textId="224731BA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答案：</w:t>
      </w:r>
      <w:r w:rsidR="00627B9A">
        <w:rPr>
          <w:rFonts w:ascii="宋体" w:eastAsia="宋体" w:hAnsi="宋体" w:cs="宋体" w:hint="eastAsia"/>
          <w:color w:val="000000" w:themeColor="text1"/>
        </w:rPr>
        <w:t>正确</w:t>
      </w:r>
    </w:p>
    <w:p w14:paraId="36593E3D" w14:textId="77777777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题型：判断题</w:t>
      </w:r>
    </w:p>
    <w:p w14:paraId="18B5783D" w14:textId="77777777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分数：2</w:t>
      </w:r>
    </w:p>
    <w:p w14:paraId="04D279FB" w14:textId="77777777" w:rsidR="009B69EB" w:rsidRDefault="009B69EB">
      <w:pPr>
        <w:spacing w:line="360" w:lineRule="auto"/>
        <w:rPr>
          <w:rFonts w:ascii="宋体" w:eastAsia="宋体" w:hAnsi="宋体" w:cs="宋体"/>
          <w:color w:val="000000" w:themeColor="text1"/>
        </w:rPr>
      </w:pPr>
    </w:p>
    <w:p w14:paraId="199E400B" w14:textId="672920B5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>[所属分类]:理论知识（</w:t>
      </w:r>
      <w:r w:rsidR="00A96BBA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cs="宋体" w:hint="eastAsia"/>
          <w:color w:val="000000" w:themeColor="text1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基本几何体</w:t>
      </w:r>
    </w:p>
    <w:p w14:paraId="670B9FC4" w14:textId="1E3CEA99" w:rsidR="009B69EB" w:rsidRDefault="0087194A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color w:val="000000" w:themeColor="text1"/>
        </w:rPr>
        <w:t>7.</w:t>
      </w:r>
      <w:r>
        <w:rPr>
          <w:rFonts w:ascii="宋体" w:eastAsia="宋体" w:hAnsi="宋体" w:cs="宋体"/>
          <w:color w:val="000000" w:themeColor="text1"/>
        </w:rPr>
        <w:t xml:space="preserve"> </w:t>
      </w:r>
      <w:r>
        <w:rPr>
          <w:rFonts w:ascii="宋体" w:eastAsia="宋体" w:hAnsi="宋体" w:cs="宋体" w:hint="eastAsia"/>
          <w:color w:val="000000" w:themeColor="text1"/>
        </w:rPr>
        <w:t>题</w:t>
      </w:r>
      <w:r>
        <w:rPr>
          <w:rFonts w:ascii="Times New Roman" w:eastAsia="宋体" w:hAnsi="Times New Roman" w:cs="Times New Roman" w:hint="eastAsia"/>
          <w:color w:val="000000" w:themeColor="text1"/>
          <w:szCs w:val="21"/>
          <w:shd w:val="clear" w:color="auto" w:fill="FFFFFF"/>
        </w:rPr>
        <w:t>干：</w:t>
      </w:r>
      <w:r w:rsidR="00C51845">
        <w:rPr>
          <w:rFonts w:ascii="宋体" w:eastAsia="宋体" w:hAnsi="宋体" w:cs="宋体" w:hint="eastAsia"/>
          <w:color w:val="000000" w:themeColor="text1"/>
        </w:rPr>
        <w:t>使用圆柱体命令创建了一个圆柱体后</w:t>
      </w:r>
      <w:r w:rsidR="00627B9A">
        <w:rPr>
          <w:rFonts w:ascii="宋体" w:eastAsia="宋体" w:hAnsi="宋体" w:cs="宋体" w:hint="eastAsia"/>
          <w:color w:val="000000" w:themeColor="text1"/>
        </w:rPr>
        <w:t>，它的位置就不能再改变了</w:t>
      </w:r>
      <w:r w:rsidR="00627B9A">
        <w:rPr>
          <w:rFonts w:ascii="Times New Roman" w:eastAsia="宋体" w:hAnsi="Times New Roman" w:cs="Times New Roman" w:hint="eastAsia"/>
          <w:color w:val="000000" w:themeColor="text1"/>
          <w:szCs w:val="21"/>
          <w:shd w:val="clear" w:color="auto" w:fill="FFFFFF"/>
        </w:rPr>
        <w:t>。</w:t>
      </w:r>
    </w:p>
    <w:p w14:paraId="43FCFDC4" w14:textId="5548A1CB" w:rsidR="009B69EB" w:rsidRDefault="0087194A">
      <w:pPr>
        <w:spacing w:line="360" w:lineRule="auto"/>
        <w:rPr>
          <w:rFonts w:ascii="Times New Roman" w:eastAsia="宋体" w:hAnsi="Times New Roman" w:cs="Times New Roman"/>
          <w:color w:val="000000" w:themeColor="text1"/>
          <w:szCs w:val="21"/>
          <w:shd w:val="clear" w:color="auto" w:fill="FFFFFF"/>
        </w:rPr>
      </w:pPr>
      <w:r>
        <w:rPr>
          <w:rFonts w:ascii="Times New Roman" w:eastAsia="宋体" w:hAnsi="Times New Roman" w:cs="Times New Roman" w:hint="eastAsia"/>
          <w:color w:val="000000" w:themeColor="text1"/>
          <w:szCs w:val="21"/>
          <w:shd w:val="clear" w:color="auto" w:fill="FFFFFF"/>
        </w:rPr>
        <w:t>答案：</w:t>
      </w:r>
      <w:r w:rsidR="00627B9A">
        <w:rPr>
          <w:rFonts w:ascii="Times New Roman" w:eastAsia="宋体" w:hAnsi="Times New Roman" w:cs="Times New Roman" w:hint="eastAsia"/>
          <w:color w:val="000000" w:themeColor="text1"/>
          <w:szCs w:val="21"/>
          <w:shd w:val="clear" w:color="auto" w:fill="FFFFFF"/>
        </w:rPr>
        <w:t>错误</w:t>
      </w:r>
    </w:p>
    <w:p w14:paraId="5BA020B1" w14:textId="77777777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题型：判断题</w:t>
      </w:r>
    </w:p>
    <w:p w14:paraId="291313FF" w14:textId="77777777" w:rsidR="009B69EB" w:rsidRDefault="0087194A">
      <w:pPr>
        <w:spacing w:line="360" w:lineRule="auto"/>
        <w:rPr>
          <w:rFonts w:ascii="宋体" w:eastAsia="宋体" w:hAnsi="宋体" w:cs="宋体"/>
          <w:color w:val="000000" w:themeColor="text1"/>
        </w:rPr>
      </w:pPr>
      <w:r>
        <w:rPr>
          <w:rFonts w:ascii="宋体" w:eastAsia="宋体" w:hAnsi="宋体" w:cs="宋体" w:hint="eastAsia"/>
          <w:color w:val="000000" w:themeColor="text1"/>
        </w:rPr>
        <w:t>分数：2</w:t>
      </w:r>
    </w:p>
    <w:p w14:paraId="5BF2F47A" w14:textId="77777777" w:rsidR="009B69EB" w:rsidRDefault="009B69EB">
      <w:pPr>
        <w:spacing w:line="360" w:lineRule="auto"/>
        <w:rPr>
          <w:rFonts w:ascii="宋体" w:eastAsia="宋体" w:hAnsi="宋体" w:cs="宋体"/>
          <w:color w:val="000000" w:themeColor="text1"/>
        </w:rPr>
      </w:pPr>
    </w:p>
    <w:p w14:paraId="1299DA2B" w14:textId="4E4FCB0B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cs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基本几何体</w:t>
      </w:r>
    </w:p>
    <w:p w14:paraId="504363BD" w14:textId="77777777" w:rsidR="00C51845" w:rsidRDefault="0087194A" w:rsidP="00C51845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8.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 w:hint="eastAsia"/>
        </w:rPr>
        <w:t>题干：</w:t>
      </w:r>
      <w:r w:rsidR="00C51845">
        <w:rPr>
          <w:rFonts w:ascii="宋体" w:eastAsia="宋体" w:hAnsi="宋体" w:cs="宋体" w:hint="eastAsia"/>
          <w:szCs w:val="21"/>
        </w:rPr>
        <w:t>棱长与底面三角形边长相等的正四棱锥即为正四面体。</w:t>
      </w:r>
    </w:p>
    <w:p w14:paraId="44562752" w14:textId="77777777" w:rsidR="00C51845" w:rsidRDefault="00C51845" w:rsidP="00C51845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答案：正确</w:t>
      </w:r>
    </w:p>
    <w:p w14:paraId="0660C88B" w14:textId="382F5094" w:rsidR="009B69EB" w:rsidRDefault="0087194A" w:rsidP="00C51845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题型：判断题</w:t>
      </w:r>
    </w:p>
    <w:p w14:paraId="49FA34B1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分数：2</w:t>
      </w:r>
    </w:p>
    <w:p w14:paraId="1EC44CFC" w14:textId="77777777" w:rsidR="009B69EB" w:rsidRDefault="009B69EB">
      <w:pPr>
        <w:spacing w:line="360" w:lineRule="auto"/>
        <w:rPr>
          <w:rFonts w:ascii="宋体" w:eastAsia="宋体" w:hAnsi="宋体" w:cs="宋体"/>
        </w:rPr>
      </w:pPr>
    </w:p>
    <w:p w14:paraId="6BCA1B7D" w14:textId="4F17E169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cs="宋体" w:hint="eastAsia"/>
          <w:szCs w:val="21"/>
        </w:rPr>
        <w:t>级）/</w:t>
      </w:r>
      <w:r w:rsidR="00CE2BB3" w:rsidRPr="00CE2BB3">
        <w:rPr>
          <w:rFonts w:ascii="宋体" w:eastAsia="宋体" w:hAnsi="宋体" w:cs="宋体" w:hint="eastAsia"/>
          <w:szCs w:val="21"/>
        </w:rPr>
        <w:t>模型显示</w:t>
      </w:r>
    </w:p>
    <w:p w14:paraId="438D703D" w14:textId="0340C2E4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9.</w:t>
      </w:r>
      <w:r>
        <w:rPr>
          <w:rFonts w:ascii="宋体" w:eastAsia="宋体" w:hAnsi="宋体" w:cs="宋体"/>
        </w:rPr>
        <w:t xml:space="preserve"> </w:t>
      </w:r>
      <w:r>
        <w:rPr>
          <w:rFonts w:ascii="宋体" w:eastAsia="宋体" w:hAnsi="宋体" w:cs="宋体" w:hint="eastAsia"/>
        </w:rPr>
        <w:t>题干：</w:t>
      </w:r>
      <w:r w:rsidR="007C44B1">
        <w:rPr>
          <w:rFonts w:ascii="宋体" w:eastAsia="宋体" w:hAnsi="宋体" w:cs="宋体" w:hint="eastAsia"/>
        </w:rPr>
        <w:t>无论从哪个</w:t>
      </w:r>
      <w:r w:rsidR="009E6A25">
        <w:rPr>
          <w:rFonts w:ascii="宋体" w:eastAsia="宋体" w:hAnsi="宋体" w:cs="宋体" w:hint="eastAsia"/>
        </w:rPr>
        <w:t>方向</w:t>
      </w:r>
      <w:r w:rsidR="007C44B1">
        <w:rPr>
          <w:rFonts w:ascii="宋体" w:eastAsia="宋体" w:hAnsi="宋体" w:cs="宋体" w:hint="eastAsia"/>
        </w:rPr>
        <w:t>观察</w:t>
      </w:r>
      <w:r w:rsidR="009E6A25">
        <w:rPr>
          <w:rFonts w:ascii="宋体" w:eastAsia="宋体" w:hAnsi="宋体" w:cs="宋体" w:hint="eastAsia"/>
        </w:rPr>
        <w:t>一个球体，形状</w:t>
      </w:r>
      <w:r w:rsidR="007C44B1">
        <w:rPr>
          <w:rFonts w:ascii="宋体" w:eastAsia="宋体" w:hAnsi="宋体" w:cs="宋体" w:hint="eastAsia"/>
        </w:rPr>
        <w:t>都是</w:t>
      </w:r>
      <w:r w:rsidR="009E6A25">
        <w:rPr>
          <w:rFonts w:ascii="宋体" w:eastAsia="宋体" w:hAnsi="宋体" w:cs="宋体" w:hint="eastAsia"/>
        </w:rPr>
        <w:t>一样</w:t>
      </w:r>
      <w:r w:rsidR="007C44B1">
        <w:rPr>
          <w:rFonts w:ascii="宋体" w:eastAsia="宋体" w:hAnsi="宋体" w:cs="宋体" w:hint="eastAsia"/>
        </w:rPr>
        <w:t>的。</w:t>
      </w:r>
    </w:p>
    <w:p w14:paraId="2417A84F" w14:textId="0A1E0A0D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答案：</w:t>
      </w:r>
      <w:r w:rsidR="007C44B1">
        <w:rPr>
          <w:rFonts w:ascii="宋体" w:eastAsia="宋体" w:hAnsi="宋体" w:cs="宋体" w:hint="eastAsia"/>
        </w:rPr>
        <w:t>正确</w:t>
      </w:r>
    </w:p>
    <w:p w14:paraId="3AA09180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题型：判断题</w:t>
      </w:r>
    </w:p>
    <w:p w14:paraId="3CFABB2F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分数：2</w:t>
      </w:r>
    </w:p>
    <w:p w14:paraId="79EBD230" w14:textId="77777777" w:rsidR="009B69EB" w:rsidRDefault="009B69EB">
      <w:pPr>
        <w:spacing w:line="360" w:lineRule="auto"/>
        <w:rPr>
          <w:rFonts w:ascii="宋体" w:eastAsia="宋体" w:hAnsi="宋体" w:cs="宋体"/>
        </w:rPr>
      </w:pPr>
    </w:p>
    <w:p w14:paraId="66EB6CA7" w14:textId="4061422B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[所属分类]:理论知识（</w:t>
      </w:r>
      <w:r w:rsidR="00C71336">
        <w:rPr>
          <w:rFonts w:ascii="宋体" w:eastAsia="宋体" w:hAnsi="宋体" w:cs="宋体" w:hint="eastAsia"/>
          <w:szCs w:val="21"/>
        </w:rPr>
        <w:t>二</w:t>
      </w:r>
      <w:r>
        <w:rPr>
          <w:rFonts w:ascii="宋体" w:eastAsia="宋体" w:hAnsi="宋体" w:cs="宋体" w:hint="eastAsia"/>
          <w:szCs w:val="21"/>
        </w:rPr>
        <w:t>级）/</w:t>
      </w:r>
      <w:r w:rsidR="001D2207" w:rsidRPr="001D2207">
        <w:rPr>
          <w:rFonts w:ascii="宋体" w:eastAsia="宋体" w:hAnsi="宋体" w:cs="宋体" w:hint="eastAsia"/>
          <w:szCs w:val="21"/>
        </w:rPr>
        <w:t>模型显示</w:t>
      </w:r>
    </w:p>
    <w:p w14:paraId="70B42E30" w14:textId="579367A1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10.</w:t>
      </w:r>
      <w:r>
        <w:rPr>
          <w:rFonts w:ascii="宋体" w:eastAsia="宋体" w:hAnsi="宋体" w:cs="宋体"/>
          <w:szCs w:val="21"/>
        </w:rPr>
        <w:t xml:space="preserve"> </w:t>
      </w:r>
      <w:r>
        <w:rPr>
          <w:rFonts w:ascii="宋体" w:eastAsia="宋体" w:hAnsi="宋体" w:cs="宋体" w:hint="eastAsia"/>
          <w:szCs w:val="21"/>
        </w:rPr>
        <w:t>题干：</w:t>
      </w:r>
      <w:r w:rsidR="006428C0">
        <w:rPr>
          <w:rFonts w:ascii="宋体" w:eastAsia="宋体" w:hAnsi="宋体" w:cs="宋体" w:hint="eastAsia"/>
          <w:szCs w:val="21"/>
        </w:rPr>
        <w:t>隐藏几何体相当于把它删除了</w:t>
      </w:r>
      <w:r w:rsidR="009E6A25">
        <w:rPr>
          <w:rFonts w:ascii="宋体" w:eastAsia="宋体" w:hAnsi="宋体" w:cs="宋体" w:hint="eastAsia"/>
          <w:szCs w:val="21"/>
        </w:rPr>
        <w:t>。</w:t>
      </w:r>
    </w:p>
    <w:p w14:paraId="4B5CDA61" w14:textId="5FAD4452" w:rsidR="009B69EB" w:rsidRDefault="0087194A">
      <w:pPr>
        <w:spacing w:line="360" w:lineRule="auto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答案：</w:t>
      </w:r>
      <w:r w:rsidR="006428C0">
        <w:rPr>
          <w:rFonts w:ascii="宋体" w:eastAsia="宋体" w:hAnsi="宋体" w:cs="宋体" w:hint="eastAsia"/>
          <w:szCs w:val="21"/>
        </w:rPr>
        <w:t>错误</w:t>
      </w:r>
    </w:p>
    <w:p w14:paraId="4432874A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题型：判断题</w:t>
      </w:r>
    </w:p>
    <w:p w14:paraId="617D09BB" w14:textId="77777777" w:rsidR="009B69EB" w:rsidRDefault="0087194A">
      <w:pPr>
        <w:spacing w:line="360" w:lineRule="auto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分数：2</w:t>
      </w:r>
    </w:p>
    <w:p w14:paraId="14EB41B3" w14:textId="1FB4DBFF" w:rsidR="00A829B8" w:rsidRDefault="00A829B8">
      <w:pPr>
        <w:widowControl/>
        <w:jc w:val="left"/>
        <w:rPr>
          <w:color w:val="00B0F0"/>
        </w:rPr>
      </w:pPr>
      <w:r>
        <w:rPr>
          <w:color w:val="00B0F0"/>
        </w:rPr>
        <w:br w:type="page"/>
      </w:r>
    </w:p>
    <w:p w14:paraId="5005814D" w14:textId="77777777" w:rsidR="00A829B8" w:rsidRDefault="00A829B8" w:rsidP="00A829B8">
      <w:pPr>
        <w:spacing w:line="360" w:lineRule="auto"/>
        <w:ind w:firstLineChars="200" w:firstLine="422"/>
        <w:jc w:val="center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lastRenderedPageBreak/>
        <w:t>上机部分</w:t>
      </w:r>
    </w:p>
    <w:p w14:paraId="5C03934F" w14:textId="3D14AAAF" w:rsidR="00A829B8" w:rsidRDefault="00A829B8" w:rsidP="00A829B8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[所属分类]:上机操作（二级）/几何体建模</w:t>
      </w:r>
    </w:p>
    <w:p w14:paraId="10371BBD" w14:textId="7D59B67A" w:rsidR="00A829B8" w:rsidRPr="00725ED7" w:rsidRDefault="00A829B8" w:rsidP="00A829B8">
      <w:pPr>
        <w:spacing w:line="360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  <w:r w:rsidRPr="00725ED7">
        <w:rPr>
          <w:rFonts w:ascii="宋体" w:eastAsia="宋体" w:hAnsi="宋体"/>
          <w:color w:val="000000" w:themeColor="text1"/>
          <w:szCs w:val="21"/>
        </w:rPr>
        <w:t>1</w:t>
      </w:r>
      <w:r w:rsidRPr="00725ED7">
        <w:rPr>
          <w:rFonts w:ascii="宋体" w:eastAsia="宋体" w:hAnsi="宋体" w:hint="eastAsia"/>
          <w:color w:val="000000" w:themeColor="text1"/>
          <w:szCs w:val="21"/>
        </w:rPr>
        <w:t>.题干：</w:t>
      </w:r>
      <w:r w:rsidR="006428C0" w:rsidRPr="006428C0">
        <w:rPr>
          <w:rFonts w:ascii="宋体" w:eastAsia="宋体" w:hAnsi="宋体" w:hint="eastAsia"/>
          <w:color w:val="000000" w:themeColor="text1"/>
          <w:szCs w:val="21"/>
        </w:rPr>
        <w:t>尝试使用边长为20mm的正方体堆叠完成如图</w:t>
      </w:r>
      <w:r w:rsidR="006428C0">
        <w:rPr>
          <w:rFonts w:ascii="宋体" w:eastAsia="宋体" w:hAnsi="宋体"/>
          <w:color w:val="000000" w:themeColor="text1"/>
          <w:szCs w:val="21"/>
        </w:rPr>
        <w:t>1</w:t>
      </w:r>
      <w:r w:rsidR="006428C0" w:rsidRPr="006428C0">
        <w:rPr>
          <w:rFonts w:ascii="宋体" w:eastAsia="宋体" w:hAnsi="宋体" w:hint="eastAsia"/>
          <w:color w:val="000000" w:themeColor="text1"/>
          <w:szCs w:val="21"/>
        </w:rPr>
        <w:t>-1所示的</w:t>
      </w:r>
      <w:r w:rsidR="006428C0">
        <w:rPr>
          <w:rFonts w:ascii="宋体" w:eastAsia="宋体" w:hAnsi="宋体" w:hint="eastAsia"/>
          <w:color w:val="000000" w:themeColor="text1"/>
          <w:szCs w:val="21"/>
        </w:rPr>
        <w:t>镂空正方体</w:t>
      </w:r>
      <w:r w:rsidR="006428C0" w:rsidRPr="006428C0">
        <w:rPr>
          <w:rFonts w:ascii="宋体" w:eastAsia="宋体" w:hAnsi="宋体" w:hint="eastAsia"/>
          <w:color w:val="000000" w:themeColor="text1"/>
          <w:szCs w:val="21"/>
        </w:rPr>
        <w:t>造型。（模型放置的位置和颜色均不做要求）（28分）</w:t>
      </w:r>
      <w:r w:rsidRPr="00725ED7">
        <w:rPr>
          <w:rFonts w:ascii="宋体" w:eastAsia="宋体" w:hAnsi="宋体" w:hint="eastAsia"/>
          <w:color w:val="000000" w:themeColor="text1"/>
          <w:szCs w:val="21"/>
        </w:rPr>
        <w:t>。</w:t>
      </w:r>
    </w:p>
    <w:p w14:paraId="1ED4141B" w14:textId="7C392AB9" w:rsidR="00A829B8" w:rsidRPr="00725ED7" w:rsidRDefault="006428C0" w:rsidP="00D14C86">
      <w:pPr>
        <w:spacing w:line="360" w:lineRule="auto"/>
        <w:ind w:firstLineChars="200" w:firstLine="420"/>
        <w:jc w:val="center"/>
        <w:rPr>
          <w:rFonts w:ascii="宋体" w:eastAsia="宋体" w:hAnsi="宋体"/>
          <w:color w:val="000000" w:themeColor="text1"/>
          <w:szCs w:val="21"/>
        </w:rPr>
      </w:pPr>
      <w:r>
        <w:rPr>
          <w:noProof/>
        </w:rPr>
        <w:drawing>
          <wp:inline distT="0" distB="0" distL="0" distR="0" wp14:anchorId="3828F0D8" wp14:editId="680E64C1">
            <wp:extent cx="2492021" cy="2480896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2187" cy="24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40CA6" w14:textId="0F525E49" w:rsidR="00A829B8" w:rsidRPr="00725ED7" w:rsidRDefault="00A829B8" w:rsidP="00D14C86">
      <w:pPr>
        <w:spacing w:line="360" w:lineRule="auto"/>
        <w:ind w:firstLineChars="200" w:firstLine="420"/>
        <w:jc w:val="center"/>
        <w:rPr>
          <w:rFonts w:ascii="宋体" w:eastAsia="宋体" w:hAnsi="宋体"/>
          <w:color w:val="000000" w:themeColor="text1"/>
          <w:szCs w:val="21"/>
        </w:rPr>
      </w:pPr>
      <w:r w:rsidRPr="00725ED7">
        <w:rPr>
          <w:rFonts w:ascii="宋体" w:eastAsia="宋体" w:hAnsi="宋体" w:hint="eastAsia"/>
          <w:color w:val="000000" w:themeColor="text1"/>
          <w:szCs w:val="21"/>
        </w:rPr>
        <w:t>图</w:t>
      </w:r>
      <w:r w:rsidRPr="00725ED7">
        <w:rPr>
          <w:rFonts w:ascii="宋体" w:eastAsia="宋体" w:hAnsi="宋体"/>
          <w:color w:val="000000" w:themeColor="text1"/>
          <w:szCs w:val="21"/>
        </w:rPr>
        <w:t>1</w:t>
      </w:r>
      <w:r w:rsidRPr="00725ED7">
        <w:rPr>
          <w:rFonts w:ascii="宋体" w:eastAsia="宋体" w:hAnsi="宋体" w:hint="eastAsia"/>
          <w:color w:val="000000" w:themeColor="text1"/>
          <w:szCs w:val="21"/>
        </w:rPr>
        <w:t>-1</w:t>
      </w:r>
      <w:r w:rsidR="00D14C86" w:rsidRPr="00725ED7">
        <w:rPr>
          <w:rFonts w:ascii="宋体" w:eastAsia="宋体" w:hAnsi="宋体" w:hint="eastAsia"/>
          <w:color w:val="000000" w:themeColor="text1"/>
          <w:szCs w:val="21"/>
        </w:rPr>
        <w:t>圆台</w:t>
      </w:r>
    </w:p>
    <w:p w14:paraId="3A98D5BD" w14:textId="366A1303" w:rsidR="00E97B75" w:rsidRPr="00725ED7" w:rsidRDefault="00E97B75" w:rsidP="00E97B75">
      <w:pPr>
        <w:spacing w:line="360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任务</w:t>
      </w:r>
      <w:r w:rsidRPr="00725ED7">
        <w:rPr>
          <w:rFonts w:ascii="宋体" w:eastAsia="宋体" w:hAnsi="宋体" w:hint="eastAsia"/>
          <w:color w:val="000000" w:themeColor="text1"/>
          <w:szCs w:val="21"/>
        </w:rPr>
        <w:t>要求（以3D One软件为例）：</w:t>
      </w:r>
    </w:p>
    <w:p w14:paraId="3794F245" w14:textId="77777777" w:rsidR="000065C9" w:rsidRPr="000065C9" w:rsidRDefault="000065C9" w:rsidP="000065C9">
      <w:pPr>
        <w:spacing w:line="360" w:lineRule="auto"/>
        <w:ind w:firstLineChars="200" w:firstLine="420"/>
        <w:rPr>
          <w:rFonts w:ascii="宋体" w:eastAsia="宋体" w:hAnsi="宋体" w:hint="eastAsia"/>
          <w:color w:val="000000" w:themeColor="text1"/>
          <w:szCs w:val="21"/>
        </w:rPr>
      </w:pPr>
      <w:r w:rsidRPr="000065C9">
        <w:rPr>
          <w:rFonts w:ascii="宋体" w:eastAsia="宋体" w:hAnsi="宋体" w:hint="eastAsia"/>
          <w:color w:val="000000" w:themeColor="text1"/>
          <w:szCs w:val="21"/>
        </w:rPr>
        <w:t>a.（8分）正方体的总个数跟模型图一致。</w:t>
      </w:r>
    </w:p>
    <w:p w14:paraId="53E0430A" w14:textId="77777777" w:rsidR="000065C9" w:rsidRDefault="000065C9" w:rsidP="000065C9">
      <w:pPr>
        <w:spacing w:line="360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  <w:r w:rsidRPr="000065C9">
        <w:rPr>
          <w:rFonts w:ascii="宋体" w:eastAsia="宋体" w:hAnsi="宋体" w:hint="eastAsia"/>
          <w:color w:val="000000" w:themeColor="text1"/>
          <w:szCs w:val="21"/>
        </w:rPr>
        <w:t>b.（18分）模型整体造型正确。</w:t>
      </w:r>
    </w:p>
    <w:p w14:paraId="7926856B" w14:textId="0A49FFA0" w:rsidR="00A829B8" w:rsidRDefault="00725ED7" w:rsidP="000065C9">
      <w:pPr>
        <w:spacing w:line="360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  <w:r w:rsidRPr="00725ED7">
        <w:rPr>
          <w:rFonts w:ascii="宋体" w:eastAsia="宋体" w:hAnsi="宋体" w:hint="eastAsia"/>
          <w:color w:val="000000" w:themeColor="text1"/>
          <w:szCs w:val="21"/>
        </w:rPr>
        <w:t>c</w:t>
      </w:r>
      <w:r w:rsidR="00A829B8" w:rsidRPr="00725ED7">
        <w:rPr>
          <w:rFonts w:ascii="宋体" w:eastAsia="宋体" w:hAnsi="宋体" w:hint="eastAsia"/>
          <w:color w:val="000000" w:themeColor="text1"/>
          <w:szCs w:val="21"/>
        </w:rPr>
        <w:t>.（</w:t>
      </w:r>
      <w:r w:rsidR="002022D5">
        <w:rPr>
          <w:rFonts w:ascii="宋体" w:eastAsia="宋体" w:hAnsi="宋体"/>
          <w:color w:val="000000" w:themeColor="text1"/>
          <w:szCs w:val="21"/>
        </w:rPr>
        <w:t>4</w:t>
      </w:r>
      <w:r w:rsidR="00A829B8" w:rsidRPr="00725ED7">
        <w:rPr>
          <w:rFonts w:ascii="宋体" w:eastAsia="宋体" w:hAnsi="宋体" w:hint="eastAsia"/>
          <w:color w:val="000000" w:themeColor="text1"/>
          <w:szCs w:val="21"/>
        </w:rPr>
        <w:t>分）模型文件以“XXX</w:t>
      </w:r>
      <w:r w:rsidR="008F6972">
        <w:rPr>
          <w:rFonts w:ascii="宋体" w:eastAsia="宋体" w:hAnsi="宋体"/>
          <w:color w:val="000000" w:themeColor="text1"/>
          <w:szCs w:val="21"/>
        </w:rPr>
        <w:t>-</w:t>
      </w:r>
      <w:r w:rsidR="00941DD2" w:rsidRPr="00725ED7">
        <w:rPr>
          <w:rFonts w:ascii="宋体" w:eastAsia="宋体" w:hAnsi="宋体"/>
          <w:color w:val="000000" w:themeColor="text1"/>
          <w:szCs w:val="21"/>
        </w:rPr>
        <w:t>1</w:t>
      </w:r>
      <w:r w:rsidR="00A829B8" w:rsidRPr="00725ED7">
        <w:rPr>
          <w:rFonts w:ascii="宋体" w:eastAsia="宋体" w:hAnsi="宋体" w:hint="eastAsia"/>
          <w:color w:val="000000" w:themeColor="text1"/>
          <w:szCs w:val="21"/>
        </w:rPr>
        <w:t>.Z1”命名，</w:t>
      </w:r>
      <w:r w:rsidR="00232CF6" w:rsidRPr="00D14C86">
        <w:rPr>
          <w:rFonts w:ascii="宋体" w:eastAsia="宋体" w:hAnsi="宋体" w:hint="eastAsia"/>
          <w:color w:val="000000" w:themeColor="text1"/>
          <w:szCs w:val="21"/>
        </w:rPr>
        <w:t>保存新的文件（另存为）到考生目录中</w:t>
      </w:r>
      <w:r w:rsidR="008F6972">
        <w:rPr>
          <w:rFonts w:asciiTheme="minorEastAsia" w:hAnsiTheme="minorEastAsia" w:cstheme="minorEastAsia" w:hint="eastAsia"/>
          <w:bCs/>
          <w:color w:val="000000" w:themeColor="text1"/>
          <w:kern w:val="0"/>
          <w:szCs w:val="21"/>
        </w:rPr>
        <w:t>（注：XXX为考试号后三位，</w:t>
      </w:r>
      <w:r w:rsidR="008F6972">
        <w:rPr>
          <w:rFonts w:asciiTheme="minorEastAsia" w:hAnsiTheme="minorEastAsia" w:cstheme="minorEastAsia"/>
          <w:bCs/>
          <w:color w:val="000000" w:themeColor="text1"/>
          <w:kern w:val="0"/>
          <w:szCs w:val="21"/>
        </w:rPr>
        <w:t>1</w:t>
      </w:r>
      <w:r w:rsidR="008F6972">
        <w:rPr>
          <w:rFonts w:asciiTheme="minorEastAsia" w:hAnsiTheme="minorEastAsia" w:cstheme="minorEastAsia" w:hint="eastAsia"/>
          <w:bCs/>
          <w:color w:val="000000" w:themeColor="text1"/>
          <w:kern w:val="0"/>
          <w:szCs w:val="21"/>
        </w:rPr>
        <w:t>为题号，</w:t>
      </w:r>
      <w:r w:rsidR="008F6972">
        <w:rPr>
          <w:rFonts w:hint="eastAsia"/>
          <w:color w:val="000000" w:themeColor="text1"/>
        </w:rPr>
        <w:t>如命名为</w:t>
      </w:r>
      <w:r w:rsidR="008F6972">
        <w:rPr>
          <w:rFonts w:hint="eastAsia"/>
          <w:color w:val="000000" w:themeColor="text1"/>
        </w:rPr>
        <w:t>001-</w:t>
      </w:r>
      <w:r w:rsidR="008F6972">
        <w:rPr>
          <w:color w:val="000000" w:themeColor="text1"/>
        </w:rPr>
        <w:t>1</w:t>
      </w:r>
      <w:r w:rsidR="008F6972">
        <w:rPr>
          <w:rFonts w:asciiTheme="minorEastAsia" w:hAnsiTheme="minorEastAsia" w:cstheme="minorEastAsia" w:hint="eastAsia"/>
          <w:bCs/>
          <w:color w:val="000000" w:themeColor="text1"/>
          <w:kern w:val="0"/>
          <w:szCs w:val="21"/>
        </w:rPr>
        <w:t>）</w:t>
      </w:r>
      <w:r w:rsidR="00A829B8" w:rsidRPr="00725ED7">
        <w:rPr>
          <w:rFonts w:ascii="宋体" w:eastAsia="宋体" w:hAnsi="宋体" w:hint="eastAsia"/>
          <w:color w:val="000000" w:themeColor="text1"/>
          <w:szCs w:val="21"/>
        </w:rPr>
        <w:t>。</w:t>
      </w:r>
    </w:p>
    <w:p w14:paraId="04D14D7D" w14:textId="20C86265" w:rsidR="006428C0" w:rsidRPr="00315105" w:rsidRDefault="006428C0" w:rsidP="006428C0">
      <w:pPr>
        <w:pStyle w:val="ab"/>
        <w:spacing w:line="360" w:lineRule="exact"/>
        <w:ind w:firstLineChars="100" w:firstLine="240"/>
        <w:rPr>
          <w:rFonts w:ascii="宋体" w:eastAsia="宋体" w:hAnsi="宋体"/>
          <w:color w:val="FF0000"/>
          <w:sz w:val="24"/>
          <w:szCs w:val="21"/>
        </w:rPr>
      </w:pPr>
      <w:r w:rsidRPr="00315105">
        <w:rPr>
          <w:rFonts w:ascii="宋体" w:eastAsia="宋体" w:hAnsi="宋体" w:hint="eastAsia"/>
          <w:color w:val="FF0000"/>
          <w:sz w:val="24"/>
          <w:szCs w:val="21"/>
        </w:rPr>
        <w:t>提问问题：</w:t>
      </w:r>
    </w:p>
    <w:p w14:paraId="6C9672AC" w14:textId="77777777" w:rsidR="006428C0" w:rsidRPr="00366218" w:rsidRDefault="006428C0" w:rsidP="006428C0">
      <w:pPr>
        <w:spacing w:line="360" w:lineRule="auto"/>
        <w:rPr>
          <w:rFonts w:ascii="宋体" w:eastAsia="宋体" w:hAnsi="宋体" w:cs="宋体"/>
          <w:color w:val="FF0000"/>
        </w:rPr>
      </w:pPr>
      <w:r w:rsidRPr="00366218">
        <w:rPr>
          <w:rFonts w:ascii="宋体" w:eastAsia="宋体" w:hAnsi="宋体" w:cs="宋体" w:hint="eastAsia"/>
          <w:color w:val="FF0000"/>
        </w:rPr>
        <w:t>（1）</w:t>
      </w:r>
      <w:r>
        <w:rPr>
          <w:rFonts w:ascii="宋体" w:eastAsia="宋体" w:hAnsi="宋体" w:cs="宋体" w:hint="eastAsia"/>
          <w:color w:val="FF0000"/>
        </w:rPr>
        <w:t>你是如何定位每个方块的</w:t>
      </w:r>
      <w:r w:rsidRPr="00366218">
        <w:rPr>
          <w:rFonts w:ascii="宋体" w:eastAsia="宋体" w:hAnsi="宋体" w:cs="宋体" w:hint="eastAsia"/>
          <w:color w:val="FF0000"/>
        </w:rPr>
        <w:t>？</w:t>
      </w:r>
      <w:r>
        <w:rPr>
          <w:rFonts w:ascii="宋体" w:eastAsia="宋体" w:hAnsi="宋体" w:cs="宋体" w:hint="eastAsia"/>
          <w:color w:val="FF0000"/>
        </w:rPr>
        <w:t>（3</w:t>
      </w:r>
      <w:r>
        <w:rPr>
          <w:rFonts w:ascii="宋体" w:eastAsia="宋体" w:hAnsi="宋体" w:cs="宋体"/>
          <w:color w:val="FF0000"/>
        </w:rPr>
        <w:t>.5</w:t>
      </w:r>
      <w:r>
        <w:rPr>
          <w:rFonts w:ascii="宋体" w:eastAsia="宋体" w:hAnsi="宋体" w:cs="宋体" w:hint="eastAsia"/>
          <w:color w:val="FF0000"/>
        </w:rPr>
        <w:t>分）</w:t>
      </w:r>
    </w:p>
    <w:p w14:paraId="62BA2E83" w14:textId="77777777" w:rsidR="006428C0" w:rsidRPr="00366218" w:rsidRDefault="006428C0" w:rsidP="006428C0">
      <w:pPr>
        <w:spacing w:line="360" w:lineRule="auto"/>
        <w:rPr>
          <w:rFonts w:ascii="宋体" w:eastAsia="宋体" w:hAnsi="宋体" w:cs="宋体"/>
          <w:color w:val="FF0000"/>
        </w:rPr>
      </w:pPr>
      <w:r w:rsidRPr="00366218">
        <w:rPr>
          <w:rFonts w:ascii="宋体" w:eastAsia="宋体" w:hAnsi="宋体" w:cs="宋体" w:hint="eastAsia"/>
          <w:color w:val="FF0000"/>
        </w:rPr>
        <w:t>（２）</w:t>
      </w:r>
      <w:r>
        <w:rPr>
          <w:rFonts w:ascii="宋体" w:eastAsia="宋体" w:hAnsi="宋体" w:cs="宋体" w:hint="eastAsia"/>
          <w:color w:val="FF0000"/>
        </w:rPr>
        <w:t>你的每个方块都是使用的六面体命令创建的吗</w:t>
      </w:r>
      <w:r w:rsidRPr="00366218">
        <w:rPr>
          <w:rFonts w:ascii="宋体" w:eastAsia="宋体" w:hAnsi="宋体" w:cs="宋体" w:hint="eastAsia"/>
          <w:color w:val="FF0000"/>
        </w:rPr>
        <w:t>？</w:t>
      </w:r>
      <w:r>
        <w:rPr>
          <w:rFonts w:ascii="宋体" w:eastAsia="宋体" w:hAnsi="宋体" w:cs="宋体" w:hint="eastAsia"/>
          <w:color w:val="FF0000"/>
        </w:rPr>
        <w:t>（3</w:t>
      </w:r>
      <w:r>
        <w:rPr>
          <w:rFonts w:ascii="宋体" w:eastAsia="宋体" w:hAnsi="宋体" w:cs="宋体"/>
          <w:color w:val="FF0000"/>
        </w:rPr>
        <w:t>.5</w:t>
      </w:r>
      <w:r>
        <w:rPr>
          <w:rFonts w:ascii="宋体" w:eastAsia="宋体" w:hAnsi="宋体" w:cs="宋体" w:hint="eastAsia"/>
          <w:color w:val="FF0000"/>
        </w:rPr>
        <w:t>分）</w:t>
      </w:r>
    </w:p>
    <w:p w14:paraId="1B974583" w14:textId="77777777" w:rsidR="006428C0" w:rsidRPr="00366218" w:rsidRDefault="006428C0" w:rsidP="006428C0">
      <w:pPr>
        <w:spacing w:line="360" w:lineRule="auto"/>
        <w:rPr>
          <w:rFonts w:ascii="宋体" w:eastAsia="宋体" w:hAnsi="宋体" w:cs="宋体"/>
          <w:color w:val="FF0000"/>
        </w:rPr>
      </w:pPr>
      <w:r w:rsidRPr="00366218">
        <w:rPr>
          <w:rFonts w:ascii="宋体" w:eastAsia="宋体" w:hAnsi="宋体" w:cs="宋体" w:hint="eastAsia"/>
          <w:color w:val="FF0000"/>
        </w:rPr>
        <w:t>答案解析：</w:t>
      </w:r>
      <w:r>
        <w:rPr>
          <w:rFonts w:ascii="宋体" w:eastAsia="宋体" w:hAnsi="宋体" w:cs="宋体" w:hint="eastAsia"/>
          <w:color w:val="FF0000"/>
        </w:rPr>
        <w:t>使用六面体命令，或者使用按Ｃｔｒｌ键拖动复制等复制方法均可</w:t>
      </w:r>
      <w:r w:rsidRPr="00366218">
        <w:rPr>
          <w:rFonts w:ascii="宋体" w:eastAsia="宋体" w:hAnsi="宋体" w:cs="宋体" w:hint="eastAsia"/>
          <w:color w:val="FF0000"/>
        </w:rPr>
        <w:t>。</w:t>
      </w:r>
    </w:p>
    <w:p w14:paraId="6DFC5838" w14:textId="77777777" w:rsidR="006428C0" w:rsidRPr="006428C0" w:rsidRDefault="006428C0" w:rsidP="00A829B8">
      <w:pPr>
        <w:spacing w:line="360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</w:p>
    <w:p w14:paraId="689021FD" w14:textId="77777777" w:rsidR="00A829B8" w:rsidRDefault="00A829B8" w:rsidP="00A829B8">
      <w:pPr>
        <w:spacing w:line="360" w:lineRule="auto"/>
        <w:ind w:firstLineChars="200" w:firstLine="420"/>
        <w:rPr>
          <w:rFonts w:ascii="宋体" w:eastAsia="宋体" w:hAnsi="宋体"/>
          <w:color w:val="FF0000"/>
          <w:szCs w:val="21"/>
        </w:rPr>
      </w:pPr>
    </w:p>
    <w:p w14:paraId="5F106722" w14:textId="77777777" w:rsidR="00A829B8" w:rsidRDefault="00A829B8" w:rsidP="00A829B8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[所属分类]:上机操作（二级）/几何体建模</w:t>
      </w:r>
    </w:p>
    <w:p w14:paraId="13516DD4" w14:textId="63EEAD12" w:rsidR="00A829B8" w:rsidRDefault="00A829B8" w:rsidP="00A829B8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2</w:t>
      </w:r>
      <w:r>
        <w:rPr>
          <w:rFonts w:ascii="宋体" w:eastAsia="宋体" w:hAnsi="宋体" w:hint="eastAsia"/>
          <w:szCs w:val="21"/>
        </w:rPr>
        <w:t>.题干：</w:t>
      </w:r>
      <w:r w:rsidR="00725ED7" w:rsidRPr="00725ED7">
        <w:rPr>
          <w:rFonts w:ascii="宋体" w:eastAsia="宋体" w:hAnsi="宋体" w:hint="eastAsia"/>
          <w:color w:val="000000" w:themeColor="text1"/>
          <w:szCs w:val="21"/>
        </w:rPr>
        <w:t>根据图</w:t>
      </w:r>
      <w:r w:rsidR="002022D5">
        <w:rPr>
          <w:rFonts w:ascii="宋体" w:eastAsia="宋体" w:hAnsi="宋体"/>
          <w:color w:val="000000" w:themeColor="text1"/>
          <w:szCs w:val="21"/>
        </w:rPr>
        <w:t>2</w:t>
      </w:r>
      <w:r w:rsidR="00725ED7" w:rsidRPr="00725ED7">
        <w:rPr>
          <w:rFonts w:ascii="宋体" w:eastAsia="宋体" w:hAnsi="宋体" w:hint="eastAsia"/>
          <w:color w:val="000000" w:themeColor="text1"/>
          <w:szCs w:val="21"/>
        </w:rPr>
        <w:t>-1所示图纸</w:t>
      </w:r>
      <w:r w:rsidR="001B1966">
        <w:rPr>
          <w:rFonts w:ascii="宋体" w:eastAsia="宋体" w:hAnsi="宋体" w:hint="eastAsia"/>
          <w:color w:val="000000" w:themeColor="text1"/>
          <w:szCs w:val="21"/>
        </w:rPr>
        <w:t>的尺寸</w:t>
      </w:r>
      <w:r w:rsidR="00725ED7" w:rsidRPr="00725ED7">
        <w:rPr>
          <w:rFonts w:ascii="宋体" w:eastAsia="宋体" w:hAnsi="宋体" w:hint="eastAsia"/>
          <w:color w:val="000000" w:themeColor="text1"/>
          <w:szCs w:val="21"/>
        </w:rPr>
        <w:t>完成</w:t>
      </w:r>
      <w:r w:rsidR="005E395C">
        <w:rPr>
          <w:rFonts w:ascii="宋体" w:eastAsia="宋体" w:hAnsi="宋体" w:hint="eastAsia"/>
          <w:color w:val="000000" w:themeColor="text1"/>
          <w:szCs w:val="21"/>
        </w:rPr>
        <w:t>正棱柱</w:t>
      </w:r>
      <w:r w:rsidR="00725ED7" w:rsidRPr="00725ED7">
        <w:rPr>
          <w:rFonts w:ascii="宋体" w:eastAsia="宋体" w:hAnsi="宋体" w:hint="eastAsia"/>
          <w:color w:val="000000" w:themeColor="text1"/>
          <w:szCs w:val="21"/>
        </w:rPr>
        <w:t>模型的创建（颜色不做要求）</w:t>
      </w:r>
      <w:r w:rsidR="00725ED7">
        <w:rPr>
          <w:rFonts w:ascii="宋体" w:eastAsia="宋体" w:hAnsi="宋体" w:hint="eastAsia"/>
          <w:color w:val="000000" w:themeColor="text1"/>
          <w:szCs w:val="21"/>
        </w:rPr>
        <w:t>。</w:t>
      </w:r>
      <w:r>
        <w:rPr>
          <w:rFonts w:ascii="宋体" w:eastAsia="宋体" w:hAnsi="宋体" w:hint="eastAsia"/>
          <w:szCs w:val="21"/>
        </w:rPr>
        <w:t>（3</w:t>
      </w:r>
      <w:r>
        <w:rPr>
          <w:rFonts w:ascii="宋体" w:eastAsia="宋体" w:hAnsi="宋体"/>
          <w:szCs w:val="21"/>
        </w:rPr>
        <w:t>5</w:t>
      </w:r>
      <w:r>
        <w:rPr>
          <w:rFonts w:ascii="宋体" w:eastAsia="宋体" w:hAnsi="宋体" w:hint="eastAsia"/>
          <w:szCs w:val="21"/>
        </w:rPr>
        <w:t>分）</w:t>
      </w:r>
    </w:p>
    <w:p w14:paraId="35EF15C3" w14:textId="067FF890" w:rsidR="00A829B8" w:rsidRDefault="00A829B8" w:rsidP="00A829B8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要求（以3D One软件为例）：</w:t>
      </w:r>
    </w:p>
    <w:p w14:paraId="3F97C27E" w14:textId="20691072" w:rsidR="00941DD2" w:rsidRPr="00E376B2" w:rsidRDefault="00941DD2" w:rsidP="00E376B2">
      <w:pPr>
        <w:spacing w:line="360" w:lineRule="auto"/>
        <w:ind w:firstLineChars="200" w:firstLine="420"/>
        <w:jc w:val="center"/>
        <w:rPr>
          <w:rFonts w:ascii="宋体" w:eastAsia="宋体" w:hAnsi="宋体"/>
          <w:szCs w:val="21"/>
        </w:rPr>
      </w:pPr>
      <w:r w:rsidRPr="00E376B2">
        <w:rPr>
          <w:noProof/>
        </w:rPr>
        <w:lastRenderedPageBreak/>
        <w:drawing>
          <wp:inline distT="0" distB="0" distL="0" distR="0" wp14:anchorId="79A8979D" wp14:editId="362DE9E3">
            <wp:extent cx="1828800" cy="1820744"/>
            <wp:effectExtent l="0" t="0" r="0" b="825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8279" cy="183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2E292" w14:textId="03873E7D" w:rsidR="00A829B8" w:rsidRPr="00E376B2" w:rsidRDefault="00A829B8" w:rsidP="00E376B2">
      <w:pPr>
        <w:spacing w:line="360" w:lineRule="auto"/>
        <w:ind w:firstLineChars="200" w:firstLine="420"/>
        <w:jc w:val="center"/>
        <w:rPr>
          <w:rFonts w:ascii="宋体" w:eastAsia="宋体" w:hAnsi="宋体"/>
          <w:szCs w:val="21"/>
        </w:rPr>
      </w:pPr>
      <w:r w:rsidRPr="00E376B2">
        <w:rPr>
          <w:rFonts w:ascii="宋体" w:eastAsia="宋体" w:hAnsi="宋体" w:hint="eastAsia"/>
          <w:szCs w:val="21"/>
        </w:rPr>
        <w:t>图</w:t>
      </w:r>
      <w:r w:rsidRPr="00E376B2">
        <w:rPr>
          <w:rFonts w:ascii="宋体" w:eastAsia="宋体" w:hAnsi="宋体"/>
          <w:szCs w:val="21"/>
        </w:rPr>
        <w:t>2</w:t>
      </w:r>
      <w:r w:rsidRPr="00E376B2">
        <w:rPr>
          <w:rFonts w:ascii="宋体" w:eastAsia="宋体" w:hAnsi="宋体" w:hint="eastAsia"/>
          <w:szCs w:val="21"/>
        </w:rPr>
        <w:t xml:space="preserve">-1 </w:t>
      </w:r>
      <w:r w:rsidR="005E395C" w:rsidRPr="00E376B2">
        <w:rPr>
          <w:rFonts w:ascii="宋体" w:eastAsia="宋体" w:hAnsi="宋体" w:hint="eastAsia"/>
          <w:szCs w:val="21"/>
        </w:rPr>
        <w:t>正棱柱</w:t>
      </w:r>
    </w:p>
    <w:p w14:paraId="520834A0" w14:textId="467E0FE4" w:rsidR="00494E11" w:rsidRPr="00725ED7" w:rsidRDefault="00494E11" w:rsidP="00494E11">
      <w:pPr>
        <w:spacing w:line="360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任务</w:t>
      </w:r>
      <w:r w:rsidRPr="00725ED7">
        <w:rPr>
          <w:rFonts w:ascii="宋体" w:eastAsia="宋体" w:hAnsi="宋体" w:hint="eastAsia"/>
          <w:color w:val="000000" w:themeColor="text1"/>
          <w:szCs w:val="21"/>
        </w:rPr>
        <w:t>要求（以3D One软件为例）：</w:t>
      </w:r>
    </w:p>
    <w:p w14:paraId="385ADE9F" w14:textId="4F41B4A0" w:rsidR="00A829B8" w:rsidRPr="00E376B2" w:rsidRDefault="00A829B8" w:rsidP="00A829B8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E376B2">
        <w:rPr>
          <w:rFonts w:ascii="宋体" w:eastAsia="宋体" w:hAnsi="宋体" w:hint="eastAsia"/>
          <w:szCs w:val="21"/>
        </w:rPr>
        <w:t>a.</w:t>
      </w:r>
      <w:r w:rsidR="005E395C" w:rsidRPr="00E376B2">
        <w:rPr>
          <w:rFonts w:ascii="宋体" w:eastAsia="宋体" w:hAnsi="宋体" w:hint="eastAsia"/>
          <w:szCs w:val="21"/>
        </w:rPr>
        <w:t>（10分）把正棱柱定位在（</w:t>
      </w:r>
      <w:r w:rsidR="006428C0">
        <w:rPr>
          <w:rFonts w:ascii="宋体" w:eastAsia="宋体" w:hAnsi="宋体"/>
          <w:szCs w:val="21"/>
        </w:rPr>
        <w:t>20</w:t>
      </w:r>
      <w:r w:rsidR="005E395C" w:rsidRPr="00E376B2">
        <w:rPr>
          <w:rFonts w:ascii="宋体" w:eastAsia="宋体" w:hAnsi="宋体"/>
          <w:szCs w:val="21"/>
        </w:rPr>
        <w:t>,</w:t>
      </w:r>
      <w:r w:rsidR="006428C0">
        <w:rPr>
          <w:rFonts w:ascii="宋体" w:eastAsia="宋体" w:hAnsi="宋体"/>
          <w:szCs w:val="21"/>
        </w:rPr>
        <w:t>20</w:t>
      </w:r>
      <w:r w:rsidR="005E395C" w:rsidRPr="00E376B2">
        <w:rPr>
          <w:rFonts w:ascii="宋体" w:eastAsia="宋体" w:hAnsi="宋体"/>
          <w:szCs w:val="21"/>
        </w:rPr>
        <w:t>,</w:t>
      </w:r>
      <w:r w:rsidR="006428C0">
        <w:rPr>
          <w:rFonts w:ascii="宋体" w:eastAsia="宋体" w:hAnsi="宋体"/>
          <w:szCs w:val="21"/>
        </w:rPr>
        <w:t>0</w:t>
      </w:r>
      <w:r w:rsidR="005E395C" w:rsidRPr="00E376B2">
        <w:rPr>
          <w:rFonts w:ascii="宋体" w:eastAsia="宋体" w:hAnsi="宋体"/>
          <w:szCs w:val="21"/>
        </w:rPr>
        <w:t>）</w:t>
      </w:r>
      <w:r w:rsidR="005E395C" w:rsidRPr="00E376B2">
        <w:rPr>
          <w:rFonts w:ascii="宋体" w:eastAsia="宋体" w:hAnsi="宋体" w:hint="eastAsia"/>
          <w:szCs w:val="21"/>
        </w:rPr>
        <w:t>的位置。</w:t>
      </w:r>
    </w:p>
    <w:p w14:paraId="111B3C9A" w14:textId="42B22F17" w:rsidR="00A829B8" w:rsidRPr="00E376B2" w:rsidRDefault="00A829B8" w:rsidP="00A829B8">
      <w:pPr>
        <w:spacing w:line="360" w:lineRule="auto"/>
        <w:ind w:firstLineChars="200" w:firstLine="420"/>
        <w:rPr>
          <w:rFonts w:ascii="宋体" w:eastAsia="宋体" w:hAnsi="宋体"/>
          <w:b/>
          <w:bCs/>
          <w:szCs w:val="21"/>
        </w:rPr>
      </w:pPr>
      <w:r w:rsidRPr="00E376B2">
        <w:rPr>
          <w:rFonts w:ascii="宋体" w:eastAsia="宋体" w:hAnsi="宋体" w:hint="eastAsia"/>
          <w:szCs w:val="21"/>
        </w:rPr>
        <w:t>b.</w:t>
      </w:r>
      <w:r w:rsidR="005E395C" w:rsidRPr="00E376B2">
        <w:rPr>
          <w:rFonts w:ascii="宋体" w:eastAsia="宋体" w:hAnsi="宋体" w:hint="eastAsia"/>
          <w:szCs w:val="21"/>
        </w:rPr>
        <w:t>（</w:t>
      </w:r>
      <w:r w:rsidR="002022D5">
        <w:rPr>
          <w:rFonts w:ascii="宋体" w:eastAsia="宋体" w:hAnsi="宋体"/>
          <w:szCs w:val="21"/>
        </w:rPr>
        <w:t>21</w:t>
      </w:r>
      <w:r w:rsidR="005E395C" w:rsidRPr="00E376B2">
        <w:rPr>
          <w:rFonts w:ascii="宋体" w:eastAsia="宋体" w:hAnsi="宋体" w:hint="eastAsia"/>
          <w:szCs w:val="21"/>
        </w:rPr>
        <w:t>分）正棱柱的棱数和尺寸符合图纸要求，每处</w:t>
      </w:r>
      <w:r w:rsidR="002022D5">
        <w:rPr>
          <w:rFonts w:ascii="宋体" w:eastAsia="宋体" w:hAnsi="宋体"/>
          <w:szCs w:val="21"/>
        </w:rPr>
        <w:t>7</w:t>
      </w:r>
      <w:r w:rsidR="005E395C" w:rsidRPr="00E376B2">
        <w:rPr>
          <w:rFonts w:ascii="宋体" w:eastAsia="宋体" w:hAnsi="宋体" w:hint="eastAsia"/>
          <w:szCs w:val="21"/>
        </w:rPr>
        <w:t>分</w:t>
      </w:r>
      <w:r w:rsidRPr="00E376B2">
        <w:rPr>
          <w:rFonts w:ascii="宋体" w:eastAsia="宋体" w:hAnsi="宋体" w:hint="eastAsia"/>
          <w:szCs w:val="21"/>
        </w:rPr>
        <w:t>。</w:t>
      </w:r>
    </w:p>
    <w:p w14:paraId="5CF09452" w14:textId="4F81DD42" w:rsidR="00A829B8" w:rsidRDefault="00A829B8" w:rsidP="00A829B8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E376B2">
        <w:rPr>
          <w:rFonts w:ascii="宋体" w:eastAsia="宋体" w:hAnsi="宋体" w:hint="eastAsia"/>
          <w:szCs w:val="21"/>
        </w:rPr>
        <w:t>c.</w:t>
      </w:r>
      <w:r w:rsidR="005E395C" w:rsidRPr="00E376B2">
        <w:rPr>
          <w:rFonts w:ascii="宋体" w:eastAsia="宋体" w:hAnsi="宋体" w:hint="eastAsia"/>
          <w:szCs w:val="21"/>
        </w:rPr>
        <w:t>（</w:t>
      </w:r>
      <w:r w:rsidR="002022D5">
        <w:rPr>
          <w:rFonts w:ascii="宋体" w:eastAsia="宋体" w:hAnsi="宋体"/>
          <w:szCs w:val="21"/>
        </w:rPr>
        <w:t>4</w:t>
      </w:r>
      <w:r w:rsidR="005E395C" w:rsidRPr="00E376B2">
        <w:rPr>
          <w:rFonts w:ascii="宋体" w:eastAsia="宋体" w:hAnsi="宋体" w:hint="eastAsia"/>
          <w:szCs w:val="21"/>
        </w:rPr>
        <w:t>分）模型文件以“XXX</w:t>
      </w:r>
      <w:r w:rsidR="001F3F26">
        <w:rPr>
          <w:rFonts w:ascii="宋体" w:eastAsia="宋体" w:hAnsi="宋体"/>
          <w:szCs w:val="21"/>
        </w:rPr>
        <w:t>-</w:t>
      </w:r>
      <w:r w:rsidR="005E395C" w:rsidRPr="00E376B2">
        <w:rPr>
          <w:rFonts w:ascii="宋体" w:eastAsia="宋体" w:hAnsi="宋体"/>
          <w:szCs w:val="21"/>
        </w:rPr>
        <w:t>2</w:t>
      </w:r>
      <w:r w:rsidR="005E395C" w:rsidRPr="00E376B2">
        <w:rPr>
          <w:rFonts w:ascii="宋体" w:eastAsia="宋体" w:hAnsi="宋体" w:hint="eastAsia"/>
          <w:szCs w:val="21"/>
        </w:rPr>
        <w:t>.Z</w:t>
      </w:r>
      <w:r w:rsidR="005E395C" w:rsidRPr="00725ED7">
        <w:rPr>
          <w:rFonts w:ascii="宋体" w:eastAsia="宋体" w:hAnsi="宋体" w:hint="eastAsia"/>
          <w:color w:val="000000" w:themeColor="text1"/>
          <w:szCs w:val="21"/>
        </w:rPr>
        <w:t>1”命名，</w:t>
      </w:r>
      <w:r w:rsidR="00232CF6" w:rsidRPr="00D14C86">
        <w:rPr>
          <w:rFonts w:ascii="宋体" w:eastAsia="宋体" w:hAnsi="宋体" w:hint="eastAsia"/>
          <w:color w:val="000000" w:themeColor="text1"/>
          <w:szCs w:val="21"/>
        </w:rPr>
        <w:t>保存新的文件（另存为）到考生目录中</w:t>
      </w:r>
      <w:r w:rsidRPr="002022D5">
        <w:rPr>
          <w:rFonts w:ascii="宋体" w:eastAsia="宋体" w:hAnsi="宋体" w:hint="eastAsia"/>
          <w:szCs w:val="21"/>
        </w:rPr>
        <w:t>。</w:t>
      </w:r>
    </w:p>
    <w:p w14:paraId="0587AFFA" w14:textId="77777777" w:rsidR="006428C0" w:rsidRPr="00366218" w:rsidRDefault="006428C0" w:rsidP="006428C0">
      <w:pPr>
        <w:spacing w:line="360" w:lineRule="auto"/>
        <w:ind w:firstLineChars="200" w:firstLine="420"/>
        <w:rPr>
          <w:rFonts w:ascii="宋体" w:eastAsia="宋体" w:hAnsi="宋体"/>
          <w:color w:val="FF0000"/>
          <w:szCs w:val="21"/>
        </w:rPr>
      </w:pPr>
      <w:r w:rsidRPr="00366218">
        <w:rPr>
          <w:rFonts w:ascii="宋体" w:eastAsia="宋体" w:hAnsi="宋体" w:hint="eastAsia"/>
          <w:color w:val="FF0000"/>
          <w:szCs w:val="21"/>
        </w:rPr>
        <w:t>提问问题：</w:t>
      </w:r>
    </w:p>
    <w:p w14:paraId="4176BF8B" w14:textId="77777777" w:rsidR="006428C0" w:rsidRPr="00366218" w:rsidRDefault="006428C0" w:rsidP="006428C0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366218">
        <w:rPr>
          <w:rFonts w:ascii="宋体" w:eastAsia="宋体" w:hAnsi="宋体" w:hint="eastAsia"/>
          <w:color w:val="FF0000"/>
          <w:szCs w:val="21"/>
        </w:rPr>
        <w:t>（1）你是使用什么命令或功能创建这个正八棱柱的？（3</w:t>
      </w:r>
      <w:r>
        <w:rPr>
          <w:rFonts w:ascii="宋体" w:eastAsia="宋体" w:hAnsi="宋体"/>
          <w:color w:val="FF0000"/>
          <w:szCs w:val="21"/>
        </w:rPr>
        <w:t>.5</w:t>
      </w:r>
      <w:r w:rsidRPr="00366218">
        <w:rPr>
          <w:rFonts w:ascii="宋体" w:eastAsia="宋体" w:hAnsi="宋体" w:hint="eastAsia"/>
          <w:color w:val="FF0000"/>
          <w:szCs w:val="21"/>
        </w:rPr>
        <w:t>分）</w:t>
      </w:r>
    </w:p>
    <w:p w14:paraId="039F1A68" w14:textId="7AEE6C54" w:rsidR="006428C0" w:rsidRPr="00366218" w:rsidRDefault="006428C0" w:rsidP="006428C0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Cs w:val="21"/>
        </w:rPr>
      </w:pPr>
      <w:r w:rsidRPr="00366218">
        <w:rPr>
          <w:rFonts w:ascii="宋体" w:eastAsia="宋体" w:hAnsi="宋体" w:hint="eastAsia"/>
          <w:color w:val="FF0000"/>
          <w:szCs w:val="21"/>
        </w:rPr>
        <w:t>（2）定位正棱柱到（</w:t>
      </w:r>
      <w:r>
        <w:rPr>
          <w:rFonts w:ascii="宋体" w:eastAsia="宋体" w:hAnsi="宋体"/>
          <w:color w:val="FF0000"/>
          <w:szCs w:val="21"/>
        </w:rPr>
        <w:t>20</w:t>
      </w:r>
      <w:r>
        <w:rPr>
          <w:rFonts w:ascii="宋体" w:eastAsia="宋体" w:hAnsi="宋体" w:hint="eastAsia"/>
          <w:color w:val="FF0000"/>
          <w:szCs w:val="21"/>
        </w:rPr>
        <w:t>，20，0），</w:t>
      </w:r>
      <w:r w:rsidRPr="00366218">
        <w:rPr>
          <w:rFonts w:ascii="宋体" w:eastAsia="宋体" w:hAnsi="宋体" w:hint="eastAsia"/>
          <w:color w:val="FF0000"/>
          <w:szCs w:val="21"/>
        </w:rPr>
        <w:t>你用的什么方法？（3</w:t>
      </w:r>
      <w:r>
        <w:rPr>
          <w:rFonts w:ascii="宋体" w:eastAsia="宋体" w:hAnsi="宋体"/>
          <w:color w:val="FF0000"/>
          <w:szCs w:val="21"/>
        </w:rPr>
        <w:t>.5</w:t>
      </w:r>
      <w:r w:rsidRPr="00366218">
        <w:rPr>
          <w:rFonts w:ascii="宋体" w:eastAsia="宋体" w:hAnsi="宋体" w:hint="eastAsia"/>
          <w:color w:val="FF0000"/>
          <w:szCs w:val="21"/>
        </w:rPr>
        <w:t>分）</w:t>
      </w:r>
    </w:p>
    <w:p w14:paraId="44121A4C" w14:textId="77777777" w:rsidR="006428C0" w:rsidRPr="006428C0" w:rsidRDefault="006428C0" w:rsidP="00A829B8">
      <w:pPr>
        <w:spacing w:line="360" w:lineRule="auto"/>
        <w:ind w:firstLineChars="200" w:firstLine="420"/>
        <w:rPr>
          <w:rFonts w:ascii="宋体" w:eastAsia="宋体" w:hAnsi="宋体"/>
          <w:color w:val="FF0000"/>
          <w:szCs w:val="21"/>
        </w:rPr>
      </w:pPr>
    </w:p>
    <w:p w14:paraId="7C74D19B" w14:textId="0E02812C" w:rsidR="00A829B8" w:rsidRDefault="00A829B8" w:rsidP="00A829B8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[所属分类]:上机操作（二级）/模型输出</w:t>
      </w:r>
    </w:p>
    <w:p w14:paraId="794A1BCA" w14:textId="77777777" w:rsidR="00153D62" w:rsidRDefault="00A829B8" w:rsidP="00153D6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3</w:t>
      </w:r>
      <w:r>
        <w:rPr>
          <w:rFonts w:ascii="宋体" w:eastAsia="宋体" w:hAnsi="宋体" w:hint="eastAsia"/>
          <w:szCs w:val="21"/>
        </w:rPr>
        <w:t>.题干：</w:t>
      </w:r>
      <w:r w:rsidR="00153D62" w:rsidRPr="00153D62">
        <w:rPr>
          <w:rFonts w:ascii="宋体" w:eastAsia="宋体" w:hAnsi="宋体" w:hint="eastAsia"/>
          <w:szCs w:val="21"/>
        </w:rPr>
        <w:t>打开软件右侧资源栏，从创意模型库中找到“</w:t>
      </w:r>
      <w:r w:rsidR="00153D62">
        <w:rPr>
          <w:rFonts w:ascii="宋体" w:eastAsia="宋体" w:hAnsi="宋体" w:hint="eastAsia"/>
          <w:szCs w:val="21"/>
        </w:rPr>
        <w:t>书架</w:t>
      </w:r>
      <w:r w:rsidR="00153D62" w:rsidRPr="00153D62">
        <w:rPr>
          <w:rFonts w:ascii="宋体" w:eastAsia="宋体" w:hAnsi="宋体" w:hint="eastAsia"/>
          <w:szCs w:val="21"/>
        </w:rPr>
        <w:t>”模型，把它插入到工作区任意处（大小使用默认参数），然后请将其翻转</w:t>
      </w:r>
      <w:r w:rsidR="00153D62">
        <w:rPr>
          <w:rFonts w:ascii="宋体" w:eastAsia="宋体" w:hAnsi="宋体" w:hint="eastAsia"/>
          <w:szCs w:val="21"/>
        </w:rPr>
        <w:t>9</w:t>
      </w:r>
      <w:r w:rsidR="00153D62">
        <w:rPr>
          <w:rFonts w:ascii="宋体" w:eastAsia="宋体" w:hAnsi="宋体"/>
          <w:szCs w:val="21"/>
        </w:rPr>
        <w:t>0</w:t>
      </w:r>
      <w:r w:rsidR="00153D62">
        <w:rPr>
          <w:rFonts w:ascii="宋体" w:eastAsia="宋体" w:hAnsi="宋体" w:hint="eastAsia"/>
          <w:szCs w:val="21"/>
        </w:rPr>
        <w:t>度</w:t>
      </w:r>
      <w:r w:rsidR="00153D62" w:rsidRPr="00153D62">
        <w:rPr>
          <w:rFonts w:ascii="宋体" w:eastAsia="宋体" w:hAnsi="宋体" w:hint="eastAsia"/>
          <w:szCs w:val="21"/>
        </w:rPr>
        <w:t>平铺放置，最后导出能对其进行切片分层的stl格式文件，并按要求保存文件。（24分）</w:t>
      </w:r>
    </w:p>
    <w:p w14:paraId="3F605CD8" w14:textId="5E54E10A" w:rsidR="00A829B8" w:rsidRDefault="00153D62" w:rsidP="00153D62">
      <w:pPr>
        <w:spacing w:line="360" w:lineRule="auto"/>
        <w:ind w:firstLineChars="200" w:firstLine="420"/>
        <w:jc w:val="center"/>
        <w:rPr>
          <w:rFonts w:ascii="宋体" w:eastAsia="宋体" w:hAnsi="宋体"/>
          <w:szCs w:val="21"/>
        </w:rPr>
      </w:pPr>
      <w:r>
        <w:rPr>
          <w:noProof/>
        </w:rPr>
        <w:drawing>
          <wp:inline distT="0" distB="0" distL="0" distR="0" wp14:anchorId="1367387E" wp14:editId="5F8D5AE7">
            <wp:extent cx="4220308" cy="1821043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30404" cy="182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69F5C" w14:textId="099D5F50" w:rsidR="00A829B8" w:rsidRPr="00D14C86" w:rsidRDefault="00A829B8" w:rsidP="00F034C7">
      <w:pPr>
        <w:spacing w:line="360" w:lineRule="auto"/>
        <w:ind w:firstLineChars="200" w:firstLine="420"/>
        <w:jc w:val="center"/>
        <w:rPr>
          <w:rFonts w:ascii="宋体" w:eastAsia="宋体" w:hAnsi="宋体"/>
          <w:color w:val="000000" w:themeColor="text1"/>
          <w:szCs w:val="21"/>
        </w:rPr>
      </w:pPr>
      <w:r w:rsidRPr="00D14C86">
        <w:rPr>
          <w:rFonts w:ascii="宋体" w:eastAsia="宋体" w:hAnsi="宋体" w:hint="eastAsia"/>
          <w:color w:val="000000" w:themeColor="text1"/>
          <w:szCs w:val="21"/>
        </w:rPr>
        <w:t>图</w:t>
      </w:r>
      <w:r w:rsidR="000E3000" w:rsidRPr="00D14C86">
        <w:rPr>
          <w:rFonts w:ascii="宋体" w:eastAsia="宋体" w:hAnsi="宋体"/>
          <w:color w:val="000000" w:themeColor="text1"/>
          <w:szCs w:val="21"/>
        </w:rPr>
        <w:t>3</w:t>
      </w:r>
      <w:r w:rsidRPr="00D14C86">
        <w:rPr>
          <w:rFonts w:ascii="宋体" w:eastAsia="宋体" w:hAnsi="宋体" w:hint="eastAsia"/>
          <w:color w:val="000000" w:themeColor="text1"/>
          <w:szCs w:val="21"/>
        </w:rPr>
        <w:t xml:space="preserve">-1 </w:t>
      </w:r>
      <w:r w:rsidR="00153D62">
        <w:rPr>
          <w:rFonts w:ascii="宋体" w:eastAsia="宋体" w:hAnsi="宋体" w:hint="eastAsia"/>
          <w:color w:val="000000" w:themeColor="text1"/>
          <w:szCs w:val="21"/>
        </w:rPr>
        <w:t>书架</w:t>
      </w:r>
    </w:p>
    <w:p w14:paraId="6208F33A" w14:textId="1696E744" w:rsidR="00494E11" w:rsidRPr="00725ED7" w:rsidRDefault="00494E11" w:rsidP="00494E11">
      <w:pPr>
        <w:spacing w:line="360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t>任务</w:t>
      </w:r>
      <w:r w:rsidRPr="00725ED7">
        <w:rPr>
          <w:rFonts w:ascii="宋体" w:eastAsia="宋体" w:hAnsi="宋体" w:hint="eastAsia"/>
          <w:color w:val="000000" w:themeColor="text1"/>
          <w:szCs w:val="21"/>
        </w:rPr>
        <w:t>要求（以3D One软件为例）：</w:t>
      </w:r>
    </w:p>
    <w:p w14:paraId="145E4D93" w14:textId="2CB64444" w:rsidR="007C6472" w:rsidRPr="00874FF0" w:rsidRDefault="007C6472" w:rsidP="007C64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 w:rsidRPr="00874FF0">
        <w:rPr>
          <w:rFonts w:ascii="宋体" w:eastAsia="宋体" w:hAnsi="宋体"/>
          <w:szCs w:val="21"/>
        </w:rPr>
        <w:t>a.</w:t>
      </w:r>
      <w:r w:rsidRPr="00874FF0">
        <w:rPr>
          <w:rFonts w:ascii="宋体" w:eastAsia="宋体" w:hAnsi="宋体" w:hint="eastAsia"/>
          <w:szCs w:val="21"/>
        </w:rPr>
        <w:t>（</w:t>
      </w:r>
      <w:r w:rsidR="00153D62">
        <w:rPr>
          <w:rFonts w:ascii="宋体" w:eastAsia="宋体" w:hAnsi="宋体"/>
          <w:szCs w:val="21"/>
        </w:rPr>
        <w:t>20</w:t>
      </w:r>
      <w:r w:rsidRPr="00874FF0">
        <w:rPr>
          <w:rFonts w:ascii="宋体" w:eastAsia="宋体" w:hAnsi="宋体" w:hint="eastAsia"/>
          <w:szCs w:val="21"/>
        </w:rPr>
        <w:t>分）</w:t>
      </w:r>
      <w:r w:rsidR="00153D62">
        <w:rPr>
          <w:rFonts w:ascii="宋体" w:eastAsia="宋体" w:hAnsi="宋体" w:hint="eastAsia"/>
          <w:szCs w:val="21"/>
        </w:rPr>
        <w:t>书架</w:t>
      </w:r>
      <w:r w:rsidRPr="00874FF0">
        <w:rPr>
          <w:rFonts w:ascii="宋体" w:eastAsia="宋体" w:hAnsi="宋体" w:hint="eastAsia"/>
          <w:szCs w:val="21"/>
        </w:rPr>
        <w:t>能正确翻转</w:t>
      </w:r>
      <w:r w:rsidR="00153D62">
        <w:rPr>
          <w:rFonts w:ascii="宋体" w:eastAsia="宋体" w:hAnsi="宋体"/>
          <w:szCs w:val="21"/>
        </w:rPr>
        <w:t>90</w:t>
      </w:r>
      <w:r w:rsidRPr="00874FF0">
        <w:rPr>
          <w:rFonts w:ascii="宋体" w:eastAsia="宋体" w:hAnsi="宋体" w:hint="eastAsia"/>
          <w:szCs w:val="21"/>
        </w:rPr>
        <w:t>度平铺放置</w:t>
      </w:r>
      <w:r w:rsidR="00153D62">
        <w:rPr>
          <w:rFonts w:ascii="宋体" w:eastAsia="宋体" w:hAnsi="宋体" w:hint="eastAsia"/>
          <w:szCs w:val="21"/>
        </w:rPr>
        <w:t>，位置不做要求</w:t>
      </w:r>
      <w:r w:rsidRPr="00874FF0">
        <w:rPr>
          <w:rFonts w:ascii="宋体" w:eastAsia="宋体" w:hAnsi="宋体" w:hint="eastAsia"/>
          <w:szCs w:val="21"/>
        </w:rPr>
        <w:t>。</w:t>
      </w:r>
    </w:p>
    <w:p w14:paraId="2E4010EE" w14:textId="56648C3D" w:rsidR="007C6472" w:rsidRPr="00874FF0" w:rsidRDefault="00153D62" w:rsidP="007C6472">
      <w:pPr>
        <w:spacing w:line="360" w:lineRule="auto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b</w:t>
      </w:r>
      <w:r w:rsidR="007C6472" w:rsidRPr="00874FF0">
        <w:rPr>
          <w:rFonts w:ascii="宋体" w:eastAsia="宋体" w:hAnsi="宋体"/>
          <w:szCs w:val="21"/>
        </w:rPr>
        <w:t>.</w:t>
      </w:r>
      <w:r w:rsidR="007C6472" w:rsidRPr="00874FF0">
        <w:rPr>
          <w:rFonts w:ascii="宋体" w:eastAsia="宋体" w:hAnsi="宋体" w:hint="eastAsia"/>
          <w:szCs w:val="21"/>
        </w:rPr>
        <w:t>（</w:t>
      </w:r>
      <w:r w:rsidR="007C6472" w:rsidRPr="00874FF0">
        <w:rPr>
          <w:rFonts w:ascii="宋体" w:eastAsia="宋体" w:hAnsi="宋体"/>
          <w:szCs w:val="21"/>
        </w:rPr>
        <w:t>8</w:t>
      </w:r>
      <w:r w:rsidR="007C6472" w:rsidRPr="00874FF0">
        <w:rPr>
          <w:rFonts w:ascii="宋体" w:eastAsia="宋体" w:hAnsi="宋体" w:hint="eastAsia"/>
          <w:szCs w:val="21"/>
        </w:rPr>
        <w:t>分）能导出</w:t>
      </w:r>
      <w:r w:rsidR="007C6472" w:rsidRPr="00874FF0">
        <w:rPr>
          <w:rFonts w:ascii="宋体" w:eastAsia="宋体" w:hAnsi="宋体"/>
          <w:szCs w:val="21"/>
        </w:rPr>
        <w:t>stl</w:t>
      </w:r>
      <w:r w:rsidR="007C6472" w:rsidRPr="00874FF0">
        <w:rPr>
          <w:rFonts w:ascii="宋体" w:eastAsia="宋体" w:hAnsi="宋体" w:hint="eastAsia"/>
          <w:szCs w:val="21"/>
        </w:rPr>
        <w:t>格式文件。</w:t>
      </w:r>
    </w:p>
    <w:p w14:paraId="78688001" w14:textId="5F919E2F" w:rsidR="009B69EB" w:rsidRDefault="00153D62" w:rsidP="00D14C86">
      <w:pPr>
        <w:spacing w:line="360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  <w:r>
        <w:rPr>
          <w:rFonts w:ascii="宋体" w:eastAsia="宋体" w:hAnsi="宋体" w:hint="eastAsia"/>
          <w:color w:val="000000" w:themeColor="text1"/>
          <w:szCs w:val="21"/>
        </w:rPr>
        <w:lastRenderedPageBreak/>
        <w:t>c</w:t>
      </w:r>
      <w:r w:rsidR="00A829B8" w:rsidRPr="00D14C86">
        <w:rPr>
          <w:rFonts w:ascii="宋体" w:eastAsia="宋体" w:hAnsi="宋体" w:hint="eastAsia"/>
          <w:color w:val="000000" w:themeColor="text1"/>
          <w:szCs w:val="21"/>
        </w:rPr>
        <w:t>.</w:t>
      </w:r>
      <w:r w:rsidR="004C222A" w:rsidRPr="00D14C86">
        <w:rPr>
          <w:rFonts w:ascii="宋体" w:eastAsia="宋体" w:hAnsi="宋体" w:hint="eastAsia"/>
          <w:color w:val="000000" w:themeColor="text1"/>
          <w:szCs w:val="21"/>
        </w:rPr>
        <w:t>（5分）模型文件以“XXX</w:t>
      </w:r>
      <w:r w:rsidR="001F3F26">
        <w:rPr>
          <w:rFonts w:ascii="宋体" w:eastAsia="宋体" w:hAnsi="宋体"/>
          <w:color w:val="000000" w:themeColor="text1"/>
          <w:szCs w:val="21"/>
        </w:rPr>
        <w:t>-</w:t>
      </w:r>
      <w:r w:rsidR="004C222A" w:rsidRPr="00D14C86">
        <w:rPr>
          <w:rFonts w:ascii="宋体" w:eastAsia="宋体" w:hAnsi="宋体"/>
          <w:color w:val="000000" w:themeColor="text1"/>
          <w:szCs w:val="21"/>
        </w:rPr>
        <w:t>3</w:t>
      </w:r>
      <w:r w:rsidR="004C222A" w:rsidRPr="00D14C86">
        <w:rPr>
          <w:rFonts w:ascii="宋体" w:eastAsia="宋体" w:hAnsi="宋体" w:hint="eastAsia"/>
          <w:color w:val="000000" w:themeColor="text1"/>
          <w:szCs w:val="21"/>
        </w:rPr>
        <w:t>.s</w:t>
      </w:r>
      <w:r w:rsidR="004C222A" w:rsidRPr="00D14C86">
        <w:rPr>
          <w:rFonts w:ascii="宋体" w:eastAsia="宋体" w:hAnsi="宋体"/>
          <w:color w:val="000000" w:themeColor="text1"/>
          <w:szCs w:val="21"/>
        </w:rPr>
        <w:t>tl</w:t>
      </w:r>
      <w:r w:rsidR="004C222A" w:rsidRPr="00D14C86">
        <w:rPr>
          <w:rFonts w:ascii="宋体" w:eastAsia="宋体" w:hAnsi="宋体" w:hint="eastAsia"/>
          <w:color w:val="000000" w:themeColor="text1"/>
          <w:szCs w:val="21"/>
        </w:rPr>
        <w:t>”命名，保存新的文件（另存为）到考生目录中。</w:t>
      </w:r>
    </w:p>
    <w:p w14:paraId="526AC29C" w14:textId="77777777" w:rsidR="00153D62" w:rsidRPr="00315105" w:rsidRDefault="00153D62" w:rsidP="00153D62">
      <w:pPr>
        <w:pStyle w:val="ab"/>
        <w:spacing w:line="360" w:lineRule="exact"/>
        <w:ind w:firstLineChars="0" w:firstLine="0"/>
        <w:rPr>
          <w:rFonts w:ascii="宋体" w:eastAsia="宋体" w:hAnsi="宋体"/>
          <w:color w:val="FF0000"/>
          <w:sz w:val="24"/>
          <w:szCs w:val="21"/>
        </w:rPr>
      </w:pPr>
      <w:r w:rsidRPr="00315105">
        <w:rPr>
          <w:rFonts w:ascii="宋体" w:eastAsia="宋体" w:hAnsi="宋体" w:hint="eastAsia"/>
          <w:color w:val="FF0000"/>
          <w:sz w:val="24"/>
          <w:szCs w:val="21"/>
        </w:rPr>
        <w:t>提问问题：</w:t>
      </w:r>
    </w:p>
    <w:p w14:paraId="64B8BF00" w14:textId="543DEBF6" w:rsidR="00153D62" w:rsidRDefault="00153D62" w:rsidP="00153D62">
      <w:pPr>
        <w:pStyle w:val="ab"/>
        <w:numPr>
          <w:ilvl w:val="0"/>
          <w:numId w:val="2"/>
        </w:numPr>
        <w:spacing w:line="360" w:lineRule="exact"/>
        <w:ind w:firstLineChars="0"/>
        <w:rPr>
          <w:rFonts w:ascii="宋体" w:eastAsia="宋体" w:hAnsi="宋体"/>
          <w:color w:val="FF0000"/>
          <w:sz w:val="24"/>
          <w:szCs w:val="21"/>
        </w:rPr>
      </w:pPr>
      <w:r>
        <w:rPr>
          <w:rFonts w:ascii="宋体" w:eastAsia="宋体" w:hAnsi="宋体" w:hint="eastAsia"/>
          <w:color w:val="FF0000"/>
          <w:sz w:val="24"/>
          <w:szCs w:val="21"/>
        </w:rPr>
        <w:t>你是使用什么方法把书架翻过来的</w:t>
      </w:r>
      <w:r w:rsidRPr="00315105">
        <w:rPr>
          <w:rFonts w:ascii="宋体" w:eastAsia="宋体" w:hAnsi="宋体" w:hint="eastAsia"/>
          <w:color w:val="FF0000"/>
          <w:sz w:val="24"/>
          <w:szCs w:val="21"/>
        </w:rPr>
        <w:t>？（</w:t>
      </w:r>
      <w:r>
        <w:rPr>
          <w:rFonts w:ascii="宋体" w:eastAsia="宋体" w:hAnsi="宋体"/>
          <w:color w:val="FF0000"/>
          <w:sz w:val="24"/>
          <w:szCs w:val="21"/>
        </w:rPr>
        <w:t>3</w:t>
      </w:r>
      <w:r w:rsidRPr="00315105">
        <w:rPr>
          <w:rFonts w:ascii="宋体" w:eastAsia="宋体" w:hAnsi="宋体" w:hint="eastAsia"/>
          <w:color w:val="FF0000"/>
          <w:sz w:val="24"/>
          <w:szCs w:val="21"/>
        </w:rPr>
        <w:t>分）</w:t>
      </w:r>
    </w:p>
    <w:p w14:paraId="1C6E72FC" w14:textId="4ED84DC9" w:rsidR="00153D62" w:rsidRPr="00315105" w:rsidRDefault="00153D62" w:rsidP="00153D62">
      <w:pPr>
        <w:pStyle w:val="ab"/>
        <w:numPr>
          <w:ilvl w:val="0"/>
          <w:numId w:val="2"/>
        </w:numPr>
        <w:spacing w:line="360" w:lineRule="exact"/>
        <w:ind w:firstLineChars="0"/>
        <w:rPr>
          <w:rFonts w:ascii="宋体" w:eastAsia="宋体" w:hAnsi="宋体"/>
          <w:color w:val="FF0000"/>
          <w:sz w:val="24"/>
          <w:szCs w:val="21"/>
        </w:rPr>
      </w:pPr>
      <w:r>
        <w:rPr>
          <w:rFonts w:ascii="宋体" w:eastAsia="宋体" w:hAnsi="宋体" w:hint="eastAsia"/>
          <w:color w:val="FF0000"/>
          <w:sz w:val="24"/>
          <w:szCs w:val="21"/>
        </w:rPr>
        <w:t>导出s</w:t>
      </w:r>
      <w:r>
        <w:rPr>
          <w:rFonts w:ascii="宋体" w:eastAsia="宋体" w:hAnsi="宋体"/>
          <w:color w:val="FF0000"/>
          <w:sz w:val="24"/>
          <w:szCs w:val="21"/>
        </w:rPr>
        <w:t>tl</w:t>
      </w:r>
      <w:r>
        <w:rPr>
          <w:rFonts w:ascii="宋体" w:eastAsia="宋体" w:hAnsi="宋体" w:hint="eastAsia"/>
          <w:color w:val="FF0000"/>
          <w:sz w:val="24"/>
          <w:szCs w:val="21"/>
        </w:rPr>
        <w:t>你用的什么命令？（3分）</w:t>
      </w:r>
    </w:p>
    <w:p w14:paraId="706E4C1C" w14:textId="77777777" w:rsidR="00153D62" w:rsidRPr="00153D62" w:rsidRDefault="00153D62" w:rsidP="00D14C86">
      <w:pPr>
        <w:spacing w:line="360" w:lineRule="auto"/>
        <w:ind w:firstLineChars="200" w:firstLine="420"/>
        <w:rPr>
          <w:rFonts w:ascii="宋体" w:eastAsia="宋体" w:hAnsi="宋体"/>
          <w:color w:val="000000" w:themeColor="text1"/>
          <w:szCs w:val="21"/>
        </w:rPr>
      </w:pPr>
    </w:p>
    <w:sectPr w:rsidR="00153D62" w:rsidRPr="00153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50EAD" w14:textId="77777777" w:rsidR="0069373A" w:rsidRDefault="0069373A" w:rsidP="00171D5F">
      <w:r>
        <w:separator/>
      </w:r>
    </w:p>
  </w:endnote>
  <w:endnote w:type="continuationSeparator" w:id="0">
    <w:p w14:paraId="0A4E9B15" w14:textId="77777777" w:rsidR="0069373A" w:rsidRDefault="0069373A" w:rsidP="00171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iti SC Light">
    <w:altName w:val="Microsoft YaHei UI"/>
    <w:charset w:val="50"/>
    <w:family w:val="auto"/>
    <w:pitch w:val="default"/>
    <w:sig w:usb0="00000000" w:usb1="00000000" w:usb2="00000010" w:usb3="00000000" w:csb0="003E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BD597" w14:textId="77777777" w:rsidR="0069373A" w:rsidRDefault="0069373A" w:rsidP="00171D5F">
      <w:r>
        <w:separator/>
      </w:r>
    </w:p>
  </w:footnote>
  <w:footnote w:type="continuationSeparator" w:id="0">
    <w:p w14:paraId="34E386CD" w14:textId="77777777" w:rsidR="0069373A" w:rsidRDefault="0069373A" w:rsidP="00171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6310C3"/>
    <w:multiLevelType w:val="singleLevel"/>
    <w:tmpl w:val="656310C3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66910F2D"/>
    <w:multiLevelType w:val="hybridMultilevel"/>
    <w:tmpl w:val="2356F85C"/>
    <w:lvl w:ilvl="0" w:tplc="1C961D5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SystemFonts/>
  <w:bordersDoNotSurroundHeader/>
  <w:bordersDoNotSurroundFooter/>
  <w:attachedTemplate r:id="rId1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B04DDF"/>
    <w:rsid w:val="00001C29"/>
    <w:rsid w:val="000065C9"/>
    <w:rsid w:val="000150E9"/>
    <w:rsid w:val="00033FA0"/>
    <w:rsid w:val="00040379"/>
    <w:rsid w:val="0005049E"/>
    <w:rsid w:val="00081F20"/>
    <w:rsid w:val="00091EF0"/>
    <w:rsid w:val="0009312F"/>
    <w:rsid w:val="00095ACE"/>
    <w:rsid w:val="000A1BB7"/>
    <w:rsid w:val="000A7AAD"/>
    <w:rsid w:val="000B6BC9"/>
    <w:rsid w:val="000E0163"/>
    <w:rsid w:val="000E1121"/>
    <w:rsid w:val="000E3000"/>
    <w:rsid w:val="000E52F7"/>
    <w:rsid w:val="000E7D51"/>
    <w:rsid w:val="000F0F22"/>
    <w:rsid w:val="00100919"/>
    <w:rsid w:val="0010236D"/>
    <w:rsid w:val="001134C3"/>
    <w:rsid w:val="001134D6"/>
    <w:rsid w:val="00120F3D"/>
    <w:rsid w:val="00126536"/>
    <w:rsid w:val="00141ACD"/>
    <w:rsid w:val="001472E7"/>
    <w:rsid w:val="00153D62"/>
    <w:rsid w:val="00155D79"/>
    <w:rsid w:val="0016465E"/>
    <w:rsid w:val="00171D5F"/>
    <w:rsid w:val="00176533"/>
    <w:rsid w:val="001809B2"/>
    <w:rsid w:val="00186F05"/>
    <w:rsid w:val="00192636"/>
    <w:rsid w:val="001A4E97"/>
    <w:rsid w:val="001B1371"/>
    <w:rsid w:val="001B1966"/>
    <w:rsid w:val="001B5EED"/>
    <w:rsid w:val="001C4567"/>
    <w:rsid w:val="001C49DB"/>
    <w:rsid w:val="001D2207"/>
    <w:rsid w:val="001D2730"/>
    <w:rsid w:val="001E51B5"/>
    <w:rsid w:val="001F3F26"/>
    <w:rsid w:val="002022D5"/>
    <w:rsid w:val="00204EA1"/>
    <w:rsid w:val="00207938"/>
    <w:rsid w:val="00216710"/>
    <w:rsid w:val="0021761B"/>
    <w:rsid w:val="00231755"/>
    <w:rsid w:val="00232CF6"/>
    <w:rsid w:val="00236828"/>
    <w:rsid w:val="0023773E"/>
    <w:rsid w:val="00237F68"/>
    <w:rsid w:val="0024193F"/>
    <w:rsid w:val="00243C9A"/>
    <w:rsid w:val="002522F8"/>
    <w:rsid w:val="00252D02"/>
    <w:rsid w:val="00270B3F"/>
    <w:rsid w:val="002800B6"/>
    <w:rsid w:val="00282B7E"/>
    <w:rsid w:val="00296EAB"/>
    <w:rsid w:val="002A49AF"/>
    <w:rsid w:val="002A61EF"/>
    <w:rsid w:val="002B0355"/>
    <w:rsid w:val="002C7C8A"/>
    <w:rsid w:val="00301C63"/>
    <w:rsid w:val="0030379F"/>
    <w:rsid w:val="00315011"/>
    <w:rsid w:val="00317E79"/>
    <w:rsid w:val="0032180C"/>
    <w:rsid w:val="00331B4F"/>
    <w:rsid w:val="00332471"/>
    <w:rsid w:val="003349C8"/>
    <w:rsid w:val="00345043"/>
    <w:rsid w:val="0035159C"/>
    <w:rsid w:val="00355407"/>
    <w:rsid w:val="0036559A"/>
    <w:rsid w:val="0036798A"/>
    <w:rsid w:val="00380678"/>
    <w:rsid w:val="00391037"/>
    <w:rsid w:val="00392B82"/>
    <w:rsid w:val="0039450F"/>
    <w:rsid w:val="0039622F"/>
    <w:rsid w:val="003A5AD2"/>
    <w:rsid w:val="003A67DF"/>
    <w:rsid w:val="003B3692"/>
    <w:rsid w:val="003B40C9"/>
    <w:rsid w:val="003C3E3B"/>
    <w:rsid w:val="003D2668"/>
    <w:rsid w:val="003D7669"/>
    <w:rsid w:val="003E4DFF"/>
    <w:rsid w:val="003F5708"/>
    <w:rsid w:val="0040052C"/>
    <w:rsid w:val="00401F1A"/>
    <w:rsid w:val="00403FCE"/>
    <w:rsid w:val="00404BC6"/>
    <w:rsid w:val="00404FB9"/>
    <w:rsid w:val="0041745B"/>
    <w:rsid w:val="00443951"/>
    <w:rsid w:val="004458BE"/>
    <w:rsid w:val="00455E74"/>
    <w:rsid w:val="00456EE3"/>
    <w:rsid w:val="00464A70"/>
    <w:rsid w:val="00472CED"/>
    <w:rsid w:val="00483D10"/>
    <w:rsid w:val="00491364"/>
    <w:rsid w:val="00494E11"/>
    <w:rsid w:val="00496601"/>
    <w:rsid w:val="00497A27"/>
    <w:rsid w:val="004A5027"/>
    <w:rsid w:val="004A590E"/>
    <w:rsid w:val="004C222A"/>
    <w:rsid w:val="004C5FA1"/>
    <w:rsid w:val="004D0347"/>
    <w:rsid w:val="004D7EAF"/>
    <w:rsid w:val="004F063E"/>
    <w:rsid w:val="004F07CC"/>
    <w:rsid w:val="00500D11"/>
    <w:rsid w:val="00506D12"/>
    <w:rsid w:val="0051451C"/>
    <w:rsid w:val="00525DD4"/>
    <w:rsid w:val="00525E09"/>
    <w:rsid w:val="00527FB7"/>
    <w:rsid w:val="0054668B"/>
    <w:rsid w:val="00553A1F"/>
    <w:rsid w:val="0055456A"/>
    <w:rsid w:val="00556BF6"/>
    <w:rsid w:val="0056126D"/>
    <w:rsid w:val="00563B7E"/>
    <w:rsid w:val="00572390"/>
    <w:rsid w:val="00575D22"/>
    <w:rsid w:val="0058475B"/>
    <w:rsid w:val="00585E20"/>
    <w:rsid w:val="00587B0E"/>
    <w:rsid w:val="005B61F9"/>
    <w:rsid w:val="005B6AC6"/>
    <w:rsid w:val="005E3308"/>
    <w:rsid w:val="005E395C"/>
    <w:rsid w:val="00600991"/>
    <w:rsid w:val="0060112B"/>
    <w:rsid w:val="00625F2C"/>
    <w:rsid w:val="00627B9A"/>
    <w:rsid w:val="006337A4"/>
    <w:rsid w:val="006428C0"/>
    <w:rsid w:val="006462AB"/>
    <w:rsid w:val="00647AC1"/>
    <w:rsid w:val="00650B51"/>
    <w:rsid w:val="0065233C"/>
    <w:rsid w:val="00667B07"/>
    <w:rsid w:val="00672EDF"/>
    <w:rsid w:val="0067577E"/>
    <w:rsid w:val="0069373A"/>
    <w:rsid w:val="006A4BE0"/>
    <w:rsid w:val="006B0AEC"/>
    <w:rsid w:val="006B46A6"/>
    <w:rsid w:val="006C2CFB"/>
    <w:rsid w:val="006E1D5C"/>
    <w:rsid w:val="006F3F21"/>
    <w:rsid w:val="006F48E7"/>
    <w:rsid w:val="006F4C44"/>
    <w:rsid w:val="0070059D"/>
    <w:rsid w:val="00711725"/>
    <w:rsid w:val="00712E86"/>
    <w:rsid w:val="00725ED7"/>
    <w:rsid w:val="0073331A"/>
    <w:rsid w:val="00743EC7"/>
    <w:rsid w:val="0075019A"/>
    <w:rsid w:val="00756865"/>
    <w:rsid w:val="00760D63"/>
    <w:rsid w:val="0076517B"/>
    <w:rsid w:val="00767422"/>
    <w:rsid w:val="0077597D"/>
    <w:rsid w:val="00783894"/>
    <w:rsid w:val="007A1B83"/>
    <w:rsid w:val="007B208B"/>
    <w:rsid w:val="007C24A2"/>
    <w:rsid w:val="007C44B1"/>
    <w:rsid w:val="007C565B"/>
    <w:rsid w:val="007C6472"/>
    <w:rsid w:val="007D3953"/>
    <w:rsid w:val="007E6D1E"/>
    <w:rsid w:val="007F18BA"/>
    <w:rsid w:val="007F4381"/>
    <w:rsid w:val="007F7505"/>
    <w:rsid w:val="00801C17"/>
    <w:rsid w:val="00806490"/>
    <w:rsid w:val="00845AB8"/>
    <w:rsid w:val="00852B4D"/>
    <w:rsid w:val="0087194A"/>
    <w:rsid w:val="008768B8"/>
    <w:rsid w:val="008801C2"/>
    <w:rsid w:val="008A09FD"/>
    <w:rsid w:val="008A3447"/>
    <w:rsid w:val="008A6BC5"/>
    <w:rsid w:val="008A77D1"/>
    <w:rsid w:val="008B2AE4"/>
    <w:rsid w:val="008B7BF9"/>
    <w:rsid w:val="008C766D"/>
    <w:rsid w:val="008D464F"/>
    <w:rsid w:val="008D51E1"/>
    <w:rsid w:val="008E0D77"/>
    <w:rsid w:val="008E321E"/>
    <w:rsid w:val="008E77C7"/>
    <w:rsid w:val="008F0FBB"/>
    <w:rsid w:val="008F21E3"/>
    <w:rsid w:val="008F252B"/>
    <w:rsid w:val="008F4041"/>
    <w:rsid w:val="008F436A"/>
    <w:rsid w:val="008F570A"/>
    <w:rsid w:val="008F6972"/>
    <w:rsid w:val="00915C67"/>
    <w:rsid w:val="009163C9"/>
    <w:rsid w:val="009412B5"/>
    <w:rsid w:val="00941DD2"/>
    <w:rsid w:val="00942AAE"/>
    <w:rsid w:val="009450C5"/>
    <w:rsid w:val="00963BE4"/>
    <w:rsid w:val="00964BDB"/>
    <w:rsid w:val="00965EB9"/>
    <w:rsid w:val="009805B6"/>
    <w:rsid w:val="00980F75"/>
    <w:rsid w:val="00982C74"/>
    <w:rsid w:val="00984664"/>
    <w:rsid w:val="00990CC3"/>
    <w:rsid w:val="009A0683"/>
    <w:rsid w:val="009A468E"/>
    <w:rsid w:val="009B69EB"/>
    <w:rsid w:val="009C4BA2"/>
    <w:rsid w:val="009D0156"/>
    <w:rsid w:val="009D04D8"/>
    <w:rsid w:val="009D3099"/>
    <w:rsid w:val="009D64E8"/>
    <w:rsid w:val="009E1E20"/>
    <w:rsid w:val="009E6375"/>
    <w:rsid w:val="009E6A25"/>
    <w:rsid w:val="009F1B9F"/>
    <w:rsid w:val="009F56EE"/>
    <w:rsid w:val="00A03692"/>
    <w:rsid w:val="00A06C38"/>
    <w:rsid w:val="00A07324"/>
    <w:rsid w:val="00A10A03"/>
    <w:rsid w:val="00A129BD"/>
    <w:rsid w:val="00A14004"/>
    <w:rsid w:val="00A47724"/>
    <w:rsid w:val="00A66A33"/>
    <w:rsid w:val="00A77FC6"/>
    <w:rsid w:val="00A829B8"/>
    <w:rsid w:val="00A8615A"/>
    <w:rsid w:val="00A96BBA"/>
    <w:rsid w:val="00A96F26"/>
    <w:rsid w:val="00AA0359"/>
    <w:rsid w:val="00AA608A"/>
    <w:rsid w:val="00AB66CF"/>
    <w:rsid w:val="00AC01CD"/>
    <w:rsid w:val="00AC1698"/>
    <w:rsid w:val="00AC7F76"/>
    <w:rsid w:val="00AD617C"/>
    <w:rsid w:val="00AF4C02"/>
    <w:rsid w:val="00B254B1"/>
    <w:rsid w:val="00B35FAB"/>
    <w:rsid w:val="00B40157"/>
    <w:rsid w:val="00B46004"/>
    <w:rsid w:val="00B46F8B"/>
    <w:rsid w:val="00B47B0D"/>
    <w:rsid w:val="00B56CBD"/>
    <w:rsid w:val="00B600B0"/>
    <w:rsid w:val="00B62E7D"/>
    <w:rsid w:val="00B6727B"/>
    <w:rsid w:val="00B72A42"/>
    <w:rsid w:val="00B87A80"/>
    <w:rsid w:val="00B92FF8"/>
    <w:rsid w:val="00BA6395"/>
    <w:rsid w:val="00BB0D96"/>
    <w:rsid w:val="00BB3F41"/>
    <w:rsid w:val="00BD2671"/>
    <w:rsid w:val="00C0683D"/>
    <w:rsid w:val="00C11703"/>
    <w:rsid w:val="00C36D7C"/>
    <w:rsid w:val="00C41C70"/>
    <w:rsid w:val="00C51845"/>
    <w:rsid w:val="00C618D9"/>
    <w:rsid w:val="00C64461"/>
    <w:rsid w:val="00C70193"/>
    <w:rsid w:val="00C71336"/>
    <w:rsid w:val="00CB5D89"/>
    <w:rsid w:val="00CD1F44"/>
    <w:rsid w:val="00CD74DC"/>
    <w:rsid w:val="00CE2BB3"/>
    <w:rsid w:val="00CE7EDB"/>
    <w:rsid w:val="00CF3948"/>
    <w:rsid w:val="00CF4CCF"/>
    <w:rsid w:val="00CF7D84"/>
    <w:rsid w:val="00D14C86"/>
    <w:rsid w:val="00D16121"/>
    <w:rsid w:val="00D30D42"/>
    <w:rsid w:val="00D321E5"/>
    <w:rsid w:val="00D34D9E"/>
    <w:rsid w:val="00D36684"/>
    <w:rsid w:val="00D3735C"/>
    <w:rsid w:val="00D5003B"/>
    <w:rsid w:val="00D9283E"/>
    <w:rsid w:val="00DB45CB"/>
    <w:rsid w:val="00DB6869"/>
    <w:rsid w:val="00DB6A2F"/>
    <w:rsid w:val="00DB7EB1"/>
    <w:rsid w:val="00DC29CA"/>
    <w:rsid w:val="00DD6850"/>
    <w:rsid w:val="00DD7888"/>
    <w:rsid w:val="00DE2977"/>
    <w:rsid w:val="00DE68B7"/>
    <w:rsid w:val="00DF0D25"/>
    <w:rsid w:val="00DF6306"/>
    <w:rsid w:val="00DF78FE"/>
    <w:rsid w:val="00E01A5A"/>
    <w:rsid w:val="00E15361"/>
    <w:rsid w:val="00E30668"/>
    <w:rsid w:val="00E376B2"/>
    <w:rsid w:val="00E45480"/>
    <w:rsid w:val="00E6055C"/>
    <w:rsid w:val="00E608AA"/>
    <w:rsid w:val="00E61A9B"/>
    <w:rsid w:val="00E70CE4"/>
    <w:rsid w:val="00E87E6C"/>
    <w:rsid w:val="00E97B75"/>
    <w:rsid w:val="00EA179D"/>
    <w:rsid w:val="00EA18AD"/>
    <w:rsid w:val="00EA6FD3"/>
    <w:rsid w:val="00EA7700"/>
    <w:rsid w:val="00ED39ED"/>
    <w:rsid w:val="00ED3C47"/>
    <w:rsid w:val="00ED506E"/>
    <w:rsid w:val="00ED5ED8"/>
    <w:rsid w:val="00ED76AA"/>
    <w:rsid w:val="00ED7F65"/>
    <w:rsid w:val="00EE316D"/>
    <w:rsid w:val="00F00ED8"/>
    <w:rsid w:val="00F034C7"/>
    <w:rsid w:val="00F12147"/>
    <w:rsid w:val="00F33D6C"/>
    <w:rsid w:val="00F433BF"/>
    <w:rsid w:val="00F435D3"/>
    <w:rsid w:val="00F47444"/>
    <w:rsid w:val="00F76EE8"/>
    <w:rsid w:val="00F82704"/>
    <w:rsid w:val="00F90EFC"/>
    <w:rsid w:val="00F93C25"/>
    <w:rsid w:val="00F97AEF"/>
    <w:rsid w:val="00FA7BF8"/>
    <w:rsid w:val="00FB3600"/>
    <w:rsid w:val="00FB4B84"/>
    <w:rsid w:val="00FB559C"/>
    <w:rsid w:val="00FC1CC6"/>
    <w:rsid w:val="00FC59FA"/>
    <w:rsid w:val="00FD244D"/>
    <w:rsid w:val="00FD5B23"/>
    <w:rsid w:val="00FE225E"/>
    <w:rsid w:val="00FF5C42"/>
    <w:rsid w:val="00FF6E1D"/>
    <w:rsid w:val="014564C1"/>
    <w:rsid w:val="014F4F27"/>
    <w:rsid w:val="022D3CA6"/>
    <w:rsid w:val="02DD055F"/>
    <w:rsid w:val="03DA544D"/>
    <w:rsid w:val="044E6C75"/>
    <w:rsid w:val="049476A2"/>
    <w:rsid w:val="05DB1B35"/>
    <w:rsid w:val="07A223C7"/>
    <w:rsid w:val="07BA3B81"/>
    <w:rsid w:val="07CD778E"/>
    <w:rsid w:val="07F11BF2"/>
    <w:rsid w:val="08063BD2"/>
    <w:rsid w:val="08487CE1"/>
    <w:rsid w:val="086D2DD1"/>
    <w:rsid w:val="08D819BD"/>
    <w:rsid w:val="09BF6D78"/>
    <w:rsid w:val="0A895A39"/>
    <w:rsid w:val="0AA93922"/>
    <w:rsid w:val="0C346BD4"/>
    <w:rsid w:val="0CAD37CA"/>
    <w:rsid w:val="0D6B543D"/>
    <w:rsid w:val="0D6F13BC"/>
    <w:rsid w:val="0F8430D2"/>
    <w:rsid w:val="0FF01DA3"/>
    <w:rsid w:val="101313C4"/>
    <w:rsid w:val="10BB15DB"/>
    <w:rsid w:val="11400A80"/>
    <w:rsid w:val="115225F0"/>
    <w:rsid w:val="11541084"/>
    <w:rsid w:val="12A1548A"/>
    <w:rsid w:val="13EE5F67"/>
    <w:rsid w:val="140154E0"/>
    <w:rsid w:val="140B20A5"/>
    <w:rsid w:val="164B38C7"/>
    <w:rsid w:val="17812424"/>
    <w:rsid w:val="17F2498E"/>
    <w:rsid w:val="17FF2B6E"/>
    <w:rsid w:val="18023DD8"/>
    <w:rsid w:val="181A3DF4"/>
    <w:rsid w:val="18361E68"/>
    <w:rsid w:val="185B2DA8"/>
    <w:rsid w:val="18782CB5"/>
    <w:rsid w:val="18B244E9"/>
    <w:rsid w:val="190213C9"/>
    <w:rsid w:val="196B2A89"/>
    <w:rsid w:val="198917F4"/>
    <w:rsid w:val="19A676CE"/>
    <w:rsid w:val="19DF0DAE"/>
    <w:rsid w:val="1A0464A7"/>
    <w:rsid w:val="1AAF0467"/>
    <w:rsid w:val="1AD00C78"/>
    <w:rsid w:val="1B0622ED"/>
    <w:rsid w:val="1B1C5E3B"/>
    <w:rsid w:val="1B8E6A3E"/>
    <w:rsid w:val="1BCF652F"/>
    <w:rsid w:val="1C3A7288"/>
    <w:rsid w:val="1C5154E2"/>
    <w:rsid w:val="1C5318E0"/>
    <w:rsid w:val="1CAA2166"/>
    <w:rsid w:val="1D2013FF"/>
    <w:rsid w:val="1DB04DDF"/>
    <w:rsid w:val="1DE22C73"/>
    <w:rsid w:val="1E222269"/>
    <w:rsid w:val="1E890C74"/>
    <w:rsid w:val="1EC57654"/>
    <w:rsid w:val="1F0B15FF"/>
    <w:rsid w:val="2039196F"/>
    <w:rsid w:val="20BD2A51"/>
    <w:rsid w:val="20F4417C"/>
    <w:rsid w:val="22B53594"/>
    <w:rsid w:val="22E80D48"/>
    <w:rsid w:val="241D3FE2"/>
    <w:rsid w:val="243A7801"/>
    <w:rsid w:val="246945BD"/>
    <w:rsid w:val="24C72455"/>
    <w:rsid w:val="253622CE"/>
    <w:rsid w:val="258E1285"/>
    <w:rsid w:val="25A800B9"/>
    <w:rsid w:val="25C870EC"/>
    <w:rsid w:val="25DB4D78"/>
    <w:rsid w:val="269F73E4"/>
    <w:rsid w:val="27541BE3"/>
    <w:rsid w:val="27666685"/>
    <w:rsid w:val="27677735"/>
    <w:rsid w:val="27D22CB1"/>
    <w:rsid w:val="27EF220B"/>
    <w:rsid w:val="284B3C08"/>
    <w:rsid w:val="285C2163"/>
    <w:rsid w:val="28FA24D7"/>
    <w:rsid w:val="29004702"/>
    <w:rsid w:val="29906899"/>
    <w:rsid w:val="29D94D99"/>
    <w:rsid w:val="2A0D79EA"/>
    <w:rsid w:val="2AA23677"/>
    <w:rsid w:val="2B4F7703"/>
    <w:rsid w:val="2CD32778"/>
    <w:rsid w:val="2D103D3D"/>
    <w:rsid w:val="2F2457E0"/>
    <w:rsid w:val="2F72321D"/>
    <w:rsid w:val="2FF02A2D"/>
    <w:rsid w:val="304F7B56"/>
    <w:rsid w:val="30A7779B"/>
    <w:rsid w:val="311D2399"/>
    <w:rsid w:val="321B798A"/>
    <w:rsid w:val="32517E8C"/>
    <w:rsid w:val="327851F0"/>
    <w:rsid w:val="32BC5F97"/>
    <w:rsid w:val="32D148B5"/>
    <w:rsid w:val="32D422BA"/>
    <w:rsid w:val="331179FE"/>
    <w:rsid w:val="33172D80"/>
    <w:rsid w:val="33374E12"/>
    <w:rsid w:val="33407416"/>
    <w:rsid w:val="33D246BE"/>
    <w:rsid w:val="340A3506"/>
    <w:rsid w:val="34157FA3"/>
    <w:rsid w:val="34B74F3F"/>
    <w:rsid w:val="353F25E9"/>
    <w:rsid w:val="3613154A"/>
    <w:rsid w:val="361C216E"/>
    <w:rsid w:val="367A5689"/>
    <w:rsid w:val="370241A5"/>
    <w:rsid w:val="379709B1"/>
    <w:rsid w:val="389A2677"/>
    <w:rsid w:val="395B1F0F"/>
    <w:rsid w:val="3A3429C4"/>
    <w:rsid w:val="3A7E4FA8"/>
    <w:rsid w:val="3B03615B"/>
    <w:rsid w:val="3B900E01"/>
    <w:rsid w:val="3D72767A"/>
    <w:rsid w:val="3D846315"/>
    <w:rsid w:val="3DBC7678"/>
    <w:rsid w:val="3DDD0BAD"/>
    <w:rsid w:val="3E484A50"/>
    <w:rsid w:val="3E5D20B6"/>
    <w:rsid w:val="3F223A85"/>
    <w:rsid w:val="3F8C1959"/>
    <w:rsid w:val="3FF07E89"/>
    <w:rsid w:val="3FFD29CC"/>
    <w:rsid w:val="40D25D83"/>
    <w:rsid w:val="41026430"/>
    <w:rsid w:val="411B5DB8"/>
    <w:rsid w:val="41352240"/>
    <w:rsid w:val="419F133E"/>
    <w:rsid w:val="429F01B2"/>
    <w:rsid w:val="43763FF4"/>
    <w:rsid w:val="437C0BA5"/>
    <w:rsid w:val="43BC3182"/>
    <w:rsid w:val="45BF0958"/>
    <w:rsid w:val="45F43D21"/>
    <w:rsid w:val="4649264C"/>
    <w:rsid w:val="46826466"/>
    <w:rsid w:val="46836A60"/>
    <w:rsid w:val="46997B6B"/>
    <w:rsid w:val="4721483C"/>
    <w:rsid w:val="47CE7895"/>
    <w:rsid w:val="47FE1FA9"/>
    <w:rsid w:val="48D65E76"/>
    <w:rsid w:val="48EA13A6"/>
    <w:rsid w:val="490B7D68"/>
    <w:rsid w:val="49D035F9"/>
    <w:rsid w:val="4AB6774E"/>
    <w:rsid w:val="4AF126EB"/>
    <w:rsid w:val="4B0D6D20"/>
    <w:rsid w:val="4B106870"/>
    <w:rsid w:val="4B61160E"/>
    <w:rsid w:val="4BF9767F"/>
    <w:rsid w:val="4C512EF2"/>
    <w:rsid w:val="4C5C7148"/>
    <w:rsid w:val="4D311A36"/>
    <w:rsid w:val="4EC97F22"/>
    <w:rsid w:val="4F172DBE"/>
    <w:rsid w:val="4F38407B"/>
    <w:rsid w:val="4FDB1D65"/>
    <w:rsid w:val="5045077B"/>
    <w:rsid w:val="504525EF"/>
    <w:rsid w:val="509148F9"/>
    <w:rsid w:val="50C05A85"/>
    <w:rsid w:val="50ED2F87"/>
    <w:rsid w:val="50FF3895"/>
    <w:rsid w:val="510611AE"/>
    <w:rsid w:val="51BC10C3"/>
    <w:rsid w:val="521035C6"/>
    <w:rsid w:val="5215641A"/>
    <w:rsid w:val="528575A8"/>
    <w:rsid w:val="52A35341"/>
    <w:rsid w:val="533018FA"/>
    <w:rsid w:val="53480CA4"/>
    <w:rsid w:val="546B2261"/>
    <w:rsid w:val="546F305B"/>
    <w:rsid w:val="554D66E7"/>
    <w:rsid w:val="55C873E6"/>
    <w:rsid w:val="56AE38E2"/>
    <w:rsid w:val="57A23F79"/>
    <w:rsid w:val="580572E6"/>
    <w:rsid w:val="5827525C"/>
    <w:rsid w:val="585225E2"/>
    <w:rsid w:val="58F16FFF"/>
    <w:rsid w:val="58FF3C2D"/>
    <w:rsid w:val="59914513"/>
    <w:rsid w:val="59BA124F"/>
    <w:rsid w:val="5A12366C"/>
    <w:rsid w:val="5A3C364E"/>
    <w:rsid w:val="5A591052"/>
    <w:rsid w:val="5A8B4E31"/>
    <w:rsid w:val="5B517BBA"/>
    <w:rsid w:val="5B6F4745"/>
    <w:rsid w:val="5B9327F7"/>
    <w:rsid w:val="5BE5265C"/>
    <w:rsid w:val="5BFF6736"/>
    <w:rsid w:val="5C7544A0"/>
    <w:rsid w:val="5E07105D"/>
    <w:rsid w:val="5E9D2C7F"/>
    <w:rsid w:val="5EF768A3"/>
    <w:rsid w:val="5FA602CF"/>
    <w:rsid w:val="60004364"/>
    <w:rsid w:val="609509A3"/>
    <w:rsid w:val="62782086"/>
    <w:rsid w:val="62EC1648"/>
    <w:rsid w:val="64057257"/>
    <w:rsid w:val="645A6087"/>
    <w:rsid w:val="64697955"/>
    <w:rsid w:val="64825CBF"/>
    <w:rsid w:val="65DC30CC"/>
    <w:rsid w:val="65F76A11"/>
    <w:rsid w:val="663443FD"/>
    <w:rsid w:val="66637639"/>
    <w:rsid w:val="669F7449"/>
    <w:rsid w:val="66BE1E6B"/>
    <w:rsid w:val="676760DE"/>
    <w:rsid w:val="689C6C34"/>
    <w:rsid w:val="689D6DB4"/>
    <w:rsid w:val="68FC6E03"/>
    <w:rsid w:val="69056E2D"/>
    <w:rsid w:val="691F21B4"/>
    <w:rsid w:val="6A0457C4"/>
    <w:rsid w:val="6A195DEB"/>
    <w:rsid w:val="6A3C0CFC"/>
    <w:rsid w:val="6A415E4C"/>
    <w:rsid w:val="6AB17BEB"/>
    <w:rsid w:val="6B070FB6"/>
    <w:rsid w:val="6B226C51"/>
    <w:rsid w:val="6B3D045F"/>
    <w:rsid w:val="6BC02F19"/>
    <w:rsid w:val="6BFE4740"/>
    <w:rsid w:val="6C003FEC"/>
    <w:rsid w:val="6D14739C"/>
    <w:rsid w:val="6D535020"/>
    <w:rsid w:val="6D5F7A62"/>
    <w:rsid w:val="6D636A0C"/>
    <w:rsid w:val="6D997717"/>
    <w:rsid w:val="6E9C57AB"/>
    <w:rsid w:val="6EBC712D"/>
    <w:rsid w:val="6EC67DC5"/>
    <w:rsid w:val="6F4A2ACF"/>
    <w:rsid w:val="706D0305"/>
    <w:rsid w:val="70FD01A0"/>
    <w:rsid w:val="7186649A"/>
    <w:rsid w:val="72CC15AD"/>
    <w:rsid w:val="73DD4B03"/>
    <w:rsid w:val="73EA4CD7"/>
    <w:rsid w:val="746F0D2B"/>
    <w:rsid w:val="75ED0CEF"/>
    <w:rsid w:val="77882634"/>
    <w:rsid w:val="77D3445B"/>
    <w:rsid w:val="78336898"/>
    <w:rsid w:val="78C6609B"/>
    <w:rsid w:val="793C06EA"/>
    <w:rsid w:val="796B2F4D"/>
    <w:rsid w:val="79F669D3"/>
    <w:rsid w:val="7A3C2DF0"/>
    <w:rsid w:val="7A51096E"/>
    <w:rsid w:val="7A9C16FE"/>
    <w:rsid w:val="7AC62FE3"/>
    <w:rsid w:val="7BE03AE3"/>
    <w:rsid w:val="7BF01AC6"/>
    <w:rsid w:val="7DB537C6"/>
    <w:rsid w:val="7E07695F"/>
    <w:rsid w:val="7EC000E5"/>
    <w:rsid w:val="7ED40AFC"/>
    <w:rsid w:val="7FAB1D0F"/>
    <w:rsid w:val="7FAF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58FE88"/>
  <w15:docId w15:val="{5004336C-7225-4DE8-B494-E930ECF6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uiPriority="99" w:unhideWhenUsed="1" w:qFormat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a5"/>
    <w:qFormat/>
    <w:rPr>
      <w:rFonts w:ascii="Heiti SC Light" w:eastAsia="Heiti SC Light"/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5">
    <w:name w:val="批注框文本 字符"/>
    <w:basedOn w:val="a0"/>
    <w:link w:val="a4"/>
    <w:qFormat/>
    <w:rPr>
      <w:rFonts w:ascii="Heiti SC Light" w:eastAsia="Heiti SC Light"/>
      <w:kern w:val="2"/>
      <w:sz w:val="18"/>
      <w:szCs w:val="18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character" w:customStyle="1" w:styleId="a9">
    <w:name w:val="页眉 字符"/>
    <w:basedOn w:val="a0"/>
    <w:link w:val="a8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0">
    <w:name w:val="标题 3 字符"/>
    <w:basedOn w:val="a0"/>
    <w:link w:val="3"/>
    <w:uiPriority w:val="9"/>
    <w:rPr>
      <w:rFonts w:ascii="宋体" w:hAnsi="宋体" w:cs="宋体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e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1120</TotalTime>
  <Pages>12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咸蛋超人、</dc:creator>
  <cp:lastModifiedBy>郭 丽静</cp:lastModifiedBy>
  <cp:revision>39</cp:revision>
  <dcterms:created xsi:type="dcterms:W3CDTF">2021-03-07T10:10:00Z</dcterms:created>
  <dcterms:modified xsi:type="dcterms:W3CDTF">2021-06-10T06:56:00Z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