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58B3C" w14:textId="25ED25AC" w:rsidR="009B69EB" w:rsidRPr="00DA6710" w:rsidRDefault="0087194A">
      <w:pPr>
        <w:spacing w:line="360" w:lineRule="auto"/>
        <w:jc w:val="center"/>
        <w:rPr>
          <w:rFonts w:ascii="宋体" w:eastAsia="宋体" w:hAnsi="宋体"/>
          <w:b/>
          <w:bCs/>
          <w:sz w:val="24"/>
          <w:szCs w:val="24"/>
        </w:rPr>
      </w:pPr>
      <w:r w:rsidRPr="00DA6710">
        <w:rPr>
          <w:rFonts w:ascii="宋体" w:eastAsia="宋体" w:hAnsi="宋体" w:hint="eastAsia"/>
          <w:b/>
          <w:bCs/>
          <w:sz w:val="24"/>
          <w:szCs w:val="24"/>
        </w:rPr>
        <w:t>全国青少年三维创意设计等级考试（</w:t>
      </w:r>
      <w:r w:rsidR="006B70A8" w:rsidRPr="00DA6710">
        <w:rPr>
          <w:rFonts w:ascii="宋体" w:eastAsia="宋体" w:hAnsi="宋体" w:hint="eastAsia"/>
          <w:b/>
          <w:bCs/>
          <w:sz w:val="24"/>
          <w:szCs w:val="24"/>
        </w:rPr>
        <w:t>三</w:t>
      </w:r>
      <w:r w:rsidRPr="00DA6710">
        <w:rPr>
          <w:rFonts w:ascii="宋体" w:eastAsia="宋体" w:hAnsi="宋体" w:hint="eastAsia"/>
          <w:b/>
          <w:bCs/>
          <w:sz w:val="24"/>
          <w:szCs w:val="24"/>
        </w:rPr>
        <w:t>级）试题</w:t>
      </w:r>
    </w:p>
    <w:p w14:paraId="178DE32E" w14:textId="2A0FCF1B" w:rsidR="00CE2BB3" w:rsidRPr="00DA6710" w:rsidRDefault="00CE2BB3">
      <w:pPr>
        <w:spacing w:line="360" w:lineRule="auto"/>
        <w:jc w:val="center"/>
        <w:rPr>
          <w:rFonts w:ascii="宋体" w:eastAsia="宋体" w:hAnsi="宋体"/>
          <w:b/>
          <w:bCs/>
          <w:szCs w:val="21"/>
        </w:rPr>
      </w:pPr>
      <w:r w:rsidRPr="00DA6710">
        <w:rPr>
          <w:rFonts w:ascii="宋体" w:eastAsia="宋体" w:hAnsi="宋体" w:hint="eastAsia"/>
          <w:b/>
          <w:bCs/>
          <w:sz w:val="24"/>
          <w:szCs w:val="24"/>
        </w:rPr>
        <w:t>理论部分</w:t>
      </w:r>
    </w:p>
    <w:p w14:paraId="07DB3FF0" w14:textId="2F1A02DA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b/>
          <w:bCs/>
          <w:szCs w:val="21"/>
        </w:rPr>
        <w:t>一、单选题</w:t>
      </w:r>
      <w:r w:rsidRPr="00DA6710">
        <w:rPr>
          <w:rFonts w:ascii="宋体" w:eastAsia="宋体" w:hAnsi="宋体" w:hint="eastAsia"/>
          <w:szCs w:val="21"/>
        </w:rPr>
        <w:t xml:space="preserve"> （共</w:t>
      </w:r>
      <w:r w:rsidR="00252D02" w:rsidRPr="00DA6710">
        <w:rPr>
          <w:rFonts w:ascii="宋体" w:eastAsia="宋体" w:hAnsi="宋体"/>
          <w:szCs w:val="21"/>
        </w:rPr>
        <w:t>15</w:t>
      </w:r>
      <w:r w:rsidRPr="00DA6710">
        <w:rPr>
          <w:rFonts w:ascii="宋体" w:eastAsia="宋体" w:hAnsi="宋体" w:hint="eastAsia"/>
          <w:szCs w:val="21"/>
        </w:rPr>
        <w:t>题，每题</w:t>
      </w:r>
      <w:r w:rsidR="00252D02" w:rsidRPr="00DA6710">
        <w:rPr>
          <w:rFonts w:ascii="宋体" w:eastAsia="宋体" w:hAnsi="宋体"/>
          <w:szCs w:val="21"/>
        </w:rPr>
        <w:t>3</w:t>
      </w:r>
      <w:r w:rsidRPr="00DA6710">
        <w:rPr>
          <w:rFonts w:ascii="宋体" w:eastAsia="宋体" w:hAnsi="宋体" w:hint="eastAsia"/>
          <w:szCs w:val="21"/>
        </w:rPr>
        <w:t>分，共4</w:t>
      </w:r>
      <w:r w:rsidR="00252D02" w:rsidRPr="00DA6710">
        <w:rPr>
          <w:rFonts w:ascii="宋体" w:eastAsia="宋体" w:hAnsi="宋体"/>
          <w:szCs w:val="21"/>
        </w:rPr>
        <w:t>5</w:t>
      </w:r>
      <w:r w:rsidRPr="00DA6710">
        <w:rPr>
          <w:rFonts w:ascii="宋体" w:eastAsia="宋体" w:hAnsi="宋体" w:hint="eastAsia"/>
          <w:szCs w:val="21"/>
        </w:rPr>
        <w:t>分）</w:t>
      </w:r>
    </w:p>
    <w:p w14:paraId="01308414" w14:textId="06759BB0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基本实体</w:t>
      </w:r>
    </w:p>
    <w:p w14:paraId="3CF6546B" w14:textId="77777777" w:rsidR="00713025" w:rsidRPr="00713025" w:rsidRDefault="0087194A" w:rsidP="00713025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Theme="minorEastAsia" w:hAnsiTheme="minorEastAsia" w:cstheme="minorEastAsia" w:hint="eastAsia"/>
        </w:rPr>
        <w:t>1.题</w:t>
      </w:r>
      <w:r w:rsidRPr="00DA6710">
        <w:rPr>
          <w:rFonts w:hint="eastAsia"/>
        </w:rPr>
        <w:t>干：</w:t>
      </w:r>
      <w:r w:rsidR="00713025" w:rsidRPr="00713025">
        <w:rPr>
          <w:rFonts w:ascii="宋体" w:eastAsia="宋体" w:hAnsi="宋体" w:cs="宋体" w:hint="eastAsia"/>
        </w:rPr>
        <w:t>以下（     ）是不能通过基本实体直接创建出来的？</w:t>
      </w:r>
    </w:p>
    <w:p w14:paraId="5111539A" w14:textId="77777777" w:rsidR="00713025" w:rsidRPr="00713025" w:rsidRDefault="00713025" w:rsidP="00713025">
      <w:pPr>
        <w:spacing w:line="360" w:lineRule="auto"/>
        <w:rPr>
          <w:rFonts w:ascii="宋体" w:eastAsia="宋体" w:hAnsi="宋体" w:cs="宋体"/>
        </w:rPr>
      </w:pPr>
      <w:r w:rsidRPr="00713025">
        <w:rPr>
          <w:rFonts w:ascii="宋体" w:eastAsia="宋体" w:hAnsi="宋体" w:cs="宋体" w:hint="eastAsia"/>
        </w:rPr>
        <w:t>A.正方体</w:t>
      </w:r>
    </w:p>
    <w:p w14:paraId="20C126C5" w14:textId="77777777" w:rsidR="00713025" w:rsidRPr="00713025" w:rsidRDefault="00713025" w:rsidP="00713025">
      <w:pPr>
        <w:spacing w:line="360" w:lineRule="auto"/>
        <w:rPr>
          <w:rFonts w:ascii="宋体" w:eastAsia="宋体" w:hAnsi="宋体" w:cs="宋体"/>
        </w:rPr>
      </w:pPr>
      <w:r w:rsidRPr="00713025">
        <w:rPr>
          <w:rFonts w:ascii="宋体" w:eastAsia="宋体" w:hAnsi="宋体" w:cs="宋体" w:hint="eastAsia"/>
        </w:rPr>
        <w:t>B.长方体</w:t>
      </w:r>
    </w:p>
    <w:p w14:paraId="2CF915A8" w14:textId="77777777" w:rsidR="00713025" w:rsidRPr="00713025" w:rsidRDefault="00713025" w:rsidP="00713025">
      <w:pPr>
        <w:spacing w:line="360" w:lineRule="auto"/>
        <w:rPr>
          <w:rFonts w:ascii="宋体" w:eastAsia="宋体" w:hAnsi="宋体" w:cs="宋体"/>
        </w:rPr>
      </w:pPr>
      <w:r w:rsidRPr="00713025">
        <w:rPr>
          <w:rFonts w:ascii="宋体" w:eastAsia="宋体" w:hAnsi="宋体" w:cs="宋体" w:hint="eastAsia"/>
        </w:rPr>
        <w:t>C.球体</w:t>
      </w:r>
    </w:p>
    <w:p w14:paraId="6AC08972" w14:textId="77777777" w:rsidR="00713025" w:rsidRPr="00713025" w:rsidRDefault="00713025" w:rsidP="00713025">
      <w:pPr>
        <w:spacing w:line="360" w:lineRule="auto"/>
        <w:rPr>
          <w:rFonts w:ascii="宋体" w:eastAsia="宋体" w:hAnsi="宋体" w:cs="宋体"/>
        </w:rPr>
      </w:pPr>
      <w:r w:rsidRPr="00713025">
        <w:rPr>
          <w:rFonts w:ascii="宋体" w:eastAsia="宋体" w:hAnsi="宋体" w:cs="宋体" w:hint="eastAsia"/>
        </w:rPr>
        <w:t>D.三棱柱</w:t>
      </w:r>
    </w:p>
    <w:p w14:paraId="7765DC30" w14:textId="77777777" w:rsidR="00713025" w:rsidRPr="00713025" w:rsidRDefault="00713025" w:rsidP="00713025">
      <w:pPr>
        <w:spacing w:line="360" w:lineRule="auto"/>
        <w:rPr>
          <w:rFonts w:ascii="宋体" w:eastAsia="宋体" w:hAnsi="宋体" w:cs="宋体"/>
        </w:rPr>
      </w:pPr>
      <w:r w:rsidRPr="00713025">
        <w:rPr>
          <w:rFonts w:ascii="宋体" w:eastAsia="宋体" w:hAnsi="宋体" w:cs="宋体" w:hint="eastAsia"/>
        </w:rPr>
        <w:t>答案:D</w:t>
      </w:r>
    </w:p>
    <w:p w14:paraId="19BD0E5B" w14:textId="77777777" w:rsidR="00713025" w:rsidRPr="00713025" w:rsidRDefault="00713025" w:rsidP="00713025">
      <w:pPr>
        <w:spacing w:line="360" w:lineRule="auto"/>
        <w:rPr>
          <w:rFonts w:ascii="宋体" w:eastAsia="宋体" w:hAnsi="宋体" w:cs="宋体"/>
        </w:rPr>
      </w:pPr>
      <w:r w:rsidRPr="00713025">
        <w:rPr>
          <w:rFonts w:ascii="宋体" w:eastAsia="宋体" w:hAnsi="宋体" w:cs="宋体" w:hint="eastAsia"/>
        </w:rPr>
        <w:t>题型:单选题</w:t>
      </w:r>
    </w:p>
    <w:p w14:paraId="50BF3C09" w14:textId="04DC88B6" w:rsidR="009B69EB" w:rsidRPr="00DA6710" w:rsidRDefault="00713025" w:rsidP="00713025">
      <w:pPr>
        <w:spacing w:line="360" w:lineRule="auto"/>
        <w:rPr>
          <w:rFonts w:ascii="宋体" w:eastAsia="宋体" w:hAnsi="宋体"/>
          <w:szCs w:val="21"/>
        </w:rPr>
      </w:pPr>
      <w:r w:rsidRPr="00713025">
        <w:rPr>
          <w:rFonts w:ascii="宋体" w:eastAsia="宋体" w:hAnsi="宋体" w:cs="宋体" w:hint="eastAsia"/>
        </w:rPr>
        <w:t>分数:2</w:t>
      </w:r>
    </w:p>
    <w:p w14:paraId="536F1031" w14:textId="1B883469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基本实体</w:t>
      </w:r>
    </w:p>
    <w:p w14:paraId="298A5599" w14:textId="25AD6E6B" w:rsidR="000313AC" w:rsidRPr="00DA6710" w:rsidRDefault="0087194A" w:rsidP="000313AC">
      <w:pPr>
        <w:spacing w:line="360" w:lineRule="auto"/>
      </w:pPr>
      <w:r w:rsidRPr="00DA6710">
        <w:rPr>
          <w:rFonts w:ascii="宋体" w:eastAsia="宋体" w:hAnsi="宋体" w:hint="eastAsia"/>
          <w:szCs w:val="21"/>
        </w:rPr>
        <w:t>2.题干：</w:t>
      </w:r>
      <w:r w:rsidR="000313AC" w:rsidRPr="00DA6710">
        <w:rPr>
          <w:rFonts w:hint="eastAsia"/>
        </w:rPr>
        <w:t>一个正方体内部有一个球体，球体与正方体的每个面都相切。如果正方体边长是</w:t>
      </w:r>
      <w:r w:rsidR="00713025">
        <w:t>30</w:t>
      </w:r>
      <w:r w:rsidR="000313AC" w:rsidRPr="00DA6710">
        <w:t>mm</w:t>
      </w:r>
      <w:r w:rsidR="000313AC" w:rsidRPr="00DA6710">
        <w:rPr>
          <w:rFonts w:hint="eastAsia"/>
        </w:rPr>
        <w:t>，那么球体的半径是（）</w:t>
      </w:r>
    </w:p>
    <w:p w14:paraId="6F65F004" w14:textId="77777777" w:rsidR="000313AC" w:rsidRPr="00DA6710" w:rsidRDefault="000313AC" w:rsidP="000313AC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A.</w:t>
      </w:r>
      <w:r w:rsidRPr="00DA6710">
        <w:t xml:space="preserve"> 5mm</w:t>
      </w:r>
    </w:p>
    <w:p w14:paraId="34B5C5AF" w14:textId="77777777" w:rsidR="000313AC" w:rsidRPr="00DA6710" w:rsidRDefault="000313AC" w:rsidP="000313AC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B.</w:t>
      </w:r>
      <w:r w:rsidRPr="00DA6710">
        <w:t xml:space="preserve"> 10mm</w:t>
      </w:r>
    </w:p>
    <w:p w14:paraId="3C6DAAB5" w14:textId="77777777" w:rsidR="000313AC" w:rsidRPr="00DA6710" w:rsidRDefault="000313AC" w:rsidP="000313AC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C.</w:t>
      </w:r>
      <w:r w:rsidRPr="00DA6710">
        <w:t xml:space="preserve"> 15mm</w:t>
      </w:r>
    </w:p>
    <w:p w14:paraId="563ABD51" w14:textId="77777777" w:rsidR="000313AC" w:rsidRPr="00DA6710" w:rsidRDefault="000313AC" w:rsidP="000313AC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cs="宋体" w:hint="eastAsia"/>
        </w:rPr>
        <w:t>D.</w:t>
      </w:r>
      <w:r w:rsidRPr="00DA6710">
        <w:t xml:space="preserve"> 20mm</w:t>
      </w:r>
    </w:p>
    <w:p w14:paraId="267DA4EB" w14:textId="1AD5FF6F" w:rsidR="000313AC" w:rsidRPr="00DA6710" w:rsidRDefault="000313AC" w:rsidP="000313AC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答案:</w:t>
      </w:r>
      <w:r w:rsidR="00713025">
        <w:rPr>
          <w:rFonts w:ascii="宋体" w:eastAsia="宋体" w:hAnsi="宋体" w:hint="eastAsia"/>
          <w:szCs w:val="21"/>
        </w:rPr>
        <w:t>C</w:t>
      </w:r>
    </w:p>
    <w:p w14:paraId="56BAC12B" w14:textId="3D2C92B4" w:rsidR="009B69EB" w:rsidRPr="00DA6710" w:rsidRDefault="0087194A" w:rsidP="000313AC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题型:单选题</w:t>
      </w:r>
    </w:p>
    <w:p w14:paraId="55917EF0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分数:2</w:t>
      </w:r>
    </w:p>
    <w:p w14:paraId="49BFA1BE" w14:textId="77777777" w:rsidR="009B69EB" w:rsidRPr="00DA6710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57ACC6B8" w14:textId="2750150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基本实体</w:t>
      </w:r>
    </w:p>
    <w:p w14:paraId="1A5072BD" w14:textId="1F6E97FA" w:rsidR="009B69EB" w:rsidRPr="00DA6710" w:rsidRDefault="0087194A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DA6710">
        <w:rPr>
          <w:rFonts w:asciiTheme="minorEastAsia" w:hAnsiTheme="minorEastAsia" w:cstheme="minorEastAsia" w:hint="eastAsia"/>
        </w:rPr>
        <w:t>3.题</w:t>
      </w:r>
      <w:r w:rsidRPr="00DA6710">
        <w:rPr>
          <w:rFonts w:hint="eastAsia"/>
        </w:rPr>
        <w:t>干：</w:t>
      </w:r>
      <w:r w:rsidR="00146274" w:rsidRPr="00DA6710">
        <w:rPr>
          <w:rFonts w:ascii="Times New Roman" w:eastAsia="宋体" w:hAnsi="Times New Roman" w:cs="Times New Roman" w:hint="eastAsia"/>
          <w:szCs w:val="21"/>
        </w:rPr>
        <w:t>想要把</w:t>
      </w:r>
      <w:r w:rsidR="00713025">
        <w:rPr>
          <w:rFonts w:ascii="Times New Roman" w:eastAsia="宋体" w:hAnsi="Times New Roman" w:cs="Times New Roman" w:hint="eastAsia"/>
          <w:szCs w:val="21"/>
        </w:rPr>
        <w:t>左图所示的盖子</w:t>
      </w:r>
      <w:r w:rsidR="00146274" w:rsidRPr="00DA6710">
        <w:rPr>
          <w:rFonts w:ascii="Times New Roman" w:eastAsia="宋体" w:hAnsi="Times New Roman" w:cs="Times New Roman" w:hint="eastAsia"/>
          <w:szCs w:val="21"/>
        </w:rPr>
        <w:t>定位到如图箭头所指的中心位置，得到右图所示效果，可以使用以下哪种点的拾取方式（）</w:t>
      </w:r>
      <w:r w:rsidRPr="00DA6710">
        <w:rPr>
          <w:rFonts w:ascii="Times New Roman" w:eastAsia="宋体" w:hAnsi="Times New Roman" w:cs="Times New Roman"/>
          <w:szCs w:val="21"/>
        </w:rPr>
        <w:t>。</w:t>
      </w:r>
    </w:p>
    <w:p w14:paraId="3875D116" w14:textId="3998C2EB" w:rsidR="00146274" w:rsidRPr="00DA6710" w:rsidRDefault="00713025" w:rsidP="00146274">
      <w:pPr>
        <w:spacing w:line="360" w:lineRule="auto"/>
        <w:jc w:val="center"/>
        <w:rPr>
          <w:rFonts w:ascii="Times New Roman" w:eastAsia="宋体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347A84C4" wp14:editId="30CECA7F">
            <wp:extent cx="5274310" cy="11366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clrChange>
                        <a:clrFrom>
                          <a:srgbClr val="EBF4F7"/>
                        </a:clrFrom>
                        <a:clrTo>
                          <a:srgbClr val="EBF4F7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E73BC" w14:textId="12751F6E" w:rsidR="009B69EB" w:rsidRPr="00DA6710" w:rsidRDefault="0087194A">
      <w:pPr>
        <w:spacing w:line="360" w:lineRule="auto"/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</w:pPr>
      <w:r w:rsidRPr="00DA6710">
        <w:rPr>
          <w:rFonts w:ascii="Times New Roman" w:eastAsia="宋体" w:hAnsi="Times New Roman" w:cs="Times New Roman"/>
          <w:szCs w:val="21"/>
        </w:rPr>
        <w:t>A.</w:t>
      </w:r>
      <w:r w:rsidRPr="00DA6710">
        <w:rPr>
          <w:rFonts w:ascii="Times New Roman" w:hAnsi="Times New Roman" w:cs="Times New Roman" w:hint="eastAsia"/>
          <w:szCs w:val="21"/>
        </w:rPr>
        <w:t xml:space="preserve"> </w:t>
      </w:r>
      <w:r w:rsidR="00146274" w:rsidRPr="00DA6710">
        <w:rPr>
          <w:rFonts w:ascii="Times New Roman" w:eastAsia="宋体" w:hAnsi="Times New Roman" w:cs="Times New Roman" w:hint="eastAsia"/>
          <w:szCs w:val="21"/>
        </w:rPr>
        <w:t>圆心</w:t>
      </w:r>
      <w:r w:rsidRPr="00DA6710">
        <w:rPr>
          <w:rFonts w:ascii="Times New Roman" w:eastAsia="宋体" w:hAnsi="Times New Roman" w:cs="Times New Roman"/>
          <w:szCs w:val="21"/>
        </w:rPr>
        <w:t xml:space="preserve"> </w:t>
      </w:r>
      <w:r w:rsidRPr="00DA6710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                   </w:t>
      </w:r>
      <w:r w:rsidRPr="00DA6710">
        <w:rPr>
          <w:rFonts w:ascii="Times New Roman" w:hAnsi="Times New Roman" w:cs="Times New Roman"/>
          <w:kern w:val="0"/>
          <w:szCs w:val="21"/>
          <w:shd w:val="clear" w:color="auto" w:fill="FFFFFF"/>
        </w:rPr>
        <w:t xml:space="preserve">            </w:t>
      </w:r>
      <w:r w:rsidRPr="00DA6710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</w:t>
      </w:r>
      <w:r w:rsidRPr="00DA6710">
        <w:rPr>
          <w:rFonts w:ascii="Times New Roman" w:eastAsia="宋体" w:hAnsi="Times New Roman" w:cs="Times New Roman" w:hint="eastAsia"/>
          <w:kern w:val="0"/>
          <w:szCs w:val="21"/>
          <w:shd w:val="clear" w:color="auto" w:fill="FFFFFF"/>
        </w:rPr>
        <w:t xml:space="preserve">      </w:t>
      </w:r>
      <w:r w:rsidRPr="00DA6710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</w:t>
      </w:r>
    </w:p>
    <w:p w14:paraId="2BBABA2E" w14:textId="199CDDC7" w:rsidR="009B69EB" w:rsidRPr="00DA6710" w:rsidRDefault="0087194A">
      <w:pPr>
        <w:spacing w:line="360" w:lineRule="auto"/>
        <w:rPr>
          <w:rFonts w:ascii="Times New Roman" w:hAnsi="Times New Roman" w:cs="Times New Roman"/>
          <w:kern w:val="0"/>
          <w:szCs w:val="21"/>
        </w:rPr>
      </w:pPr>
      <w:r w:rsidRPr="00DA6710">
        <w:rPr>
          <w:rFonts w:ascii="Times New Roman" w:eastAsia="宋体" w:hAnsi="Times New Roman" w:cs="Times New Roman"/>
          <w:szCs w:val="21"/>
        </w:rPr>
        <w:t>B.</w:t>
      </w:r>
      <w:r w:rsidRPr="00DA6710">
        <w:rPr>
          <w:rFonts w:ascii="Times New Roman" w:hAnsi="Times New Roman" w:cs="Times New Roman" w:hint="eastAsia"/>
          <w:szCs w:val="21"/>
        </w:rPr>
        <w:t xml:space="preserve"> </w:t>
      </w:r>
      <w:r w:rsidR="00146274" w:rsidRPr="00DA6710">
        <w:rPr>
          <w:rFonts w:ascii="Times New Roman" w:eastAsia="宋体" w:hAnsi="Times New Roman" w:cs="Times New Roman" w:hint="eastAsia"/>
          <w:szCs w:val="21"/>
        </w:rPr>
        <w:t>两者之间</w:t>
      </w:r>
    </w:p>
    <w:p w14:paraId="35854A1B" w14:textId="18214DA6" w:rsidR="009B69EB" w:rsidRPr="00DA6710" w:rsidRDefault="0087194A">
      <w:pPr>
        <w:spacing w:line="360" w:lineRule="auto"/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</w:pPr>
      <w:r w:rsidRPr="00DA6710">
        <w:rPr>
          <w:rFonts w:ascii="Times New Roman" w:eastAsia="宋体" w:hAnsi="Times New Roman" w:cs="Times New Roman"/>
          <w:szCs w:val="21"/>
        </w:rPr>
        <w:t>C.</w:t>
      </w:r>
      <w:r w:rsidRPr="00DA6710">
        <w:rPr>
          <w:rFonts w:ascii="Times New Roman" w:hAnsi="Times New Roman" w:cs="Times New Roman" w:hint="eastAsia"/>
          <w:szCs w:val="21"/>
        </w:rPr>
        <w:t xml:space="preserve"> </w:t>
      </w:r>
      <w:r w:rsidR="00146274" w:rsidRPr="00DA6710">
        <w:rPr>
          <w:rFonts w:ascii="Times New Roman" w:eastAsia="宋体" w:hAnsi="Times New Roman" w:cs="Times New Roman" w:hint="eastAsia"/>
          <w:szCs w:val="21"/>
        </w:rPr>
        <w:t>象限点</w:t>
      </w:r>
      <w:r w:rsidRPr="00DA6710">
        <w:rPr>
          <w:rFonts w:ascii="Times New Roman" w:eastAsia="宋体" w:hAnsi="Times New Roman" w:cs="Times New Roman"/>
          <w:szCs w:val="21"/>
        </w:rPr>
        <w:t xml:space="preserve">      </w:t>
      </w:r>
      <w:r w:rsidRPr="00DA6710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               </w:t>
      </w:r>
      <w:r w:rsidRPr="00DA6710">
        <w:rPr>
          <w:rFonts w:ascii="Times New Roman" w:hAnsi="Times New Roman" w:cs="Times New Roman"/>
          <w:kern w:val="0"/>
          <w:szCs w:val="21"/>
          <w:shd w:val="clear" w:color="auto" w:fill="FFFFFF"/>
        </w:rPr>
        <w:t xml:space="preserve">            </w:t>
      </w:r>
      <w:r w:rsidRPr="00DA6710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</w:t>
      </w:r>
      <w:r w:rsidRPr="00DA6710">
        <w:rPr>
          <w:rFonts w:ascii="Times New Roman" w:eastAsia="宋体" w:hAnsi="Times New Roman" w:cs="Times New Roman" w:hint="eastAsia"/>
          <w:kern w:val="0"/>
          <w:szCs w:val="21"/>
          <w:shd w:val="clear" w:color="auto" w:fill="FFFFFF"/>
        </w:rPr>
        <w:t xml:space="preserve">      </w:t>
      </w:r>
      <w:r w:rsidRPr="00DA6710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</w:t>
      </w:r>
    </w:p>
    <w:p w14:paraId="5578CE04" w14:textId="0C5B1FC6" w:rsidR="009B69EB" w:rsidRPr="00DA6710" w:rsidRDefault="0087194A">
      <w:pPr>
        <w:spacing w:line="360" w:lineRule="auto"/>
        <w:rPr>
          <w:rFonts w:ascii="Times New Roman" w:hAnsi="Times New Roman"/>
        </w:rPr>
      </w:pPr>
      <w:r w:rsidRPr="00DA6710">
        <w:rPr>
          <w:rFonts w:ascii="Times New Roman" w:eastAsia="宋体" w:hAnsi="Times New Roman" w:cs="Times New Roman"/>
          <w:szCs w:val="21"/>
        </w:rPr>
        <w:t>D.</w:t>
      </w:r>
      <w:r w:rsidR="00146274" w:rsidRPr="00DA6710">
        <w:rPr>
          <w:rFonts w:ascii="Times New Roman" w:eastAsia="宋体" w:hAnsi="Times New Roman" w:cs="Times New Roman"/>
          <w:szCs w:val="21"/>
        </w:rPr>
        <w:t xml:space="preserve"> </w:t>
      </w:r>
      <w:r w:rsidR="00146274" w:rsidRPr="00DA6710">
        <w:rPr>
          <w:rFonts w:ascii="Times New Roman" w:eastAsia="宋体" w:hAnsi="Times New Roman" w:cs="Times New Roman" w:hint="eastAsia"/>
          <w:szCs w:val="21"/>
        </w:rPr>
        <w:t>曲率中心</w:t>
      </w:r>
    </w:p>
    <w:p w14:paraId="168451FD" w14:textId="189EC801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答案:</w:t>
      </w:r>
      <w:r w:rsidR="00146274" w:rsidRPr="00DA6710">
        <w:rPr>
          <w:rFonts w:ascii="宋体" w:eastAsia="宋体" w:hAnsi="宋体" w:hint="eastAsia"/>
          <w:szCs w:val="21"/>
        </w:rPr>
        <w:t>B</w:t>
      </w:r>
    </w:p>
    <w:p w14:paraId="6D4A04EA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题型:单选题</w:t>
      </w:r>
    </w:p>
    <w:p w14:paraId="4BAB7314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分数:2</w:t>
      </w:r>
    </w:p>
    <w:p w14:paraId="0B6A99AA" w14:textId="77777777" w:rsidR="009B69EB" w:rsidRPr="00DA6710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1395C89B" w14:textId="250FCA69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基本实体</w:t>
      </w:r>
    </w:p>
    <w:p w14:paraId="7AB051C4" w14:textId="77777777" w:rsidR="00713025" w:rsidRPr="00713025" w:rsidRDefault="0087194A" w:rsidP="00713025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Theme="minorEastAsia" w:hAnsiTheme="minorEastAsia" w:cstheme="minorEastAsia" w:hint="eastAsia"/>
        </w:rPr>
        <w:t>4.题</w:t>
      </w:r>
      <w:r w:rsidRPr="00DA6710">
        <w:rPr>
          <w:rFonts w:hint="eastAsia"/>
        </w:rPr>
        <w:t>干：</w:t>
      </w:r>
      <w:r w:rsidRPr="00DA6710">
        <w:rPr>
          <w:rFonts w:ascii="宋体" w:eastAsia="宋体" w:hAnsi="宋体" w:hint="eastAsia"/>
          <w:szCs w:val="21"/>
        </w:rPr>
        <w:t xml:space="preserve"> </w:t>
      </w:r>
      <w:r w:rsidR="00713025" w:rsidRPr="00713025">
        <w:rPr>
          <w:rFonts w:ascii="宋体" w:eastAsia="宋体" w:hAnsi="宋体" w:hint="eastAsia"/>
          <w:szCs w:val="21"/>
        </w:rPr>
        <w:t>绘制圆环体时，可以设置的尺寸参数有（）个。</w:t>
      </w:r>
    </w:p>
    <w:p w14:paraId="593DBCD2" w14:textId="77777777" w:rsidR="00713025" w:rsidRPr="00713025" w:rsidRDefault="00713025" w:rsidP="00713025">
      <w:pPr>
        <w:spacing w:line="360" w:lineRule="auto"/>
        <w:rPr>
          <w:rFonts w:ascii="宋体" w:eastAsia="宋体" w:hAnsi="宋体"/>
          <w:szCs w:val="21"/>
        </w:rPr>
      </w:pPr>
      <w:r w:rsidRPr="00713025">
        <w:rPr>
          <w:rFonts w:ascii="宋体" w:eastAsia="宋体" w:hAnsi="宋体"/>
          <w:szCs w:val="21"/>
        </w:rPr>
        <w:t>A.1</w:t>
      </w:r>
    </w:p>
    <w:p w14:paraId="30819E6E" w14:textId="77777777" w:rsidR="00713025" w:rsidRPr="00713025" w:rsidRDefault="00713025" w:rsidP="00713025">
      <w:pPr>
        <w:spacing w:line="360" w:lineRule="auto"/>
        <w:rPr>
          <w:rFonts w:ascii="宋体" w:eastAsia="宋体" w:hAnsi="宋体"/>
          <w:szCs w:val="21"/>
        </w:rPr>
      </w:pPr>
      <w:r w:rsidRPr="00713025">
        <w:rPr>
          <w:rFonts w:ascii="宋体" w:eastAsia="宋体" w:hAnsi="宋体"/>
          <w:szCs w:val="21"/>
        </w:rPr>
        <w:t>B.2</w:t>
      </w:r>
    </w:p>
    <w:p w14:paraId="77A7A924" w14:textId="77777777" w:rsidR="00713025" w:rsidRPr="00713025" w:rsidRDefault="00713025" w:rsidP="00713025">
      <w:pPr>
        <w:spacing w:line="360" w:lineRule="auto"/>
        <w:rPr>
          <w:rFonts w:ascii="宋体" w:eastAsia="宋体" w:hAnsi="宋体"/>
          <w:szCs w:val="21"/>
        </w:rPr>
      </w:pPr>
      <w:r w:rsidRPr="00713025">
        <w:rPr>
          <w:rFonts w:ascii="宋体" w:eastAsia="宋体" w:hAnsi="宋体"/>
          <w:szCs w:val="21"/>
        </w:rPr>
        <w:t>C.3</w:t>
      </w:r>
    </w:p>
    <w:p w14:paraId="7610B958" w14:textId="77777777" w:rsidR="00713025" w:rsidRPr="00713025" w:rsidRDefault="00713025" w:rsidP="00713025">
      <w:pPr>
        <w:spacing w:line="360" w:lineRule="auto"/>
        <w:rPr>
          <w:rFonts w:ascii="宋体" w:eastAsia="宋体" w:hAnsi="宋体"/>
          <w:szCs w:val="21"/>
        </w:rPr>
      </w:pPr>
      <w:r w:rsidRPr="00713025">
        <w:rPr>
          <w:rFonts w:ascii="宋体" w:eastAsia="宋体" w:hAnsi="宋体"/>
          <w:szCs w:val="21"/>
        </w:rPr>
        <w:t>D.4</w:t>
      </w:r>
    </w:p>
    <w:p w14:paraId="7AA35B21" w14:textId="77777777" w:rsidR="00713025" w:rsidRPr="00713025" w:rsidRDefault="00713025" w:rsidP="00713025">
      <w:pPr>
        <w:spacing w:line="360" w:lineRule="auto"/>
        <w:rPr>
          <w:rFonts w:ascii="宋体" w:eastAsia="宋体" w:hAnsi="宋体"/>
          <w:szCs w:val="21"/>
        </w:rPr>
      </w:pPr>
      <w:r w:rsidRPr="00713025">
        <w:rPr>
          <w:rFonts w:ascii="宋体" w:eastAsia="宋体" w:hAnsi="宋体" w:hint="eastAsia"/>
          <w:szCs w:val="21"/>
        </w:rPr>
        <w:t>答案:B</w:t>
      </w:r>
    </w:p>
    <w:p w14:paraId="67EBEC0F" w14:textId="77777777" w:rsidR="00713025" w:rsidRPr="00713025" w:rsidRDefault="00713025" w:rsidP="00713025">
      <w:pPr>
        <w:spacing w:line="360" w:lineRule="auto"/>
        <w:rPr>
          <w:rFonts w:ascii="宋体" w:eastAsia="宋体" w:hAnsi="宋体"/>
          <w:szCs w:val="21"/>
        </w:rPr>
      </w:pPr>
      <w:r w:rsidRPr="00713025">
        <w:rPr>
          <w:rFonts w:ascii="宋体" w:eastAsia="宋体" w:hAnsi="宋体" w:hint="eastAsia"/>
          <w:szCs w:val="21"/>
        </w:rPr>
        <w:t>题型:单选题</w:t>
      </w:r>
    </w:p>
    <w:p w14:paraId="31B07399" w14:textId="60CBEB04" w:rsidR="009B69EB" w:rsidRPr="00DA6710" w:rsidRDefault="00713025" w:rsidP="00713025">
      <w:pPr>
        <w:spacing w:line="360" w:lineRule="auto"/>
        <w:rPr>
          <w:rFonts w:ascii="宋体" w:eastAsia="宋体" w:hAnsi="宋体"/>
          <w:szCs w:val="21"/>
        </w:rPr>
      </w:pPr>
      <w:r w:rsidRPr="00713025">
        <w:rPr>
          <w:rFonts w:ascii="宋体" w:eastAsia="宋体" w:hAnsi="宋体" w:hint="eastAsia"/>
          <w:szCs w:val="21"/>
        </w:rPr>
        <w:t>分数:2</w:t>
      </w:r>
    </w:p>
    <w:p w14:paraId="594F90F8" w14:textId="24947146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布尔运算</w:t>
      </w:r>
    </w:p>
    <w:p w14:paraId="5C795282" w14:textId="51F6E3E2" w:rsidR="009B69EB" w:rsidRPr="00DA6710" w:rsidRDefault="0087194A">
      <w:pPr>
        <w:spacing w:line="360" w:lineRule="auto"/>
      </w:pPr>
      <w:r w:rsidRPr="00DA6710">
        <w:rPr>
          <w:rFonts w:asciiTheme="minorEastAsia" w:hAnsiTheme="minorEastAsia" w:cstheme="minorEastAsia" w:hint="eastAsia"/>
        </w:rPr>
        <w:t>5.</w:t>
      </w:r>
      <w:r w:rsidRPr="00DA6710">
        <w:rPr>
          <w:rFonts w:asciiTheme="minorEastAsia" w:hAnsiTheme="minorEastAsia" w:cstheme="minorEastAsia"/>
        </w:rPr>
        <w:t xml:space="preserve"> </w:t>
      </w:r>
      <w:r w:rsidRPr="00DA6710">
        <w:rPr>
          <w:rFonts w:asciiTheme="minorEastAsia" w:hAnsiTheme="minorEastAsia" w:cstheme="minorEastAsia" w:hint="eastAsia"/>
        </w:rPr>
        <w:t>题</w:t>
      </w:r>
      <w:r w:rsidRPr="00DA6710">
        <w:rPr>
          <w:rFonts w:hint="eastAsia"/>
        </w:rPr>
        <w:t>干：</w:t>
      </w:r>
      <w:r w:rsidR="00945EAF" w:rsidRPr="00DA6710">
        <w:rPr>
          <w:rFonts w:hint="eastAsia"/>
        </w:rPr>
        <w:t>两个圆柱体之间做（），可以得到如图所示的</w:t>
      </w:r>
      <w:r w:rsidR="00E7627A">
        <w:rPr>
          <w:rFonts w:hint="eastAsia"/>
        </w:rPr>
        <w:t>叶片</w:t>
      </w:r>
      <w:r w:rsidR="00945EAF" w:rsidRPr="00DA6710">
        <w:rPr>
          <w:rFonts w:hint="eastAsia"/>
        </w:rPr>
        <w:t>造型。</w:t>
      </w:r>
    </w:p>
    <w:p w14:paraId="355F2BF4" w14:textId="690847D9" w:rsidR="009B69EB" w:rsidRPr="00DA6710" w:rsidRDefault="00E7627A">
      <w:pPr>
        <w:spacing w:line="360" w:lineRule="auto"/>
        <w:jc w:val="center"/>
      </w:pPr>
      <w:r>
        <w:rPr>
          <w:noProof/>
        </w:rPr>
        <w:drawing>
          <wp:inline distT="0" distB="0" distL="0" distR="0" wp14:anchorId="7DB9373B" wp14:editId="2AB9A86F">
            <wp:extent cx="1283677" cy="1426308"/>
            <wp:effectExtent l="0" t="0" r="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0267" cy="143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60A9B" w14:textId="0E5347F1" w:rsidR="009B69EB" w:rsidRPr="00DA6710" w:rsidRDefault="0087194A">
      <w:pPr>
        <w:spacing w:line="360" w:lineRule="auto"/>
        <w:rPr>
          <w:rFonts w:eastAsia="宋体"/>
        </w:rPr>
      </w:pPr>
      <w:r w:rsidRPr="00DA6710">
        <w:rPr>
          <w:rFonts w:ascii="宋体" w:eastAsia="宋体" w:hAnsi="宋体" w:cs="宋体" w:hint="eastAsia"/>
        </w:rPr>
        <w:t>A.</w:t>
      </w:r>
      <w:r w:rsidR="004A1225" w:rsidRPr="00DA6710">
        <w:rPr>
          <w:rFonts w:ascii="宋体" w:eastAsia="宋体" w:hAnsi="宋体" w:cs="宋体" w:hint="eastAsia"/>
        </w:rPr>
        <w:t>加运算</w:t>
      </w:r>
    </w:p>
    <w:p w14:paraId="1171A36B" w14:textId="0F1D880D" w:rsidR="009B69EB" w:rsidRPr="00DA6710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cs="宋体" w:hint="eastAsia"/>
        </w:rPr>
        <w:lastRenderedPageBreak/>
        <w:t>B.</w:t>
      </w:r>
      <w:r w:rsidR="004A1225" w:rsidRPr="00DA6710">
        <w:rPr>
          <w:rFonts w:ascii="宋体" w:eastAsia="宋体" w:hAnsi="宋体" w:cs="宋体" w:hint="eastAsia"/>
        </w:rPr>
        <w:t>减运算</w:t>
      </w:r>
    </w:p>
    <w:p w14:paraId="4F9701CF" w14:textId="5BE013DB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C.</w:t>
      </w:r>
      <w:r w:rsidR="004A1225" w:rsidRPr="00DA6710">
        <w:rPr>
          <w:rFonts w:ascii="宋体" w:eastAsia="宋体" w:hAnsi="宋体" w:cs="宋体" w:hint="eastAsia"/>
        </w:rPr>
        <w:t>交运算</w:t>
      </w:r>
    </w:p>
    <w:p w14:paraId="6F2D360B" w14:textId="6D5CDF94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D.</w:t>
      </w:r>
      <w:r w:rsidR="004A1225" w:rsidRPr="00DA6710">
        <w:rPr>
          <w:rFonts w:ascii="宋体" w:eastAsia="宋体" w:hAnsi="宋体" w:cs="宋体" w:hint="eastAsia"/>
        </w:rPr>
        <w:t>成组</w:t>
      </w:r>
    </w:p>
    <w:p w14:paraId="347F27A7" w14:textId="74D95629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答案:</w:t>
      </w:r>
      <w:r w:rsidR="00E7627A">
        <w:rPr>
          <w:rFonts w:ascii="宋体" w:eastAsia="宋体" w:hAnsi="宋体" w:hint="eastAsia"/>
          <w:szCs w:val="21"/>
        </w:rPr>
        <w:t>C</w:t>
      </w:r>
    </w:p>
    <w:p w14:paraId="0D20FBA0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题型:单选题</w:t>
      </w:r>
    </w:p>
    <w:p w14:paraId="4561E751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分数:2</w:t>
      </w:r>
    </w:p>
    <w:p w14:paraId="57F3DF1F" w14:textId="77777777" w:rsidR="009B69EB" w:rsidRPr="00DA6710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41C39A27" w14:textId="25E14D42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布尔运算</w:t>
      </w:r>
    </w:p>
    <w:p w14:paraId="6BDAC401" w14:textId="7996C502" w:rsidR="00E7627A" w:rsidRDefault="0087194A" w:rsidP="00E7627A">
      <w:pPr>
        <w:spacing w:line="360" w:lineRule="auto"/>
      </w:pPr>
      <w:r w:rsidRPr="00DA6710">
        <w:rPr>
          <w:rFonts w:asciiTheme="minorEastAsia" w:hAnsiTheme="minorEastAsia" w:cstheme="minorEastAsia" w:hint="eastAsia"/>
        </w:rPr>
        <w:t>6.题</w:t>
      </w:r>
      <w:r w:rsidRPr="00DA6710">
        <w:rPr>
          <w:rFonts w:hint="eastAsia"/>
        </w:rPr>
        <w:t>干：</w:t>
      </w:r>
      <w:r w:rsidR="00E7627A">
        <w:rPr>
          <w:rFonts w:hint="eastAsia"/>
        </w:rPr>
        <w:t>两个属于（）关系的模型，无法进行任何组合运算。</w:t>
      </w:r>
    </w:p>
    <w:p w14:paraId="4BCF4ED8" w14:textId="2810CFB2" w:rsidR="00E7627A" w:rsidRDefault="00E7627A" w:rsidP="00E7627A">
      <w:pPr>
        <w:spacing w:line="360" w:lineRule="auto"/>
      </w:pPr>
      <w:r>
        <w:rPr>
          <w:rFonts w:hint="eastAsia"/>
        </w:rPr>
        <w:t>A.</w:t>
      </w:r>
      <w:r>
        <w:rPr>
          <w:rFonts w:hint="eastAsia"/>
        </w:rPr>
        <w:t>相离</w:t>
      </w:r>
    </w:p>
    <w:p w14:paraId="6B1098B8" w14:textId="77777777" w:rsidR="00E7627A" w:rsidRDefault="00E7627A" w:rsidP="00E7627A">
      <w:pPr>
        <w:spacing w:line="360" w:lineRule="auto"/>
      </w:pPr>
      <w:r>
        <w:rPr>
          <w:rFonts w:hint="eastAsia"/>
        </w:rPr>
        <w:t>B.</w:t>
      </w:r>
      <w:r>
        <w:rPr>
          <w:rFonts w:hint="eastAsia"/>
        </w:rPr>
        <w:t>相交</w:t>
      </w:r>
    </w:p>
    <w:p w14:paraId="76BFCC64" w14:textId="77777777" w:rsidR="00E7627A" w:rsidRDefault="00E7627A" w:rsidP="00E7627A">
      <w:pPr>
        <w:spacing w:line="360" w:lineRule="auto"/>
      </w:pPr>
      <w:r>
        <w:rPr>
          <w:rFonts w:hint="eastAsia"/>
        </w:rPr>
        <w:t>C.</w:t>
      </w:r>
      <w:r>
        <w:rPr>
          <w:rFonts w:hint="eastAsia"/>
        </w:rPr>
        <w:t>相切</w:t>
      </w:r>
    </w:p>
    <w:p w14:paraId="37111AC7" w14:textId="77777777" w:rsidR="00E7627A" w:rsidRDefault="00E7627A" w:rsidP="00E7627A">
      <w:pPr>
        <w:spacing w:line="360" w:lineRule="auto"/>
      </w:pPr>
      <w:r>
        <w:rPr>
          <w:rFonts w:hint="eastAsia"/>
        </w:rPr>
        <w:t>D.</w:t>
      </w:r>
      <w:r>
        <w:rPr>
          <w:rFonts w:hint="eastAsia"/>
        </w:rPr>
        <w:t>包含</w:t>
      </w:r>
    </w:p>
    <w:p w14:paraId="263D2746" w14:textId="77777777" w:rsidR="00E7627A" w:rsidRDefault="00E7627A" w:rsidP="00E7627A">
      <w:pPr>
        <w:spacing w:line="360" w:lineRule="auto"/>
      </w:pPr>
      <w:r>
        <w:rPr>
          <w:rFonts w:hint="eastAsia"/>
        </w:rPr>
        <w:t>答案</w:t>
      </w:r>
      <w:r>
        <w:rPr>
          <w:rFonts w:hint="eastAsia"/>
        </w:rPr>
        <w:t>:A</w:t>
      </w:r>
    </w:p>
    <w:p w14:paraId="13188040" w14:textId="77777777" w:rsidR="00E7627A" w:rsidRDefault="00E7627A" w:rsidP="00E7627A">
      <w:pPr>
        <w:spacing w:line="360" w:lineRule="auto"/>
      </w:pPr>
      <w:r>
        <w:rPr>
          <w:rFonts w:hint="eastAsia"/>
        </w:rPr>
        <w:t>题型</w:t>
      </w:r>
      <w:r>
        <w:rPr>
          <w:rFonts w:hint="eastAsia"/>
        </w:rPr>
        <w:t>:</w:t>
      </w:r>
      <w:r>
        <w:rPr>
          <w:rFonts w:hint="eastAsia"/>
        </w:rPr>
        <w:t>单选题</w:t>
      </w:r>
    </w:p>
    <w:p w14:paraId="4B0DAFFA" w14:textId="2DFCC63B" w:rsidR="009B69EB" w:rsidRPr="00DA6710" w:rsidRDefault="00E7627A" w:rsidP="00E7627A">
      <w:pPr>
        <w:spacing w:line="360" w:lineRule="auto"/>
        <w:rPr>
          <w:rFonts w:ascii="宋体" w:eastAsia="宋体" w:hAnsi="宋体"/>
          <w:szCs w:val="21"/>
        </w:rPr>
      </w:pPr>
      <w:r>
        <w:rPr>
          <w:rFonts w:hint="eastAsia"/>
        </w:rPr>
        <w:t>分数</w:t>
      </w:r>
      <w:r>
        <w:rPr>
          <w:rFonts w:hint="eastAsia"/>
        </w:rPr>
        <w:t>:2</w:t>
      </w:r>
    </w:p>
    <w:p w14:paraId="6724F078" w14:textId="5738B8BF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三维模型编辑</w:t>
      </w:r>
    </w:p>
    <w:p w14:paraId="0F2A25F4" w14:textId="163D7313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7. 题干：</w:t>
      </w:r>
      <w:r w:rsidR="00507222" w:rsidRPr="00DA6710">
        <w:rPr>
          <w:rFonts w:ascii="宋体" w:eastAsia="宋体" w:hAnsi="宋体" w:hint="eastAsia"/>
          <w:szCs w:val="21"/>
        </w:rPr>
        <w:t>下列哪个操作不能移动实体在三维空间的位置？（）</w:t>
      </w:r>
    </w:p>
    <w:p w14:paraId="5EFECCDE" w14:textId="24B6F0AA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A.</w:t>
      </w:r>
      <w:r w:rsidR="003B041F" w:rsidRPr="00DA6710">
        <w:rPr>
          <w:rFonts w:ascii="宋体" w:eastAsia="宋体" w:hAnsi="宋体" w:hint="eastAsia"/>
          <w:szCs w:val="21"/>
        </w:rPr>
        <w:t>用鼠标左键拖动实体</w:t>
      </w:r>
    </w:p>
    <w:p w14:paraId="70064892" w14:textId="2B6753E8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B.</w:t>
      </w:r>
      <w:r w:rsidR="003B041F" w:rsidRPr="00DA6710">
        <w:rPr>
          <w:rFonts w:ascii="宋体" w:eastAsia="宋体" w:hAnsi="宋体" w:hint="eastAsia"/>
          <w:szCs w:val="21"/>
        </w:rPr>
        <w:t>使用移动命令</w:t>
      </w:r>
    </w:p>
    <w:p w14:paraId="3C1B06C5" w14:textId="7BC92D46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C.</w:t>
      </w:r>
      <w:r w:rsidR="003B041F" w:rsidRPr="00DA6710">
        <w:rPr>
          <w:rFonts w:ascii="宋体" w:eastAsia="宋体" w:hAnsi="宋体" w:hint="eastAsia"/>
          <w:szCs w:val="21"/>
        </w:rPr>
        <w:t>使用自动吸附命令</w:t>
      </w:r>
    </w:p>
    <w:p w14:paraId="73DF859C" w14:textId="76369B3C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D.</w:t>
      </w:r>
      <w:r w:rsidR="003B041F" w:rsidRPr="00DA6710">
        <w:rPr>
          <w:rFonts w:ascii="宋体" w:eastAsia="宋体" w:hAnsi="宋体" w:hint="eastAsia"/>
          <w:szCs w:val="21"/>
        </w:rPr>
        <w:t>按鼠标右键旋转视图</w:t>
      </w:r>
    </w:p>
    <w:p w14:paraId="6115ADE7" w14:textId="2A162E91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答案:</w:t>
      </w:r>
      <w:r w:rsidR="003B041F" w:rsidRPr="00DA6710">
        <w:rPr>
          <w:rFonts w:ascii="宋体" w:eastAsia="宋体" w:hAnsi="宋体" w:hint="eastAsia"/>
          <w:szCs w:val="21"/>
        </w:rPr>
        <w:t>D</w:t>
      </w:r>
    </w:p>
    <w:p w14:paraId="17BD570E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题型:单选题</w:t>
      </w:r>
    </w:p>
    <w:p w14:paraId="55C16949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分数:2</w:t>
      </w:r>
    </w:p>
    <w:p w14:paraId="77F0EE02" w14:textId="77777777" w:rsidR="009B69EB" w:rsidRPr="00DA6710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70E7B06B" w14:textId="45BC0163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三维模型编辑</w:t>
      </w:r>
    </w:p>
    <w:p w14:paraId="53ADD565" w14:textId="12311644" w:rsidR="0004789F" w:rsidRDefault="0087194A" w:rsidP="0004789F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Theme="minorEastAsia" w:hAnsiTheme="minorEastAsia" w:cstheme="minorEastAsia" w:hint="eastAsia"/>
        </w:rPr>
        <w:t>8.题</w:t>
      </w:r>
      <w:r w:rsidRPr="00DA6710">
        <w:rPr>
          <w:rFonts w:hint="eastAsia"/>
        </w:rPr>
        <w:t>干</w:t>
      </w:r>
      <w:r w:rsidRPr="00DA6710">
        <w:rPr>
          <w:rFonts w:ascii="宋体" w:eastAsia="宋体" w:hAnsi="宋体" w:cs="宋体" w:hint="eastAsia"/>
        </w:rPr>
        <w:t>：</w:t>
      </w:r>
      <w:r w:rsidR="0004789F" w:rsidRPr="0004789F">
        <w:rPr>
          <w:rFonts w:ascii="宋体" w:eastAsia="宋体" w:hAnsi="宋体" w:cs="宋体" w:hint="eastAsia"/>
        </w:rPr>
        <w:t xml:space="preserve">尖锐的边角容易对使用者造成不必要的伤害，所以在设计过程中，如图所示的椅子座面边缘，我们可以使用（        ）命令将其做圆滑处理。  </w:t>
      </w:r>
    </w:p>
    <w:p w14:paraId="447F408B" w14:textId="60DBF0CE" w:rsidR="0004789F" w:rsidRPr="0004789F" w:rsidRDefault="0004789F" w:rsidP="0004789F">
      <w:pPr>
        <w:spacing w:line="360" w:lineRule="auto"/>
        <w:rPr>
          <w:rFonts w:ascii="宋体" w:eastAsia="宋体" w:hAnsi="宋体" w:cs="宋体"/>
        </w:rPr>
      </w:pPr>
      <w:r>
        <w:rPr>
          <w:noProof/>
        </w:rPr>
        <w:lastRenderedPageBreak/>
        <w:drawing>
          <wp:inline distT="0" distB="0" distL="0" distR="0" wp14:anchorId="70B206A5" wp14:editId="1AD9A0C6">
            <wp:extent cx="3420208" cy="1178169"/>
            <wp:effectExtent l="0" t="0" r="8890" b="3175"/>
            <wp:docPr id="2" name="Drawing 2" descr="1388fcac-fc27-4593-a1c8-60f13ccc4f8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388fcac-fc27-4593-a1c8-60f13ccc4f81.png"/>
                    <pic:cNvPicPr>
                      <a:picLocks noChangeAspect="1"/>
                    </pic:cNvPicPr>
                  </pic:nvPicPr>
                  <pic:blipFill rotWithShape="0"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46413" cy="118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47DB1" w14:textId="684AEE99" w:rsidR="0004789F" w:rsidRPr="0004789F" w:rsidRDefault="0004789F" w:rsidP="0004789F">
      <w:pPr>
        <w:spacing w:line="360" w:lineRule="auto"/>
        <w:rPr>
          <w:rFonts w:ascii="宋体" w:eastAsia="宋体" w:hAnsi="宋体" w:cs="宋体"/>
        </w:rPr>
      </w:pPr>
      <w:r w:rsidRPr="0004789F">
        <w:rPr>
          <w:rFonts w:ascii="宋体" w:eastAsia="宋体" w:hAnsi="宋体" w:cs="宋体" w:hint="eastAsia"/>
        </w:rPr>
        <w:t>A</w:t>
      </w:r>
      <w:r>
        <w:rPr>
          <w:rFonts w:ascii="宋体" w:eastAsia="宋体" w:hAnsi="宋体" w:cs="宋体" w:hint="eastAsia"/>
        </w:rPr>
        <w:t>．</w:t>
      </w:r>
      <w:r w:rsidRPr="0004789F">
        <w:rPr>
          <w:rFonts w:ascii="宋体" w:eastAsia="宋体" w:hAnsi="宋体" w:cs="宋体" w:hint="eastAsia"/>
        </w:rPr>
        <w:t>DE移动</w:t>
      </w:r>
    </w:p>
    <w:p w14:paraId="142698F7" w14:textId="294D3B5B" w:rsidR="0004789F" w:rsidRPr="0004789F" w:rsidRDefault="0004789F" w:rsidP="0004789F">
      <w:pPr>
        <w:spacing w:line="360" w:lineRule="auto"/>
        <w:rPr>
          <w:rFonts w:ascii="宋体" w:eastAsia="宋体" w:hAnsi="宋体" w:cs="宋体"/>
        </w:rPr>
      </w:pPr>
      <w:r w:rsidRPr="0004789F">
        <w:rPr>
          <w:rFonts w:ascii="宋体" w:eastAsia="宋体" w:hAnsi="宋体" w:cs="宋体" w:hint="eastAsia"/>
        </w:rPr>
        <w:t>B</w:t>
      </w:r>
      <w:r>
        <w:rPr>
          <w:rFonts w:ascii="宋体" w:eastAsia="宋体" w:hAnsi="宋体" w:cs="宋体" w:hint="eastAsia"/>
        </w:rPr>
        <w:t>．</w:t>
      </w:r>
      <w:r w:rsidRPr="0004789F">
        <w:rPr>
          <w:rFonts w:ascii="宋体" w:eastAsia="宋体" w:hAnsi="宋体" w:cs="宋体" w:hint="eastAsia"/>
        </w:rPr>
        <w:t>组合编辑</w:t>
      </w:r>
    </w:p>
    <w:p w14:paraId="27C6EEE9" w14:textId="037EE034" w:rsidR="0004789F" w:rsidRPr="0004789F" w:rsidRDefault="0004789F" w:rsidP="0004789F">
      <w:pPr>
        <w:spacing w:line="360" w:lineRule="auto"/>
        <w:rPr>
          <w:rFonts w:ascii="宋体" w:eastAsia="宋体" w:hAnsi="宋体" w:cs="宋体"/>
        </w:rPr>
      </w:pPr>
      <w:r w:rsidRPr="0004789F">
        <w:rPr>
          <w:rFonts w:ascii="宋体" w:eastAsia="宋体" w:hAnsi="宋体" w:cs="宋体" w:hint="eastAsia"/>
        </w:rPr>
        <w:t>C</w:t>
      </w:r>
      <w:r>
        <w:rPr>
          <w:rFonts w:ascii="宋体" w:eastAsia="宋体" w:hAnsi="宋体" w:cs="宋体" w:hint="eastAsia"/>
        </w:rPr>
        <w:t>．</w:t>
      </w:r>
      <w:r w:rsidRPr="0004789F">
        <w:rPr>
          <w:rFonts w:ascii="宋体" w:eastAsia="宋体" w:hAnsi="宋体" w:cs="宋体" w:hint="eastAsia"/>
        </w:rPr>
        <w:t>圆角</w:t>
      </w:r>
    </w:p>
    <w:p w14:paraId="465824D2" w14:textId="3D852A4B" w:rsidR="009B69EB" w:rsidRPr="00DA6710" w:rsidRDefault="0004789F" w:rsidP="0004789F">
      <w:pPr>
        <w:spacing w:line="360" w:lineRule="auto"/>
        <w:rPr>
          <w:rFonts w:ascii="宋体" w:eastAsia="宋体" w:hAnsi="宋体"/>
          <w:szCs w:val="21"/>
        </w:rPr>
      </w:pPr>
      <w:r w:rsidRPr="0004789F">
        <w:rPr>
          <w:rFonts w:ascii="宋体" w:eastAsia="宋体" w:hAnsi="宋体" w:cs="宋体" w:hint="eastAsia"/>
        </w:rPr>
        <w:t>D</w:t>
      </w:r>
      <w:r>
        <w:rPr>
          <w:rFonts w:ascii="宋体" w:eastAsia="宋体" w:hAnsi="宋体" w:cs="宋体" w:hint="eastAsia"/>
        </w:rPr>
        <w:t>．</w:t>
      </w:r>
      <w:r w:rsidRPr="0004789F">
        <w:rPr>
          <w:rFonts w:ascii="宋体" w:eastAsia="宋体" w:hAnsi="宋体" w:cs="宋体" w:hint="eastAsia"/>
        </w:rPr>
        <w:t>抽壳</w:t>
      </w:r>
    </w:p>
    <w:p w14:paraId="136107D5" w14:textId="66D0AABA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答案:</w:t>
      </w:r>
      <w:r w:rsidR="0004789F">
        <w:rPr>
          <w:rFonts w:ascii="宋体" w:eastAsia="宋体" w:hAnsi="宋体" w:hint="eastAsia"/>
          <w:szCs w:val="21"/>
        </w:rPr>
        <w:t>C</w:t>
      </w:r>
    </w:p>
    <w:p w14:paraId="0C763433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题型:单选题</w:t>
      </w:r>
    </w:p>
    <w:p w14:paraId="2DBD3663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分数:2</w:t>
      </w:r>
    </w:p>
    <w:p w14:paraId="4EDC2DBC" w14:textId="77777777" w:rsidR="009B69EB" w:rsidRPr="00DA6710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6FD360DB" w14:textId="02D55D89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三维模型编辑</w:t>
      </w:r>
    </w:p>
    <w:p w14:paraId="1B37B06A" w14:textId="75870C50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Theme="minorEastAsia" w:hAnsiTheme="minorEastAsia" w:cstheme="minorEastAsia" w:hint="eastAsia"/>
        </w:rPr>
        <w:t>9.</w:t>
      </w:r>
      <w:r w:rsidRPr="00DA6710">
        <w:rPr>
          <w:rFonts w:asciiTheme="minorEastAsia" w:hAnsiTheme="minorEastAsia" w:cstheme="minorEastAsia"/>
        </w:rPr>
        <w:t xml:space="preserve"> </w:t>
      </w:r>
      <w:bookmarkStart w:id="0" w:name="_Hlk31625259"/>
      <w:r w:rsidRPr="00DA6710">
        <w:rPr>
          <w:rFonts w:asciiTheme="minorEastAsia" w:hAnsiTheme="minorEastAsia" w:cstheme="minorEastAsia" w:hint="eastAsia"/>
        </w:rPr>
        <w:t>题</w:t>
      </w:r>
      <w:r w:rsidRPr="00DA6710">
        <w:rPr>
          <w:rFonts w:hint="eastAsia"/>
        </w:rPr>
        <w:t>干</w:t>
      </w:r>
      <w:r w:rsidRPr="00DA6710">
        <w:rPr>
          <w:rFonts w:ascii="宋体" w:eastAsia="宋体" w:hAnsi="宋体" w:cs="宋体" w:hint="eastAsia"/>
        </w:rPr>
        <w:t>：</w:t>
      </w:r>
      <w:r w:rsidR="00F72AA0" w:rsidRPr="00DA6710">
        <w:rPr>
          <w:rFonts w:ascii="宋体" w:eastAsia="宋体" w:hAnsi="宋体" w:cs="宋体" w:hint="eastAsia"/>
        </w:rPr>
        <w:t>动态移动</w:t>
      </w:r>
      <w:r w:rsidR="0004789F">
        <w:rPr>
          <w:rFonts w:ascii="宋体" w:eastAsia="宋体" w:hAnsi="宋体" w:cs="宋体" w:hint="eastAsia"/>
        </w:rPr>
        <w:t>的</w:t>
      </w:r>
      <w:r w:rsidR="00F72AA0" w:rsidRPr="00DA6710">
        <w:rPr>
          <w:rFonts w:ascii="宋体" w:eastAsia="宋体" w:hAnsi="宋体" w:cs="宋体" w:hint="eastAsia"/>
        </w:rPr>
        <w:t>坐标轴有（）</w:t>
      </w:r>
      <w:r w:rsidR="0004789F">
        <w:rPr>
          <w:rFonts w:ascii="宋体" w:eastAsia="宋体" w:hAnsi="宋体" w:cs="宋体" w:hint="eastAsia"/>
        </w:rPr>
        <w:t>个</w:t>
      </w:r>
      <w:r w:rsidR="00F72AA0" w:rsidRPr="00DA6710">
        <w:rPr>
          <w:rFonts w:ascii="宋体" w:eastAsia="宋体" w:hAnsi="宋体" w:cs="宋体" w:hint="eastAsia"/>
        </w:rPr>
        <w:t>旋转轴</w:t>
      </w:r>
      <w:r w:rsidRPr="00DA6710">
        <w:rPr>
          <w:rFonts w:ascii="宋体" w:eastAsia="宋体" w:hAnsi="宋体" w:cs="宋体" w:hint="eastAsia"/>
        </w:rPr>
        <w:t>。</w:t>
      </w:r>
    </w:p>
    <w:p w14:paraId="427799EA" w14:textId="7CEC2295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A.</w:t>
      </w:r>
      <w:r w:rsidR="00F72AA0" w:rsidRPr="00DA6710">
        <w:rPr>
          <w:rFonts w:ascii="宋体" w:eastAsia="宋体" w:hAnsi="宋体" w:hint="eastAsia"/>
          <w:szCs w:val="21"/>
        </w:rPr>
        <w:t>1</w:t>
      </w:r>
    </w:p>
    <w:p w14:paraId="015883D2" w14:textId="7F40B51A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B.</w:t>
      </w:r>
      <w:r w:rsidR="00F72AA0" w:rsidRPr="00DA6710">
        <w:rPr>
          <w:rFonts w:ascii="宋体" w:eastAsia="宋体" w:hAnsi="宋体" w:hint="eastAsia"/>
          <w:szCs w:val="21"/>
        </w:rPr>
        <w:t>2</w:t>
      </w:r>
    </w:p>
    <w:p w14:paraId="3BC5D2A6" w14:textId="2E510DA2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/>
          <w:szCs w:val="21"/>
        </w:rPr>
        <w:t>C.</w:t>
      </w:r>
      <w:r w:rsidR="00F72AA0" w:rsidRPr="00DA6710">
        <w:rPr>
          <w:rFonts w:ascii="宋体" w:eastAsia="宋体" w:hAnsi="宋体" w:hint="eastAsia"/>
          <w:szCs w:val="21"/>
        </w:rPr>
        <w:t>3</w:t>
      </w:r>
    </w:p>
    <w:p w14:paraId="2F2F0F76" w14:textId="6194AD7D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/>
          <w:szCs w:val="21"/>
        </w:rPr>
        <w:t>D.</w:t>
      </w:r>
      <w:r w:rsidR="00F72AA0" w:rsidRPr="00DA6710">
        <w:rPr>
          <w:rFonts w:ascii="宋体" w:eastAsia="宋体" w:hAnsi="宋体" w:hint="eastAsia"/>
          <w:szCs w:val="21"/>
        </w:rPr>
        <w:t>4</w:t>
      </w:r>
    </w:p>
    <w:p w14:paraId="3B70E90D" w14:textId="72850EA5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答案:</w:t>
      </w:r>
      <w:r w:rsidR="00F72AA0" w:rsidRPr="00DA6710">
        <w:rPr>
          <w:rFonts w:ascii="宋体" w:eastAsia="宋体" w:hAnsi="宋体" w:hint="eastAsia"/>
          <w:szCs w:val="21"/>
        </w:rPr>
        <w:t>C</w:t>
      </w:r>
    </w:p>
    <w:bookmarkEnd w:id="0"/>
    <w:p w14:paraId="75A960A0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题型:单选题</w:t>
      </w:r>
    </w:p>
    <w:p w14:paraId="7DECD035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分数:2</w:t>
      </w:r>
    </w:p>
    <w:p w14:paraId="00FC8BA7" w14:textId="77777777" w:rsidR="009B69EB" w:rsidRPr="00DA6710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738625A9" w14:textId="0F49641C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三维模型编辑</w:t>
      </w:r>
    </w:p>
    <w:p w14:paraId="3DEB95C2" w14:textId="199C42EA" w:rsidR="0004789F" w:rsidRDefault="0087194A" w:rsidP="0004789F">
      <w:pPr>
        <w:spacing w:line="360" w:lineRule="auto"/>
      </w:pPr>
      <w:r w:rsidRPr="00DA6710">
        <w:rPr>
          <w:rFonts w:asciiTheme="minorEastAsia" w:hAnsiTheme="minorEastAsia" w:cstheme="minorEastAsia" w:hint="eastAsia"/>
        </w:rPr>
        <w:t>10.题</w:t>
      </w:r>
      <w:r w:rsidRPr="00DA6710">
        <w:rPr>
          <w:rFonts w:hint="eastAsia"/>
        </w:rPr>
        <w:t>干：</w:t>
      </w:r>
      <w:r w:rsidR="0004789F">
        <w:rPr>
          <w:rFonts w:hint="eastAsia"/>
        </w:rPr>
        <w:t>小强设计了一个小熊存钱罐，用椭球体绘制胳膊时，一开始椭球体的方位是水平的，小强可以在基本编辑工具栏中找到（</w:t>
      </w:r>
      <w:r w:rsidR="0004789F">
        <w:rPr>
          <w:rFonts w:hint="eastAsia"/>
        </w:rPr>
        <w:t xml:space="preserve">        </w:t>
      </w:r>
      <w:r w:rsidR="0004789F">
        <w:rPr>
          <w:rFonts w:hint="eastAsia"/>
        </w:rPr>
        <w:t>）命令，利用其中的动态移动旋转轴调整胳膊的角度。</w:t>
      </w:r>
      <w:r w:rsidR="0004789F">
        <w:rPr>
          <w:rFonts w:hint="eastAsia"/>
        </w:rPr>
        <w:t xml:space="preserve">  </w:t>
      </w:r>
    </w:p>
    <w:p w14:paraId="11DD02C1" w14:textId="324AEADF" w:rsidR="0004789F" w:rsidRDefault="0004789F" w:rsidP="0004789F">
      <w:pPr>
        <w:spacing w:line="360" w:lineRule="auto"/>
      </w:pPr>
      <w:r>
        <w:lastRenderedPageBreak/>
        <w:t xml:space="preserve"> </w:t>
      </w:r>
      <w:r>
        <w:tab/>
        <w:t xml:space="preserve"> </w:t>
      </w:r>
      <w:r>
        <w:rPr>
          <w:noProof/>
        </w:rPr>
        <w:drawing>
          <wp:inline distT="0" distB="0" distL="0" distR="0" wp14:anchorId="7F214E31" wp14:editId="36BEBBC2">
            <wp:extent cx="2409092" cy="1107831"/>
            <wp:effectExtent l="0" t="0" r="0" b="0"/>
            <wp:docPr id="9" name="Drawing 5" descr="5468be73-9087-4bdd-a967-3d8c8ba187c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468be73-9087-4bdd-a967-3d8c8ba187ce.png"/>
                    <pic:cNvPicPr>
                      <a:picLocks noChangeAspect="1"/>
                    </pic:cNvPicPr>
                  </pic:nvPicPr>
                  <pic:blipFill rotWithShape="0"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9602" cy="1121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6BF6055" w14:textId="3E393B6E" w:rsidR="0004789F" w:rsidRDefault="0004789F" w:rsidP="0004789F">
      <w:pPr>
        <w:spacing w:line="360" w:lineRule="auto"/>
      </w:pPr>
      <w:r>
        <w:rPr>
          <w:rFonts w:hint="eastAsia"/>
        </w:rPr>
        <w:t>A</w:t>
      </w:r>
      <w:r>
        <w:rPr>
          <w:rFonts w:hint="eastAsia"/>
        </w:rPr>
        <w:t>．移动</w:t>
      </w:r>
    </w:p>
    <w:p w14:paraId="56DF7BE3" w14:textId="2DCE712C" w:rsidR="0004789F" w:rsidRDefault="0004789F" w:rsidP="0004789F">
      <w:pPr>
        <w:spacing w:line="360" w:lineRule="auto"/>
      </w:pPr>
      <w:r>
        <w:rPr>
          <w:rFonts w:hint="eastAsia"/>
        </w:rPr>
        <w:t>B</w:t>
      </w:r>
      <w:r>
        <w:rPr>
          <w:rFonts w:hint="eastAsia"/>
        </w:rPr>
        <w:t>．</w:t>
      </w:r>
      <w:r>
        <w:rPr>
          <w:rFonts w:hint="eastAsia"/>
        </w:rPr>
        <w:t>DE</w:t>
      </w:r>
      <w:r>
        <w:rPr>
          <w:rFonts w:hint="eastAsia"/>
        </w:rPr>
        <w:t>移动</w:t>
      </w:r>
    </w:p>
    <w:p w14:paraId="56A09997" w14:textId="66370670" w:rsidR="0004789F" w:rsidRDefault="0004789F" w:rsidP="0004789F">
      <w:pPr>
        <w:spacing w:line="360" w:lineRule="auto"/>
      </w:pPr>
      <w:r>
        <w:rPr>
          <w:rFonts w:hint="eastAsia"/>
        </w:rPr>
        <w:t>C</w:t>
      </w:r>
      <w:r>
        <w:rPr>
          <w:rFonts w:hint="eastAsia"/>
        </w:rPr>
        <w:t>．对齐移动</w:t>
      </w:r>
    </w:p>
    <w:p w14:paraId="4A6B5C2A" w14:textId="77777777" w:rsidR="0004789F" w:rsidRDefault="0004789F" w:rsidP="0004789F">
      <w:pPr>
        <w:spacing w:line="360" w:lineRule="auto"/>
      </w:pPr>
      <w:r>
        <w:rPr>
          <w:rFonts w:hint="eastAsia"/>
        </w:rPr>
        <w:t>D</w:t>
      </w:r>
      <w:r>
        <w:rPr>
          <w:rFonts w:hint="eastAsia"/>
        </w:rPr>
        <w:t>．缩放</w:t>
      </w:r>
    </w:p>
    <w:p w14:paraId="08E1797E" w14:textId="182BD1D4" w:rsidR="009B69EB" w:rsidRPr="00DA6710" w:rsidRDefault="0087194A" w:rsidP="0004789F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答案:</w:t>
      </w:r>
      <w:r w:rsidR="0004789F">
        <w:rPr>
          <w:rFonts w:ascii="宋体" w:eastAsia="宋体" w:hAnsi="宋体" w:hint="eastAsia"/>
          <w:szCs w:val="21"/>
        </w:rPr>
        <w:t>A</w:t>
      </w:r>
    </w:p>
    <w:p w14:paraId="4CFE9706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题型:单选题</w:t>
      </w:r>
    </w:p>
    <w:p w14:paraId="5DF4A4DF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分数:2</w:t>
      </w:r>
    </w:p>
    <w:p w14:paraId="0D65DF86" w14:textId="77777777" w:rsidR="009B69EB" w:rsidRPr="00DA6710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183CC95C" w14:textId="5CECE83D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三维模型编辑</w:t>
      </w:r>
    </w:p>
    <w:p w14:paraId="6F05924E" w14:textId="75C2A7E1" w:rsidR="009B69EB" w:rsidRPr="00DA6710" w:rsidRDefault="0087194A">
      <w:pPr>
        <w:spacing w:line="360" w:lineRule="auto"/>
      </w:pPr>
      <w:r w:rsidRPr="00DA6710">
        <w:rPr>
          <w:rFonts w:asciiTheme="minorEastAsia" w:hAnsiTheme="minorEastAsia" w:cstheme="minorEastAsia" w:hint="eastAsia"/>
        </w:rPr>
        <w:t>11.</w:t>
      </w:r>
      <w:r w:rsidRPr="00DA6710">
        <w:rPr>
          <w:rFonts w:asciiTheme="minorEastAsia" w:hAnsiTheme="minorEastAsia" w:cstheme="minorEastAsia"/>
        </w:rPr>
        <w:t xml:space="preserve"> </w:t>
      </w:r>
      <w:r w:rsidRPr="00DA6710">
        <w:rPr>
          <w:rFonts w:asciiTheme="minorEastAsia" w:hAnsiTheme="minorEastAsia" w:cstheme="minorEastAsia" w:hint="eastAsia"/>
        </w:rPr>
        <w:t>题</w:t>
      </w:r>
      <w:r w:rsidRPr="00DA6710">
        <w:rPr>
          <w:rFonts w:hint="eastAsia"/>
        </w:rPr>
        <w:t>干</w:t>
      </w:r>
      <w:r w:rsidRPr="00DA6710">
        <w:rPr>
          <w:rFonts w:ascii="宋体" w:eastAsia="宋体" w:hAnsi="宋体" w:cs="宋体" w:hint="eastAsia"/>
        </w:rPr>
        <w:t>：</w:t>
      </w:r>
      <w:r w:rsidR="00A74113" w:rsidRPr="00DA6710">
        <w:rPr>
          <w:rFonts w:ascii="Times New Roman" w:eastAsia="宋体" w:hAnsi="Times New Roman" w:cs="Times New Roman" w:hint="eastAsia"/>
        </w:rPr>
        <w:t>如图所示半径</w:t>
      </w:r>
      <w:r w:rsidR="0004789F">
        <w:rPr>
          <w:rFonts w:ascii="Times New Roman" w:eastAsia="宋体" w:hAnsi="Times New Roman" w:cs="Times New Roman" w:hint="eastAsia"/>
        </w:rPr>
        <w:t>为</w:t>
      </w:r>
      <w:r w:rsidR="0004789F">
        <w:rPr>
          <w:rFonts w:ascii="Times New Roman" w:eastAsia="宋体" w:hAnsi="Times New Roman" w:cs="Times New Roman" w:hint="eastAsia"/>
        </w:rPr>
        <w:t>3</w:t>
      </w:r>
      <w:r w:rsidR="0004789F">
        <w:rPr>
          <w:rFonts w:ascii="Times New Roman" w:eastAsia="宋体" w:hAnsi="Times New Roman" w:cs="Times New Roman"/>
        </w:rPr>
        <w:t>0</w:t>
      </w:r>
      <w:r w:rsidR="00A74113" w:rsidRPr="00DA6710">
        <w:rPr>
          <w:rFonts w:ascii="Times New Roman" w:eastAsia="宋体" w:hAnsi="Times New Roman" w:cs="Times New Roman" w:hint="eastAsia"/>
        </w:rPr>
        <w:t>和高度为</w:t>
      </w:r>
      <w:r w:rsidR="006A6CF9">
        <w:rPr>
          <w:rFonts w:ascii="Times New Roman" w:eastAsia="宋体" w:hAnsi="Times New Roman" w:cs="Times New Roman"/>
        </w:rPr>
        <w:t>4</w:t>
      </w:r>
      <w:r w:rsidR="00A74113" w:rsidRPr="00DA6710">
        <w:rPr>
          <w:rFonts w:ascii="Times New Roman" w:eastAsia="宋体" w:hAnsi="Times New Roman" w:cs="Times New Roman"/>
        </w:rPr>
        <w:t>0</w:t>
      </w:r>
      <w:r w:rsidR="00A74113" w:rsidRPr="00DA6710">
        <w:rPr>
          <w:rFonts w:ascii="Times New Roman" w:eastAsia="宋体" w:hAnsi="Times New Roman" w:cs="Times New Roman" w:hint="eastAsia"/>
        </w:rPr>
        <w:t>的圆柱体，对它的边进行圆角操作，圆角大小为（）时，</w:t>
      </w:r>
      <w:r w:rsidR="006A6CF9">
        <w:rPr>
          <w:rFonts w:ascii="Times New Roman" w:eastAsia="宋体" w:hAnsi="Times New Roman" w:cs="Times New Roman" w:hint="eastAsia"/>
        </w:rPr>
        <w:t>上部分</w:t>
      </w:r>
      <w:r w:rsidR="00A74113" w:rsidRPr="00DA6710">
        <w:rPr>
          <w:rFonts w:ascii="Times New Roman" w:eastAsia="宋体" w:hAnsi="Times New Roman" w:cs="Times New Roman" w:hint="eastAsia"/>
        </w:rPr>
        <w:t>可以变成一个半球体。</w:t>
      </w:r>
    </w:p>
    <w:p w14:paraId="43CAA9E7" w14:textId="3288909A" w:rsidR="009B69EB" w:rsidRPr="00DA6710" w:rsidRDefault="0004789F">
      <w:pPr>
        <w:spacing w:line="360" w:lineRule="auto"/>
        <w:jc w:val="center"/>
      </w:pPr>
      <w:r>
        <w:rPr>
          <w:noProof/>
        </w:rPr>
        <w:drawing>
          <wp:inline distT="0" distB="0" distL="0" distR="0" wp14:anchorId="3C202EE0" wp14:editId="11B97BBC">
            <wp:extent cx="4290646" cy="1367882"/>
            <wp:effectExtent l="0" t="0" r="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05356" cy="1372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4EE97" w14:textId="0830FFB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A.</w:t>
      </w:r>
      <w:r w:rsidR="006A6CF9">
        <w:rPr>
          <w:rFonts w:ascii="宋体" w:eastAsia="宋体" w:hAnsi="宋体" w:cs="宋体"/>
          <w:szCs w:val="21"/>
        </w:rPr>
        <w:t>10</w:t>
      </w:r>
    </w:p>
    <w:p w14:paraId="79A1F15E" w14:textId="46905FE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B.</w:t>
      </w:r>
      <w:r w:rsidR="006A6CF9">
        <w:rPr>
          <w:rFonts w:ascii="宋体" w:eastAsia="宋体" w:hAnsi="宋体" w:cs="宋体"/>
          <w:szCs w:val="21"/>
        </w:rPr>
        <w:t>2</w:t>
      </w:r>
      <w:r w:rsidR="00A74113" w:rsidRPr="00DA6710">
        <w:rPr>
          <w:rFonts w:ascii="宋体" w:eastAsia="宋体" w:hAnsi="宋体" w:cs="宋体"/>
          <w:szCs w:val="21"/>
        </w:rPr>
        <w:t>0</w:t>
      </w:r>
    </w:p>
    <w:p w14:paraId="54B58D2C" w14:textId="6EBC3A32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/>
          <w:szCs w:val="21"/>
        </w:rPr>
        <w:t>C.</w:t>
      </w:r>
      <w:r w:rsidR="006A6CF9">
        <w:rPr>
          <w:rFonts w:ascii="宋体" w:eastAsia="宋体" w:hAnsi="宋体" w:cs="宋体"/>
          <w:szCs w:val="21"/>
        </w:rPr>
        <w:t>30</w:t>
      </w:r>
    </w:p>
    <w:p w14:paraId="53F5ABB9" w14:textId="27A33CF0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/>
          <w:szCs w:val="21"/>
        </w:rPr>
        <w:t>D.</w:t>
      </w:r>
      <w:r w:rsidR="006A6CF9">
        <w:rPr>
          <w:rFonts w:ascii="宋体" w:eastAsia="宋体" w:hAnsi="宋体" w:cs="宋体"/>
          <w:szCs w:val="21"/>
        </w:rPr>
        <w:t>4</w:t>
      </w:r>
      <w:r w:rsidR="00A74113" w:rsidRPr="00DA6710">
        <w:rPr>
          <w:rFonts w:ascii="宋体" w:eastAsia="宋体" w:hAnsi="宋体" w:cs="宋体"/>
          <w:szCs w:val="21"/>
        </w:rPr>
        <w:t>0</w:t>
      </w:r>
    </w:p>
    <w:p w14:paraId="12C9B0C6" w14:textId="74E2A1E0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答案:</w:t>
      </w:r>
      <w:r w:rsidR="006A6CF9">
        <w:rPr>
          <w:rFonts w:ascii="宋体" w:eastAsia="宋体" w:hAnsi="宋体" w:hint="eastAsia"/>
          <w:szCs w:val="21"/>
        </w:rPr>
        <w:t>C</w:t>
      </w:r>
    </w:p>
    <w:p w14:paraId="5E8F6A3A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题型:单选题</w:t>
      </w:r>
    </w:p>
    <w:p w14:paraId="3EEB2C28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分数:2</w:t>
      </w:r>
    </w:p>
    <w:p w14:paraId="5F09C263" w14:textId="77777777" w:rsidR="009B69EB" w:rsidRPr="00DA6710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1473313A" w14:textId="0177B7A2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模型渲染</w:t>
      </w:r>
    </w:p>
    <w:p w14:paraId="223428B5" w14:textId="3AC8171F" w:rsidR="009B69EB" w:rsidRPr="00DA6710" w:rsidRDefault="0087194A">
      <w:pPr>
        <w:spacing w:line="360" w:lineRule="auto"/>
      </w:pPr>
      <w:r w:rsidRPr="00DA6710">
        <w:rPr>
          <w:rFonts w:asciiTheme="minorEastAsia" w:hAnsiTheme="minorEastAsia" w:cstheme="minorEastAsia" w:hint="eastAsia"/>
        </w:rPr>
        <w:t>12.</w:t>
      </w:r>
      <w:r w:rsidRPr="00DA6710">
        <w:rPr>
          <w:rFonts w:asciiTheme="minorEastAsia" w:hAnsiTheme="minorEastAsia" w:cstheme="minorEastAsia"/>
        </w:rPr>
        <w:t xml:space="preserve"> </w:t>
      </w:r>
      <w:r w:rsidRPr="00DA6710">
        <w:rPr>
          <w:rFonts w:asciiTheme="minorEastAsia" w:hAnsiTheme="minorEastAsia" w:cstheme="minorEastAsia" w:hint="eastAsia"/>
        </w:rPr>
        <w:t>题</w:t>
      </w:r>
      <w:r w:rsidRPr="00DA6710">
        <w:rPr>
          <w:rFonts w:hint="eastAsia"/>
        </w:rPr>
        <w:t>干</w:t>
      </w:r>
      <w:r w:rsidRPr="00DA6710">
        <w:rPr>
          <w:rFonts w:ascii="宋体" w:eastAsia="宋体" w:hAnsi="宋体" w:cs="宋体" w:hint="eastAsia"/>
        </w:rPr>
        <w:t>：</w:t>
      </w:r>
      <w:r w:rsidR="000E5039" w:rsidRPr="00DA6710">
        <w:rPr>
          <w:rFonts w:ascii="Times New Roman" w:eastAsia="宋体" w:hAnsi="Times New Roman" w:cs="Times New Roman" w:hint="eastAsia"/>
        </w:rPr>
        <w:t>R</w:t>
      </w:r>
      <w:r w:rsidR="000E5039" w:rsidRPr="00DA6710">
        <w:rPr>
          <w:rFonts w:ascii="Times New Roman" w:eastAsia="宋体" w:hAnsi="Times New Roman" w:cs="Times New Roman" w:hint="eastAsia"/>
        </w:rPr>
        <w:t>值：</w:t>
      </w:r>
      <w:r w:rsidR="000E5039" w:rsidRPr="00DA6710">
        <w:rPr>
          <w:rFonts w:ascii="Times New Roman" w:eastAsia="宋体" w:hAnsi="Times New Roman" w:cs="Times New Roman" w:hint="eastAsia"/>
        </w:rPr>
        <w:t>2</w:t>
      </w:r>
      <w:r w:rsidR="000E5039" w:rsidRPr="00DA6710">
        <w:rPr>
          <w:rFonts w:ascii="Times New Roman" w:eastAsia="宋体" w:hAnsi="Times New Roman" w:cs="Times New Roman"/>
        </w:rPr>
        <w:t>55</w:t>
      </w:r>
      <w:r w:rsidR="004104D5">
        <w:rPr>
          <w:rFonts w:ascii="Times New Roman" w:eastAsia="宋体" w:hAnsi="Times New Roman" w:cs="Times New Roman" w:hint="eastAsia"/>
        </w:rPr>
        <w:t>，</w:t>
      </w:r>
      <w:r w:rsidR="000E5039" w:rsidRPr="00DA6710">
        <w:rPr>
          <w:rFonts w:ascii="Times New Roman" w:eastAsia="宋体" w:hAnsi="Times New Roman" w:cs="Times New Roman" w:hint="eastAsia"/>
        </w:rPr>
        <w:t>G</w:t>
      </w:r>
      <w:r w:rsidR="000E5039" w:rsidRPr="00DA6710">
        <w:rPr>
          <w:rFonts w:ascii="Times New Roman" w:eastAsia="宋体" w:hAnsi="Times New Roman" w:cs="Times New Roman" w:hint="eastAsia"/>
        </w:rPr>
        <w:t>值：</w:t>
      </w:r>
      <w:r w:rsidR="000E5039" w:rsidRPr="00DA6710">
        <w:rPr>
          <w:rFonts w:ascii="Times New Roman" w:eastAsia="宋体" w:hAnsi="Times New Roman" w:cs="Times New Roman" w:hint="eastAsia"/>
        </w:rPr>
        <w:t>2</w:t>
      </w:r>
      <w:r w:rsidR="000E5039" w:rsidRPr="00DA6710">
        <w:rPr>
          <w:rFonts w:ascii="Times New Roman" w:eastAsia="宋体" w:hAnsi="Times New Roman" w:cs="Times New Roman"/>
        </w:rPr>
        <w:t>55</w:t>
      </w:r>
      <w:r w:rsidR="004104D5">
        <w:rPr>
          <w:rFonts w:ascii="Times New Roman" w:eastAsia="宋体" w:hAnsi="Times New Roman" w:cs="Times New Roman" w:hint="eastAsia"/>
        </w:rPr>
        <w:t>，</w:t>
      </w:r>
      <w:r w:rsidR="000E5039" w:rsidRPr="00DA6710">
        <w:rPr>
          <w:rFonts w:ascii="Times New Roman" w:eastAsia="宋体" w:hAnsi="Times New Roman" w:cs="Times New Roman" w:hint="eastAsia"/>
        </w:rPr>
        <w:t>B</w:t>
      </w:r>
      <w:r w:rsidR="000E5039" w:rsidRPr="00DA6710">
        <w:rPr>
          <w:rFonts w:ascii="Times New Roman" w:eastAsia="宋体" w:hAnsi="Times New Roman" w:cs="Times New Roman" w:hint="eastAsia"/>
        </w:rPr>
        <w:t>值：</w:t>
      </w:r>
      <w:r w:rsidR="000E5039" w:rsidRPr="00DA6710">
        <w:rPr>
          <w:rFonts w:ascii="Times New Roman" w:eastAsia="宋体" w:hAnsi="Times New Roman" w:cs="Times New Roman" w:hint="eastAsia"/>
        </w:rPr>
        <w:t>2</w:t>
      </w:r>
      <w:r w:rsidR="000E5039" w:rsidRPr="00DA6710">
        <w:rPr>
          <w:rFonts w:ascii="Times New Roman" w:eastAsia="宋体" w:hAnsi="Times New Roman" w:cs="Times New Roman"/>
        </w:rPr>
        <w:t>55</w:t>
      </w:r>
      <w:r w:rsidR="000E5039" w:rsidRPr="00DA6710">
        <w:rPr>
          <w:rFonts w:ascii="Times New Roman" w:eastAsia="宋体" w:hAnsi="Times New Roman" w:cs="Times New Roman" w:hint="eastAsia"/>
        </w:rPr>
        <w:t>，对应的是哪种颜色？（）</w:t>
      </w:r>
    </w:p>
    <w:p w14:paraId="186300B3" w14:textId="3438AC3A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lastRenderedPageBreak/>
        <w:t>A.</w:t>
      </w:r>
      <w:r w:rsidR="000E5039" w:rsidRPr="00DA6710">
        <w:rPr>
          <w:rFonts w:ascii="宋体" w:eastAsia="宋体" w:hAnsi="宋体" w:hint="eastAsia"/>
          <w:szCs w:val="21"/>
        </w:rPr>
        <w:t>白色</w:t>
      </w:r>
    </w:p>
    <w:p w14:paraId="291E9B69" w14:textId="2CABC68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B.</w:t>
      </w:r>
      <w:r w:rsidR="000E5039" w:rsidRPr="00DA6710">
        <w:rPr>
          <w:rFonts w:ascii="宋体" w:eastAsia="宋体" w:hAnsi="宋体" w:hint="eastAsia"/>
          <w:szCs w:val="21"/>
        </w:rPr>
        <w:t>黑色</w:t>
      </w:r>
    </w:p>
    <w:p w14:paraId="163CD075" w14:textId="7B4E3D59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/>
          <w:szCs w:val="21"/>
        </w:rPr>
        <w:t>C.</w:t>
      </w:r>
      <w:r w:rsidR="000E5039" w:rsidRPr="00DA6710">
        <w:rPr>
          <w:rFonts w:ascii="宋体" w:eastAsia="宋体" w:hAnsi="宋体" w:hint="eastAsia"/>
          <w:szCs w:val="21"/>
        </w:rPr>
        <w:t>红色</w:t>
      </w:r>
    </w:p>
    <w:p w14:paraId="3615CCA8" w14:textId="5DF6514A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/>
          <w:szCs w:val="21"/>
        </w:rPr>
        <w:t>D.</w:t>
      </w:r>
      <w:r w:rsidR="000E5039" w:rsidRPr="00DA6710">
        <w:rPr>
          <w:rFonts w:ascii="宋体" w:eastAsia="宋体" w:hAnsi="宋体" w:hint="eastAsia"/>
          <w:szCs w:val="21"/>
        </w:rPr>
        <w:t>绿色</w:t>
      </w:r>
    </w:p>
    <w:p w14:paraId="7D590CB0" w14:textId="4EF0EBA9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答案:</w:t>
      </w:r>
      <w:r w:rsidR="000E5039" w:rsidRPr="00DA6710">
        <w:rPr>
          <w:rFonts w:ascii="宋体" w:eastAsia="宋体" w:hAnsi="宋体" w:hint="eastAsia"/>
          <w:szCs w:val="21"/>
        </w:rPr>
        <w:t>A</w:t>
      </w:r>
    </w:p>
    <w:p w14:paraId="5C48BCF6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题型:单选题</w:t>
      </w:r>
    </w:p>
    <w:p w14:paraId="6D86217A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分数:2</w:t>
      </w:r>
    </w:p>
    <w:p w14:paraId="4DBF25AD" w14:textId="77777777" w:rsidR="009B69EB" w:rsidRPr="00DA6710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39154E77" w14:textId="697C0D29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模型渲染</w:t>
      </w:r>
    </w:p>
    <w:p w14:paraId="6FC2DD3E" w14:textId="77777777" w:rsidR="005F2CF3" w:rsidRPr="005F2CF3" w:rsidRDefault="0087194A" w:rsidP="005F2CF3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Theme="minorEastAsia" w:hAnsiTheme="minorEastAsia" w:cstheme="minorEastAsia" w:hint="eastAsia"/>
        </w:rPr>
        <w:t>13.题</w:t>
      </w:r>
      <w:r w:rsidRPr="00DA6710">
        <w:rPr>
          <w:rFonts w:hint="eastAsia"/>
        </w:rPr>
        <w:t>干</w:t>
      </w:r>
      <w:r w:rsidRPr="00DA6710">
        <w:rPr>
          <w:rFonts w:ascii="宋体" w:eastAsia="宋体" w:hAnsi="宋体" w:cs="宋体" w:hint="eastAsia"/>
        </w:rPr>
        <w:t>：</w:t>
      </w:r>
      <w:r w:rsidR="005F2CF3" w:rsidRPr="005F2CF3">
        <w:rPr>
          <w:rFonts w:ascii="宋体" w:eastAsia="宋体" w:hAnsi="宋体" w:cs="宋体" w:hint="eastAsia"/>
        </w:rPr>
        <w:t>以下工具中，不能修饰模型外观的是（）。</w:t>
      </w:r>
    </w:p>
    <w:p w14:paraId="21AE75E8" w14:textId="77777777" w:rsidR="005F2CF3" w:rsidRP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t>A.浮雕</w:t>
      </w:r>
    </w:p>
    <w:p w14:paraId="3CEE0BCA" w14:textId="77777777" w:rsidR="005F2CF3" w:rsidRP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t>B.移动</w:t>
      </w:r>
    </w:p>
    <w:p w14:paraId="13471B4D" w14:textId="77777777" w:rsidR="005F2CF3" w:rsidRP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t>C.颜色</w:t>
      </w:r>
    </w:p>
    <w:p w14:paraId="29EF276D" w14:textId="77777777" w:rsidR="005F2CF3" w:rsidRP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t>D.材质</w:t>
      </w:r>
    </w:p>
    <w:p w14:paraId="56C83AE4" w14:textId="77777777" w:rsidR="005F2CF3" w:rsidRP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t>答案:B</w:t>
      </w:r>
    </w:p>
    <w:p w14:paraId="5A8822CE" w14:textId="77777777" w:rsidR="005F2CF3" w:rsidRP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t>题型:单选题</w:t>
      </w:r>
    </w:p>
    <w:p w14:paraId="6DB492E4" w14:textId="6C8E9A6C" w:rsidR="009B69EB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t>分数:2</w:t>
      </w:r>
    </w:p>
    <w:p w14:paraId="35C705CA" w14:textId="77777777" w:rsidR="005F2CF3" w:rsidRPr="00DA6710" w:rsidRDefault="005F2CF3" w:rsidP="005F2CF3">
      <w:pPr>
        <w:spacing w:line="360" w:lineRule="auto"/>
        <w:rPr>
          <w:rFonts w:ascii="宋体" w:eastAsia="宋体" w:hAnsi="宋体"/>
          <w:szCs w:val="21"/>
        </w:rPr>
      </w:pPr>
    </w:p>
    <w:p w14:paraId="43741C61" w14:textId="2D7425E2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三视图初步</w:t>
      </w:r>
    </w:p>
    <w:p w14:paraId="36E3DCBD" w14:textId="77777777" w:rsidR="005F2CF3" w:rsidRPr="005F2CF3" w:rsidRDefault="0087194A" w:rsidP="005F2CF3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Theme="minorEastAsia" w:hAnsiTheme="minorEastAsia" w:cstheme="minorEastAsia" w:hint="eastAsia"/>
        </w:rPr>
        <w:t>14.</w:t>
      </w:r>
      <w:r w:rsidRPr="00DA6710">
        <w:rPr>
          <w:rFonts w:asciiTheme="minorEastAsia" w:hAnsiTheme="minorEastAsia" w:cstheme="minorEastAsia"/>
        </w:rPr>
        <w:t xml:space="preserve"> </w:t>
      </w:r>
      <w:r w:rsidRPr="00DA6710">
        <w:rPr>
          <w:rFonts w:asciiTheme="minorEastAsia" w:hAnsiTheme="minorEastAsia" w:cstheme="minorEastAsia" w:hint="eastAsia"/>
        </w:rPr>
        <w:t>题</w:t>
      </w:r>
      <w:r w:rsidRPr="00DA6710">
        <w:rPr>
          <w:rFonts w:hint="eastAsia"/>
        </w:rPr>
        <w:t>干</w:t>
      </w:r>
      <w:r w:rsidRPr="00DA6710">
        <w:rPr>
          <w:rFonts w:ascii="宋体" w:eastAsia="宋体" w:hAnsi="宋体" w:cs="宋体" w:hint="eastAsia"/>
        </w:rPr>
        <w:t>：</w:t>
      </w:r>
      <w:r w:rsidR="005F2CF3" w:rsidRPr="005F2CF3">
        <w:rPr>
          <w:rFonts w:ascii="宋体" w:eastAsia="宋体" w:hAnsi="宋体" w:cs="宋体" w:hint="eastAsia"/>
        </w:rPr>
        <w:t>判断图示的三视图，是哪个实体的？（）</w:t>
      </w:r>
    </w:p>
    <w:p w14:paraId="5E9818F2" w14:textId="30921D20" w:rsidR="005F2CF3" w:rsidRP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/>
        </w:rPr>
        <w:t xml:space="preserve"> </w:t>
      </w:r>
      <w:r>
        <w:rPr>
          <w:noProof/>
        </w:rPr>
        <w:drawing>
          <wp:inline distT="0" distB="0" distL="0" distR="0" wp14:anchorId="70741D9B" wp14:editId="31A0B101">
            <wp:extent cx="1530927" cy="156691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clrChange>
                        <a:clrFrom>
                          <a:srgbClr val="EBF4F7"/>
                        </a:clrFrom>
                        <a:clrTo>
                          <a:srgbClr val="EBF4F7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3944" cy="161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1F766" w14:textId="77777777" w:rsidR="005F2CF3" w:rsidRP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t>A.圆柱体</w:t>
      </w:r>
    </w:p>
    <w:p w14:paraId="427CC4B8" w14:textId="5E9803E6" w:rsidR="005F2CF3" w:rsidRP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t>B.</w:t>
      </w:r>
      <w:r>
        <w:rPr>
          <w:rFonts w:ascii="宋体" w:eastAsia="宋体" w:hAnsi="宋体" w:cs="宋体" w:hint="eastAsia"/>
        </w:rPr>
        <w:t>四</w:t>
      </w:r>
      <w:r w:rsidRPr="005F2CF3">
        <w:rPr>
          <w:rFonts w:ascii="宋体" w:eastAsia="宋体" w:hAnsi="宋体" w:cs="宋体" w:hint="eastAsia"/>
        </w:rPr>
        <w:t>面体</w:t>
      </w:r>
    </w:p>
    <w:p w14:paraId="47939751" w14:textId="0D3E1857" w:rsidR="005F2CF3" w:rsidRP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t>C.圆锥体</w:t>
      </w:r>
    </w:p>
    <w:p w14:paraId="0420DB6A" w14:textId="77777777" w:rsidR="005F2CF3" w:rsidRP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t>D.球体</w:t>
      </w:r>
    </w:p>
    <w:p w14:paraId="7B8E34F1" w14:textId="25FC9951" w:rsidR="005F2CF3" w:rsidRP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lastRenderedPageBreak/>
        <w:t>答案:</w:t>
      </w:r>
      <w:r>
        <w:rPr>
          <w:rFonts w:ascii="宋体" w:eastAsia="宋体" w:hAnsi="宋体" w:cs="宋体" w:hint="eastAsia"/>
        </w:rPr>
        <w:t>C</w:t>
      </w:r>
    </w:p>
    <w:p w14:paraId="1991EDAD" w14:textId="77777777" w:rsidR="005F2CF3" w:rsidRP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t>题型:单选题</w:t>
      </w:r>
    </w:p>
    <w:p w14:paraId="0DF3DCA4" w14:textId="0E57BD86" w:rsidR="009B69EB" w:rsidRPr="00DA6710" w:rsidRDefault="005F2CF3" w:rsidP="005F2CF3">
      <w:pPr>
        <w:spacing w:line="360" w:lineRule="auto"/>
        <w:rPr>
          <w:rFonts w:ascii="宋体" w:eastAsia="宋体" w:hAnsi="宋体"/>
          <w:szCs w:val="21"/>
        </w:rPr>
      </w:pPr>
      <w:r w:rsidRPr="005F2CF3">
        <w:rPr>
          <w:rFonts w:ascii="宋体" w:eastAsia="宋体" w:hAnsi="宋体" w:cs="宋体" w:hint="eastAsia"/>
        </w:rPr>
        <w:t>分数:2</w:t>
      </w:r>
    </w:p>
    <w:p w14:paraId="5F6442F0" w14:textId="059016C6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三视图初步</w:t>
      </w:r>
    </w:p>
    <w:p w14:paraId="2468D658" w14:textId="722C9233" w:rsidR="009B69EB" w:rsidRPr="00DA6710" w:rsidRDefault="0087194A">
      <w:pPr>
        <w:spacing w:line="360" w:lineRule="auto"/>
      </w:pPr>
      <w:r w:rsidRPr="00DA6710">
        <w:rPr>
          <w:rFonts w:asciiTheme="minorEastAsia" w:hAnsiTheme="minorEastAsia" w:cstheme="minorEastAsia" w:hint="eastAsia"/>
        </w:rPr>
        <w:t>15.</w:t>
      </w:r>
      <w:r w:rsidRPr="00DA6710">
        <w:rPr>
          <w:rFonts w:asciiTheme="minorEastAsia" w:hAnsiTheme="minorEastAsia" w:cstheme="minorEastAsia"/>
        </w:rPr>
        <w:t xml:space="preserve"> </w:t>
      </w:r>
      <w:r w:rsidRPr="00DA6710">
        <w:rPr>
          <w:rFonts w:asciiTheme="minorEastAsia" w:hAnsiTheme="minorEastAsia" w:cstheme="minorEastAsia" w:hint="eastAsia"/>
        </w:rPr>
        <w:t>题</w:t>
      </w:r>
      <w:r w:rsidRPr="00DA6710">
        <w:rPr>
          <w:rFonts w:hint="eastAsia"/>
        </w:rPr>
        <w:t>干</w:t>
      </w:r>
      <w:r w:rsidRPr="00DA6710">
        <w:rPr>
          <w:rFonts w:ascii="宋体" w:eastAsia="宋体" w:hAnsi="宋体" w:cs="宋体" w:hint="eastAsia"/>
        </w:rPr>
        <w:t>：</w:t>
      </w:r>
      <w:r w:rsidR="005F2CF3">
        <w:rPr>
          <w:rFonts w:ascii="宋体" w:eastAsia="宋体" w:hAnsi="宋体" w:cs="宋体" w:hint="eastAsia"/>
        </w:rPr>
        <w:t>以下哪个不是三视图的基本视图</w:t>
      </w:r>
      <w:r w:rsidR="00B739B0" w:rsidRPr="00DA6710">
        <w:rPr>
          <w:rFonts w:ascii="宋体" w:eastAsia="宋体" w:hAnsi="宋体" w:cs="宋体" w:hint="eastAsia"/>
        </w:rPr>
        <w:t>（）</w:t>
      </w:r>
    </w:p>
    <w:p w14:paraId="70D50D9A" w14:textId="77777777" w:rsidR="005F2CF3" w:rsidRDefault="0087194A">
      <w:pPr>
        <w:spacing w:line="360" w:lineRule="auto"/>
      </w:pPr>
      <w:r w:rsidRPr="00DA6710">
        <w:t xml:space="preserve">             </w:t>
      </w:r>
    </w:p>
    <w:p w14:paraId="72C195DB" w14:textId="351D06B5" w:rsidR="009B69EB" w:rsidRPr="00DA6710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hint="eastAsia"/>
          <w:szCs w:val="21"/>
        </w:rPr>
        <w:t>A.</w:t>
      </w:r>
      <w:r w:rsidR="005F2CF3">
        <w:rPr>
          <w:rFonts w:ascii="宋体" w:eastAsia="宋体" w:hAnsi="宋体" w:cs="宋体" w:hint="eastAsia"/>
          <w:szCs w:val="21"/>
        </w:rPr>
        <w:t>前视图</w:t>
      </w:r>
    </w:p>
    <w:p w14:paraId="079EF95C" w14:textId="0EE63F3D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B.</w:t>
      </w:r>
      <w:r w:rsidR="005F2CF3">
        <w:rPr>
          <w:rFonts w:ascii="宋体" w:eastAsia="宋体" w:hAnsi="宋体" w:cs="宋体" w:hint="eastAsia"/>
          <w:szCs w:val="21"/>
        </w:rPr>
        <w:t>左视图</w:t>
      </w:r>
    </w:p>
    <w:p w14:paraId="78D0E934" w14:textId="2ED0E9D5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/>
          <w:szCs w:val="21"/>
        </w:rPr>
        <w:t>C.</w:t>
      </w:r>
      <w:r w:rsidR="005F2CF3">
        <w:rPr>
          <w:rFonts w:ascii="宋体" w:eastAsia="宋体" w:hAnsi="宋体" w:hint="eastAsia"/>
          <w:szCs w:val="21"/>
        </w:rPr>
        <w:t>俯视图</w:t>
      </w:r>
    </w:p>
    <w:p w14:paraId="018F653C" w14:textId="7314089D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/>
          <w:szCs w:val="21"/>
        </w:rPr>
        <w:t>D.</w:t>
      </w:r>
      <w:r w:rsidR="005F2CF3">
        <w:rPr>
          <w:rFonts w:ascii="宋体" w:eastAsia="宋体" w:hAnsi="宋体" w:hint="eastAsia"/>
          <w:szCs w:val="21"/>
        </w:rPr>
        <w:t>断面图</w:t>
      </w:r>
    </w:p>
    <w:p w14:paraId="752B4D4A" w14:textId="5D1A610A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答案:</w:t>
      </w:r>
      <w:r w:rsidR="00905036">
        <w:rPr>
          <w:rFonts w:ascii="宋体" w:eastAsia="宋体" w:hAnsi="宋体" w:hint="eastAsia"/>
          <w:szCs w:val="21"/>
        </w:rPr>
        <w:t>D</w:t>
      </w:r>
    </w:p>
    <w:p w14:paraId="19410D51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题型:单选题</w:t>
      </w:r>
    </w:p>
    <w:p w14:paraId="6FA89DFC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分数:2</w:t>
      </w:r>
    </w:p>
    <w:p w14:paraId="32C1CA47" w14:textId="77777777" w:rsidR="009B69EB" w:rsidRPr="00DA6710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18D90EB2" w14:textId="77777777" w:rsidR="00ED76AA" w:rsidRPr="00DA6710" w:rsidRDefault="00ED76AA">
      <w:pPr>
        <w:spacing w:line="360" w:lineRule="auto"/>
        <w:rPr>
          <w:rFonts w:ascii="宋体" w:eastAsia="宋体" w:hAnsi="宋体"/>
          <w:szCs w:val="21"/>
        </w:rPr>
      </w:pPr>
    </w:p>
    <w:p w14:paraId="095325DB" w14:textId="3D30C190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b/>
          <w:bCs/>
          <w:szCs w:val="21"/>
        </w:rPr>
        <w:t>二、多选题</w:t>
      </w:r>
      <w:r w:rsidRPr="00DA6710">
        <w:rPr>
          <w:rFonts w:ascii="宋体" w:eastAsia="宋体" w:hAnsi="宋体" w:hint="eastAsia"/>
          <w:szCs w:val="21"/>
        </w:rPr>
        <w:t xml:space="preserve"> （共</w:t>
      </w:r>
      <w:r w:rsidR="00252D02" w:rsidRPr="00DA6710">
        <w:rPr>
          <w:rFonts w:ascii="宋体" w:eastAsia="宋体" w:hAnsi="宋体"/>
          <w:szCs w:val="21"/>
        </w:rPr>
        <w:t>5</w:t>
      </w:r>
      <w:r w:rsidRPr="00DA6710">
        <w:rPr>
          <w:rFonts w:ascii="宋体" w:eastAsia="宋体" w:hAnsi="宋体" w:hint="eastAsia"/>
          <w:szCs w:val="21"/>
        </w:rPr>
        <w:t>题，每题</w:t>
      </w:r>
      <w:r w:rsidR="00252D02" w:rsidRPr="00DA6710">
        <w:rPr>
          <w:rFonts w:ascii="宋体" w:eastAsia="宋体" w:hAnsi="宋体"/>
          <w:szCs w:val="21"/>
        </w:rPr>
        <w:t>5</w:t>
      </w:r>
      <w:r w:rsidRPr="00DA6710">
        <w:rPr>
          <w:rFonts w:ascii="宋体" w:eastAsia="宋体" w:hAnsi="宋体" w:hint="eastAsia"/>
          <w:szCs w:val="21"/>
        </w:rPr>
        <w:t>分，共</w:t>
      </w:r>
      <w:r w:rsidR="00252D02" w:rsidRPr="00DA6710">
        <w:rPr>
          <w:rFonts w:ascii="宋体" w:eastAsia="宋体" w:hAnsi="宋体"/>
          <w:szCs w:val="21"/>
        </w:rPr>
        <w:t>25</w:t>
      </w:r>
      <w:r w:rsidRPr="00DA6710">
        <w:rPr>
          <w:rFonts w:ascii="宋体" w:eastAsia="宋体" w:hAnsi="宋体" w:hint="eastAsia"/>
          <w:szCs w:val="21"/>
        </w:rPr>
        <w:t>分）</w:t>
      </w:r>
    </w:p>
    <w:p w14:paraId="666BC3EC" w14:textId="6290C19E" w:rsidR="00ED76AA" w:rsidRPr="00DA6710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基本实体</w:t>
      </w:r>
    </w:p>
    <w:p w14:paraId="711D083E" w14:textId="77777777" w:rsidR="005F2CF3" w:rsidRDefault="0087194A" w:rsidP="005F2CF3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cs="宋体" w:hint="eastAsia"/>
          <w:szCs w:val="21"/>
        </w:rPr>
        <w:t>1.</w:t>
      </w:r>
      <w:r w:rsidRPr="00DA6710">
        <w:rPr>
          <w:rFonts w:ascii="宋体" w:eastAsia="宋体" w:hAnsi="宋体" w:cs="宋体"/>
          <w:szCs w:val="21"/>
        </w:rPr>
        <w:t xml:space="preserve"> </w:t>
      </w:r>
      <w:r w:rsidRPr="00DA6710">
        <w:rPr>
          <w:rFonts w:ascii="宋体" w:eastAsia="宋体" w:hAnsi="宋体" w:cs="宋体" w:hint="eastAsia"/>
        </w:rPr>
        <w:t>题干：</w:t>
      </w:r>
      <w:r w:rsidR="005F2CF3">
        <w:rPr>
          <w:rFonts w:ascii="宋体" w:eastAsia="宋体" w:hAnsi="宋体" w:cs="宋体" w:hint="eastAsia"/>
        </w:rPr>
        <w:t>以下工具中，属于基本实体的有（）。</w:t>
      </w:r>
    </w:p>
    <w:p w14:paraId="01D2210C" w14:textId="77777777" w:rsidR="005F2CF3" w:rsidRDefault="005F2CF3" w:rsidP="005F2CF3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A.圆柱体</w:t>
      </w:r>
    </w:p>
    <w:p w14:paraId="754A79D6" w14:textId="77777777" w:rsidR="005F2CF3" w:rsidRDefault="005F2CF3" w:rsidP="005F2CF3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B.圆环体</w:t>
      </w:r>
    </w:p>
    <w:p w14:paraId="4530F497" w14:textId="77777777" w:rsidR="005F2CF3" w:rsidRPr="00B906E1" w:rsidRDefault="005F2CF3" w:rsidP="005F2CF3">
      <w:pPr>
        <w:spacing w:line="360" w:lineRule="auto"/>
        <w:rPr>
          <w:rFonts w:ascii="宋体" w:eastAsia="宋体" w:hAnsi="宋体" w:cs="宋体"/>
          <w:color w:val="000000" w:themeColor="text1"/>
          <w:szCs w:val="21"/>
        </w:rPr>
      </w:pPr>
      <w:r w:rsidRPr="00B906E1">
        <w:rPr>
          <w:rFonts w:ascii="宋体" w:eastAsia="宋体" w:hAnsi="宋体" w:cs="宋体"/>
          <w:color w:val="000000" w:themeColor="text1"/>
          <w:szCs w:val="21"/>
        </w:rPr>
        <w:t>C.</w:t>
      </w:r>
      <w:r w:rsidRPr="00B906E1">
        <w:rPr>
          <w:rFonts w:ascii="宋体" w:eastAsia="宋体" w:hAnsi="宋体" w:cs="宋体" w:hint="eastAsia"/>
          <w:color w:val="000000" w:themeColor="text1"/>
          <w:szCs w:val="21"/>
        </w:rPr>
        <w:t>球体</w:t>
      </w:r>
    </w:p>
    <w:p w14:paraId="02241A5A" w14:textId="77777777" w:rsidR="005F2CF3" w:rsidRPr="00B906E1" w:rsidRDefault="005F2CF3" w:rsidP="005F2CF3">
      <w:pPr>
        <w:spacing w:line="360" w:lineRule="auto"/>
        <w:rPr>
          <w:rFonts w:ascii="宋体" w:eastAsia="宋体" w:hAnsi="宋体" w:cs="宋体"/>
          <w:color w:val="000000" w:themeColor="text1"/>
          <w:szCs w:val="21"/>
        </w:rPr>
      </w:pPr>
      <w:r w:rsidRPr="00B906E1">
        <w:rPr>
          <w:rFonts w:ascii="宋体" w:eastAsia="宋体" w:hAnsi="宋体" w:cs="宋体"/>
          <w:color w:val="000000" w:themeColor="text1"/>
          <w:szCs w:val="21"/>
        </w:rPr>
        <w:t>D.</w:t>
      </w:r>
      <w:r w:rsidRPr="00B906E1">
        <w:rPr>
          <w:rFonts w:ascii="宋体" w:eastAsia="宋体" w:hAnsi="宋体" w:cs="宋体" w:hint="eastAsia"/>
          <w:color w:val="000000" w:themeColor="text1"/>
          <w:szCs w:val="21"/>
        </w:rPr>
        <w:t>圆锥体</w:t>
      </w:r>
    </w:p>
    <w:p w14:paraId="3E13ABD6" w14:textId="77777777" w:rsidR="005F2CF3" w:rsidRPr="00B906E1" w:rsidRDefault="005F2CF3" w:rsidP="005F2CF3">
      <w:pPr>
        <w:spacing w:line="360" w:lineRule="auto"/>
        <w:rPr>
          <w:rFonts w:ascii="宋体" w:eastAsia="宋体" w:hAnsi="宋体" w:cs="宋体"/>
          <w:color w:val="000000" w:themeColor="text1"/>
          <w:szCs w:val="21"/>
        </w:rPr>
      </w:pPr>
      <w:r w:rsidRPr="00B906E1">
        <w:rPr>
          <w:rFonts w:ascii="宋体" w:eastAsia="宋体" w:hAnsi="宋体" w:cs="宋体" w:hint="eastAsia"/>
          <w:color w:val="000000" w:themeColor="text1"/>
          <w:szCs w:val="21"/>
        </w:rPr>
        <w:t>答案</w:t>
      </w:r>
      <w:r w:rsidRPr="00B906E1">
        <w:rPr>
          <w:rFonts w:ascii="宋体" w:eastAsia="宋体" w:hAnsi="宋体" w:cs="宋体"/>
          <w:color w:val="000000" w:themeColor="text1"/>
          <w:szCs w:val="21"/>
        </w:rPr>
        <w:t>:ABCD</w:t>
      </w:r>
    </w:p>
    <w:p w14:paraId="13B412FB" w14:textId="77777777" w:rsidR="005F2CF3" w:rsidRDefault="005F2CF3" w:rsidP="005F2CF3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题型:多选题</w:t>
      </w:r>
    </w:p>
    <w:p w14:paraId="7E48D051" w14:textId="77777777" w:rsidR="005F2CF3" w:rsidRDefault="005F2CF3" w:rsidP="005F2CF3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分数:4</w:t>
      </w:r>
    </w:p>
    <w:p w14:paraId="785D0CD4" w14:textId="4A6CA8EA" w:rsidR="009B69EB" w:rsidRPr="00DA6710" w:rsidRDefault="009B69EB" w:rsidP="005F2CF3">
      <w:pPr>
        <w:spacing w:line="360" w:lineRule="auto"/>
        <w:rPr>
          <w:rFonts w:ascii="宋体" w:eastAsia="宋体" w:hAnsi="宋体" w:cs="宋体"/>
          <w:szCs w:val="21"/>
        </w:rPr>
      </w:pPr>
    </w:p>
    <w:p w14:paraId="530743FA" w14:textId="249AC90F" w:rsidR="00ED76AA" w:rsidRPr="00DA6710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布尔运算</w:t>
      </w:r>
    </w:p>
    <w:p w14:paraId="24C227D0" w14:textId="7236FA4C" w:rsidR="009B69EB" w:rsidRPr="00DA6710" w:rsidRDefault="0087194A">
      <w:pPr>
        <w:spacing w:line="360" w:lineRule="auto"/>
      </w:pPr>
      <w:r w:rsidRPr="00DA6710">
        <w:rPr>
          <w:rFonts w:ascii="宋体" w:eastAsia="宋体" w:hAnsi="宋体" w:hint="eastAsia"/>
          <w:szCs w:val="21"/>
        </w:rPr>
        <w:t>2.</w:t>
      </w:r>
      <w:r w:rsidRPr="00DA6710">
        <w:rPr>
          <w:rFonts w:ascii="宋体" w:eastAsia="宋体" w:hAnsi="宋体"/>
          <w:szCs w:val="21"/>
        </w:rPr>
        <w:t xml:space="preserve"> </w:t>
      </w:r>
      <w:r w:rsidRPr="00DA6710">
        <w:rPr>
          <w:rFonts w:hint="eastAsia"/>
        </w:rPr>
        <w:t>题干：</w:t>
      </w:r>
      <w:r w:rsidR="00ED76AA" w:rsidRPr="00DA6710">
        <w:t xml:space="preserve"> </w:t>
      </w:r>
      <w:r w:rsidR="005C3182" w:rsidRPr="00DA6710">
        <w:rPr>
          <w:rFonts w:hint="eastAsia"/>
        </w:rPr>
        <w:t>两个实体间，可以进行哪些布尔运算？（）</w:t>
      </w:r>
    </w:p>
    <w:p w14:paraId="4DC64017" w14:textId="47DCF405" w:rsidR="009B69EB" w:rsidRPr="00DA6710" w:rsidRDefault="0087194A">
      <w:pPr>
        <w:spacing w:line="360" w:lineRule="auto"/>
        <w:rPr>
          <w:rFonts w:ascii="Times New Roman" w:hAnsi="Times New Roman"/>
          <w:szCs w:val="21"/>
        </w:rPr>
      </w:pPr>
      <w:r w:rsidRPr="00DA6710">
        <w:rPr>
          <w:rFonts w:ascii="Times New Roman" w:hAnsi="Times New Roman"/>
          <w:szCs w:val="21"/>
        </w:rPr>
        <w:t xml:space="preserve">A. </w:t>
      </w:r>
      <w:r w:rsidR="005C3182" w:rsidRPr="00DA6710">
        <w:rPr>
          <w:rFonts w:ascii="Times New Roman" w:hAnsi="Times New Roman" w:hint="eastAsia"/>
          <w:szCs w:val="21"/>
        </w:rPr>
        <w:t>加运算</w:t>
      </w:r>
    </w:p>
    <w:p w14:paraId="49959D6E" w14:textId="27600A20" w:rsidR="009B69EB" w:rsidRPr="00DA6710" w:rsidRDefault="0087194A">
      <w:pPr>
        <w:spacing w:line="360" w:lineRule="auto"/>
        <w:rPr>
          <w:rFonts w:ascii="Times New Roman" w:hAnsi="Times New Roman"/>
          <w:szCs w:val="21"/>
        </w:rPr>
      </w:pPr>
      <w:r w:rsidRPr="00DA6710">
        <w:rPr>
          <w:rFonts w:ascii="Times New Roman" w:hAnsi="Times New Roman"/>
          <w:szCs w:val="21"/>
        </w:rPr>
        <w:t xml:space="preserve">B. </w:t>
      </w:r>
      <w:r w:rsidR="005C3182" w:rsidRPr="00DA6710">
        <w:rPr>
          <w:rFonts w:ascii="Times New Roman" w:hAnsi="Times New Roman" w:hint="eastAsia"/>
          <w:szCs w:val="21"/>
        </w:rPr>
        <w:t>减运算</w:t>
      </w:r>
    </w:p>
    <w:p w14:paraId="0BC54E18" w14:textId="54D7F02A" w:rsidR="009B69EB" w:rsidRPr="00DA6710" w:rsidRDefault="0087194A">
      <w:pPr>
        <w:spacing w:line="360" w:lineRule="auto"/>
        <w:rPr>
          <w:rFonts w:ascii="Times New Roman" w:hAnsi="Times New Roman"/>
          <w:szCs w:val="21"/>
        </w:rPr>
      </w:pPr>
      <w:r w:rsidRPr="00DA6710">
        <w:rPr>
          <w:rFonts w:ascii="Times New Roman" w:hAnsi="Times New Roman"/>
          <w:szCs w:val="21"/>
        </w:rPr>
        <w:lastRenderedPageBreak/>
        <w:t>C.</w:t>
      </w:r>
      <w:r w:rsidRPr="00DA6710">
        <w:rPr>
          <w:rFonts w:ascii="Times New Roman" w:hAnsi="Times New Roman" w:hint="eastAsia"/>
          <w:szCs w:val="21"/>
        </w:rPr>
        <w:t xml:space="preserve"> </w:t>
      </w:r>
      <w:r w:rsidR="005C3182" w:rsidRPr="00DA6710">
        <w:rPr>
          <w:rFonts w:ascii="Times New Roman" w:hAnsi="Times New Roman" w:hint="eastAsia"/>
          <w:szCs w:val="21"/>
        </w:rPr>
        <w:t>交运算</w:t>
      </w:r>
    </w:p>
    <w:p w14:paraId="2B51ACFC" w14:textId="046E28BB" w:rsidR="009B69EB" w:rsidRPr="00DA6710" w:rsidRDefault="0087194A">
      <w:pPr>
        <w:spacing w:line="360" w:lineRule="auto"/>
        <w:rPr>
          <w:rFonts w:ascii="Times New Roman" w:hAnsi="Times New Roman"/>
          <w:szCs w:val="21"/>
        </w:rPr>
      </w:pPr>
      <w:r w:rsidRPr="00DA6710">
        <w:rPr>
          <w:rFonts w:ascii="Times New Roman" w:hAnsi="Times New Roman"/>
          <w:szCs w:val="21"/>
        </w:rPr>
        <w:t xml:space="preserve">D. </w:t>
      </w:r>
      <w:r w:rsidR="005F2CF3">
        <w:rPr>
          <w:rFonts w:ascii="Times New Roman" w:eastAsia="宋体" w:hAnsi="Times New Roman" w:cs="Times New Roman" w:hint="eastAsia"/>
          <w:szCs w:val="21"/>
        </w:rPr>
        <w:t>熵减</w:t>
      </w:r>
    </w:p>
    <w:p w14:paraId="77661736" w14:textId="6A63B760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答案:</w:t>
      </w:r>
      <w:r w:rsidRPr="00DA6710">
        <w:rPr>
          <w:rFonts w:ascii="宋体" w:eastAsia="宋体" w:hAnsi="宋体"/>
          <w:szCs w:val="21"/>
        </w:rPr>
        <w:t xml:space="preserve"> </w:t>
      </w:r>
      <w:r w:rsidR="005C3182" w:rsidRPr="00DA6710">
        <w:rPr>
          <w:rFonts w:ascii="宋体" w:eastAsia="宋体" w:hAnsi="宋体" w:hint="eastAsia"/>
          <w:szCs w:val="21"/>
        </w:rPr>
        <w:t>A</w:t>
      </w:r>
      <w:r w:rsidR="005C3182" w:rsidRPr="00DA6710">
        <w:rPr>
          <w:rFonts w:ascii="宋体" w:eastAsia="宋体" w:hAnsi="宋体"/>
          <w:szCs w:val="21"/>
        </w:rPr>
        <w:t>|</w:t>
      </w:r>
      <w:r w:rsidR="005C3182" w:rsidRPr="00DA6710">
        <w:rPr>
          <w:rFonts w:ascii="宋体" w:eastAsia="宋体" w:hAnsi="宋体" w:hint="eastAsia"/>
          <w:szCs w:val="21"/>
        </w:rPr>
        <w:t>B|C</w:t>
      </w:r>
    </w:p>
    <w:p w14:paraId="22956064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题型:多选题</w:t>
      </w:r>
    </w:p>
    <w:p w14:paraId="579F93D9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分数:</w:t>
      </w:r>
      <w:r w:rsidRPr="00DA6710">
        <w:rPr>
          <w:rFonts w:ascii="宋体" w:eastAsia="宋体" w:hAnsi="宋体"/>
          <w:szCs w:val="21"/>
        </w:rPr>
        <w:t>4</w:t>
      </w:r>
    </w:p>
    <w:p w14:paraId="1FF7DC87" w14:textId="77777777" w:rsidR="009B69EB" w:rsidRPr="00DA6710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02D3E1B7" w14:textId="6E4C5EEA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三维模型编辑</w:t>
      </w:r>
      <w:r w:rsidRPr="00DA6710">
        <w:rPr>
          <w:rFonts w:ascii="宋体" w:eastAsia="宋体" w:hAnsi="宋体" w:cs="宋体" w:hint="eastAsia"/>
          <w:szCs w:val="21"/>
        </w:rPr>
        <w:t xml:space="preserve"> </w:t>
      </w:r>
    </w:p>
    <w:p w14:paraId="6BA9C823" w14:textId="77777777" w:rsidR="005F2CF3" w:rsidRPr="005F2CF3" w:rsidRDefault="0087194A" w:rsidP="005F2CF3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3.</w:t>
      </w:r>
      <w:r w:rsidRPr="00DA6710">
        <w:rPr>
          <w:rFonts w:ascii="宋体" w:eastAsia="宋体" w:hAnsi="宋体" w:cs="宋体"/>
        </w:rPr>
        <w:t xml:space="preserve"> </w:t>
      </w:r>
      <w:r w:rsidRPr="00DA6710">
        <w:rPr>
          <w:rFonts w:ascii="宋体" w:eastAsia="宋体" w:hAnsi="宋体" w:cs="宋体" w:hint="eastAsia"/>
        </w:rPr>
        <w:t>题干：</w:t>
      </w:r>
      <w:r w:rsidR="005F2CF3" w:rsidRPr="005F2CF3">
        <w:rPr>
          <w:rFonts w:ascii="宋体" w:eastAsia="宋体" w:hAnsi="宋体" w:cs="宋体" w:hint="eastAsia"/>
        </w:rPr>
        <w:t>以下哪些方法或命令可以复制对象？</w:t>
      </w:r>
    </w:p>
    <w:p w14:paraId="6B6FD89B" w14:textId="1294E248" w:rsidR="005F2CF3" w:rsidRP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t>A</w:t>
      </w:r>
      <w:r>
        <w:rPr>
          <w:rFonts w:ascii="宋体" w:eastAsia="宋体" w:hAnsi="宋体" w:cs="宋体" w:hint="eastAsia"/>
        </w:rPr>
        <w:t>．</w:t>
      </w:r>
      <w:r w:rsidRPr="005F2CF3">
        <w:rPr>
          <w:rFonts w:ascii="宋体" w:eastAsia="宋体" w:hAnsi="宋体" w:cs="宋体" w:hint="eastAsia"/>
        </w:rPr>
        <w:t>按住Ctrl键左键拖动要复制的对象</w:t>
      </w:r>
    </w:p>
    <w:p w14:paraId="3CD58FBF" w14:textId="624E5531" w:rsidR="005F2CF3" w:rsidRP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t>B</w:t>
      </w:r>
      <w:r>
        <w:rPr>
          <w:rFonts w:ascii="宋体" w:eastAsia="宋体" w:hAnsi="宋体" w:cs="宋体" w:hint="eastAsia"/>
        </w:rPr>
        <w:t>．</w:t>
      </w:r>
      <w:r w:rsidRPr="005F2CF3">
        <w:rPr>
          <w:rFonts w:ascii="宋体" w:eastAsia="宋体" w:hAnsi="宋体" w:cs="宋体" w:hint="eastAsia"/>
        </w:rPr>
        <w:t>按Ctrl+C键，通过选择起始点和目标点来复制对象</w:t>
      </w:r>
    </w:p>
    <w:p w14:paraId="67F85957" w14:textId="4828BA76" w:rsidR="005F2CF3" w:rsidRP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t>C</w:t>
      </w:r>
      <w:r>
        <w:rPr>
          <w:rFonts w:ascii="宋体" w:eastAsia="宋体" w:hAnsi="宋体" w:cs="宋体" w:hint="eastAsia"/>
        </w:rPr>
        <w:t>．</w:t>
      </w:r>
      <w:r w:rsidRPr="005F2CF3">
        <w:rPr>
          <w:rFonts w:ascii="宋体" w:eastAsia="宋体" w:hAnsi="宋体" w:cs="宋体" w:hint="eastAsia"/>
        </w:rPr>
        <w:t>使用阵列命令</w:t>
      </w:r>
    </w:p>
    <w:p w14:paraId="29E95561" w14:textId="77777777" w:rsidR="005F2CF3" w:rsidRDefault="005F2CF3" w:rsidP="005F2CF3">
      <w:pPr>
        <w:spacing w:line="360" w:lineRule="auto"/>
        <w:rPr>
          <w:rFonts w:ascii="宋体" w:eastAsia="宋体" w:hAnsi="宋体" w:cs="宋体"/>
        </w:rPr>
      </w:pPr>
      <w:r w:rsidRPr="005F2CF3">
        <w:rPr>
          <w:rFonts w:ascii="宋体" w:eastAsia="宋体" w:hAnsi="宋体" w:cs="宋体" w:hint="eastAsia"/>
        </w:rPr>
        <w:t>D</w:t>
      </w:r>
      <w:r>
        <w:rPr>
          <w:rFonts w:ascii="宋体" w:eastAsia="宋体" w:hAnsi="宋体" w:cs="宋体" w:hint="eastAsia"/>
        </w:rPr>
        <w:t>．</w:t>
      </w:r>
      <w:r w:rsidRPr="005F2CF3">
        <w:rPr>
          <w:rFonts w:ascii="宋体" w:eastAsia="宋体" w:hAnsi="宋体" w:cs="宋体" w:hint="eastAsia"/>
        </w:rPr>
        <w:t>使用实体分割命令</w:t>
      </w:r>
    </w:p>
    <w:p w14:paraId="21BDF613" w14:textId="013A6811" w:rsidR="009B69EB" w:rsidRPr="00DA6710" w:rsidRDefault="0087194A" w:rsidP="005F2CF3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 xml:space="preserve">答案: </w:t>
      </w:r>
      <w:r w:rsidR="005C3182" w:rsidRPr="00DA6710">
        <w:rPr>
          <w:rFonts w:ascii="宋体" w:eastAsia="宋体" w:hAnsi="宋体" w:cs="宋体" w:hint="eastAsia"/>
        </w:rPr>
        <w:t>A</w:t>
      </w:r>
      <w:r w:rsidR="005C3182" w:rsidRPr="00DA6710">
        <w:rPr>
          <w:rFonts w:ascii="宋体" w:eastAsia="宋体" w:hAnsi="宋体" w:cs="宋体"/>
        </w:rPr>
        <w:t>|</w:t>
      </w:r>
      <w:r w:rsidR="005C3182" w:rsidRPr="00DA6710">
        <w:rPr>
          <w:rFonts w:ascii="宋体" w:eastAsia="宋体" w:hAnsi="宋体" w:cs="宋体" w:hint="eastAsia"/>
        </w:rPr>
        <w:t>B</w:t>
      </w:r>
      <w:r w:rsidR="005F2CF3">
        <w:rPr>
          <w:rFonts w:ascii="宋体" w:eastAsia="宋体" w:hAnsi="宋体" w:cs="宋体"/>
        </w:rPr>
        <w:t>|</w:t>
      </w:r>
      <w:r w:rsidR="005F2CF3">
        <w:rPr>
          <w:rFonts w:ascii="宋体" w:eastAsia="宋体" w:hAnsi="宋体" w:cs="宋体" w:hint="eastAsia"/>
        </w:rPr>
        <w:t>C</w:t>
      </w:r>
    </w:p>
    <w:p w14:paraId="0F95FE50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题型:多选题</w:t>
      </w:r>
    </w:p>
    <w:p w14:paraId="0849FA83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分数:4</w:t>
      </w:r>
    </w:p>
    <w:p w14:paraId="191C36F4" w14:textId="77777777" w:rsidR="009B69EB" w:rsidRPr="00DA6710" w:rsidRDefault="009B69EB">
      <w:pPr>
        <w:spacing w:line="360" w:lineRule="auto"/>
        <w:rPr>
          <w:rFonts w:ascii="宋体" w:eastAsia="宋体" w:hAnsi="宋体" w:cs="宋体"/>
        </w:rPr>
      </w:pPr>
    </w:p>
    <w:p w14:paraId="6A74ED6E" w14:textId="386A8706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模型渲染</w:t>
      </w:r>
    </w:p>
    <w:p w14:paraId="22C5770B" w14:textId="354EB141" w:rsidR="009B69EB" w:rsidRPr="00DA6710" w:rsidRDefault="0087194A">
      <w:pPr>
        <w:spacing w:line="360" w:lineRule="auto"/>
      </w:pPr>
      <w:r w:rsidRPr="00DA6710">
        <w:rPr>
          <w:rFonts w:ascii="宋体" w:eastAsia="宋体" w:hAnsi="宋体" w:hint="eastAsia"/>
          <w:szCs w:val="21"/>
        </w:rPr>
        <w:t>4.</w:t>
      </w:r>
      <w:r w:rsidRPr="00DA6710">
        <w:rPr>
          <w:rFonts w:ascii="宋体" w:eastAsia="宋体" w:hAnsi="宋体"/>
          <w:szCs w:val="21"/>
        </w:rPr>
        <w:t xml:space="preserve"> </w:t>
      </w:r>
      <w:r w:rsidRPr="00DA6710">
        <w:rPr>
          <w:rFonts w:hint="eastAsia"/>
        </w:rPr>
        <w:t>题干：</w:t>
      </w:r>
      <w:r w:rsidR="004C12BD" w:rsidRPr="00DA6710">
        <w:rPr>
          <w:rFonts w:hint="eastAsia"/>
        </w:rPr>
        <w:t>使用纹理贴图功能把一张图片贴到实体面上时，有以下哪几种方式选择？（）</w:t>
      </w:r>
    </w:p>
    <w:p w14:paraId="73DA64CD" w14:textId="6533D8E5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A.</w:t>
      </w:r>
      <w:r w:rsidR="004C12BD" w:rsidRPr="00DA6710">
        <w:rPr>
          <w:rFonts w:ascii="宋体" w:eastAsia="宋体" w:hAnsi="宋体" w:cs="宋体" w:hint="eastAsia"/>
          <w:szCs w:val="21"/>
        </w:rPr>
        <w:t>浮雕</w:t>
      </w:r>
    </w:p>
    <w:p w14:paraId="1C5A03E9" w14:textId="074EC939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B.</w:t>
      </w:r>
      <w:r w:rsidR="004C12BD" w:rsidRPr="00DA6710">
        <w:rPr>
          <w:rFonts w:ascii="宋体" w:eastAsia="宋体" w:hAnsi="宋体" w:cs="宋体" w:hint="eastAsia"/>
        </w:rPr>
        <w:t>材质</w:t>
      </w:r>
    </w:p>
    <w:p w14:paraId="4454C9CD" w14:textId="2C081868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C.</w:t>
      </w:r>
      <w:r w:rsidR="004C12BD" w:rsidRPr="00DA6710">
        <w:rPr>
          <w:rFonts w:ascii="宋体" w:eastAsia="宋体" w:hAnsi="宋体" w:cs="宋体" w:hint="eastAsia"/>
        </w:rPr>
        <w:t>UV图</w:t>
      </w:r>
    </w:p>
    <w:p w14:paraId="03CE943E" w14:textId="1D9AD129" w:rsidR="009B69EB" w:rsidRPr="00DA6710" w:rsidRDefault="0087194A">
      <w:pPr>
        <w:spacing w:line="360" w:lineRule="auto"/>
        <w:rPr>
          <w:rFonts w:eastAsia="宋体"/>
        </w:rPr>
      </w:pPr>
      <w:r w:rsidRPr="00DA6710">
        <w:rPr>
          <w:rFonts w:ascii="宋体" w:eastAsia="宋体" w:hAnsi="宋体" w:cs="宋体" w:hint="eastAsia"/>
        </w:rPr>
        <w:t>D.</w:t>
      </w:r>
      <w:r w:rsidR="004C12BD" w:rsidRPr="00DA6710">
        <w:rPr>
          <w:rFonts w:ascii="宋体" w:eastAsia="宋体" w:hAnsi="宋体" w:cs="宋体" w:hint="eastAsia"/>
        </w:rPr>
        <w:t>最小变形</w:t>
      </w:r>
    </w:p>
    <w:p w14:paraId="2719CF0A" w14:textId="5E4431DA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答案:</w:t>
      </w:r>
      <w:r w:rsidR="004C12BD" w:rsidRPr="00DA6710">
        <w:rPr>
          <w:rFonts w:ascii="宋体" w:eastAsia="宋体" w:hAnsi="宋体" w:hint="eastAsia"/>
          <w:szCs w:val="21"/>
        </w:rPr>
        <w:t>C|D</w:t>
      </w:r>
    </w:p>
    <w:p w14:paraId="2428752C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题型:多选题</w:t>
      </w:r>
    </w:p>
    <w:p w14:paraId="3F23D7D9" w14:textId="77777777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分数:</w:t>
      </w:r>
      <w:r w:rsidRPr="00DA6710">
        <w:rPr>
          <w:rFonts w:ascii="宋体" w:eastAsia="宋体" w:hAnsi="宋体"/>
          <w:szCs w:val="21"/>
        </w:rPr>
        <w:t>4</w:t>
      </w:r>
    </w:p>
    <w:p w14:paraId="5D1C88E1" w14:textId="77777777" w:rsidR="009B69EB" w:rsidRPr="00DA6710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2ABC12E8" w14:textId="2470FA03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三视图初步</w:t>
      </w:r>
    </w:p>
    <w:p w14:paraId="5739F941" w14:textId="77777777" w:rsidR="005F2CF3" w:rsidRPr="00B906E1" w:rsidRDefault="0087194A" w:rsidP="005F2CF3">
      <w:pPr>
        <w:spacing w:line="360" w:lineRule="auto"/>
        <w:rPr>
          <w:rFonts w:ascii="宋体" w:eastAsia="宋体" w:hAnsi="宋体" w:cs="宋体"/>
          <w:color w:val="000000" w:themeColor="text1"/>
        </w:rPr>
      </w:pPr>
      <w:r w:rsidRPr="00DA6710">
        <w:rPr>
          <w:rFonts w:ascii="宋体" w:eastAsia="宋体" w:hAnsi="宋体" w:hint="eastAsia"/>
          <w:szCs w:val="21"/>
        </w:rPr>
        <w:t>5.</w:t>
      </w:r>
      <w:r w:rsidRPr="00DA6710">
        <w:rPr>
          <w:rFonts w:ascii="宋体" w:eastAsia="宋体" w:hAnsi="宋体"/>
          <w:szCs w:val="21"/>
        </w:rPr>
        <w:t xml:space="preserve"> </w:t>
      </w:r>
      <w:r w:rsidRPr="00DA6710">
        <w:rPr>
          <w:rFonts w:hint="eastAsia"/>
        </w:rPr>
        <w:t>题干</w:t>
      </w:r>
      <w:r w:rsidRPr="00DA6710">
        <w:rPr>
          <w:rFonts w:ascii="宋体" w:eastAsia="宋体" w:hAnsi="宋体" w:cs="宋体" w:hint="eastAsia"/>
        </w:rPr>
        <w:t>：</w:t>
      </w:r>
      <w:r w:rsidR="005F2CF3">
        <w:rPr>
          <w:rFonts w:ascii="宋体" w:eastAsia="宋体" w:hAnsi="宋体" w:cs="宋体" w:hint="eastAsia"/>
        </w:rPr>
        <w:t>模型的</w:t>
      </w:r>
      <w:r w:rsidR="005F2CF3" w:rsidRPr="00B906E1">
        <w:rPr>
          <w:rFonts w:ascii="宋体" w:eastAsia="宋体" w:hAnsi="宋体" w:cs="宋体" w:hint="eastAsia"/>
          <w:color w:val="000000" w:themeColor="text1"/>
        </w:rPr>
        <w:t>三视图包含哪三个基本视图？（）</w:t>
      </w:r>
    </w:p>
    <w:p w14:paraId="661C22EE" w14:textId="77777777" w:rsidR="005F2CF3" w:rsidRDefault="005F2CF3" w:rsidP="005F2CF3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A.主视图</w:t>
      </w:r>
    </w:p>
    <w:p w14:paraId="6074E903" w14:textId="77777777" w:rsidR="005F2CF3" w:rsidRDefault="005F2CF3" w:rsidP="005F2CF3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B.俯视图</w:t>
      </w:r>
    </w:p>
    <w:p w14:paraId="001C0F28" w14:textId="77777777" w:rsidR="005F2CF3" w:rsidRDefault="005F2CF3" w:rsidP="005F2CF3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lastRenderedPageBreak/>
        <w:t>C.左视图</w:t>
      </w:r>
    </w:p>
    <w:p w14:paraId="4F7E16B2" w14:textId="77777777" w:rsidR="005F2CF3" w:rsidRDefault="005F2CF3" w:rsidP="005F2CF3">
      <w:pPr>
        <w:spacing w:line="360" w:lineRule="auto"/>
        <w:rPr>
          <w:rFonts w:eastAsia="宋体"/>
        </w:rPr>
      </w:pPr>
      <w:r>
        <w:rPr>
          <w:rFonts w:ascii="宋体" w:eastAsia="宋体" w:hAnsi="宋体" w:cs="宋体" w:hint="eastAsia"/>
        </w:rPr>
        <w:t>D.右视图</w:t>
      </w:r>
    </w:p>
    <w:p w14:paraId="3339881A" w14:textId="77777777" w:rsidR="005F2CF3" w:rsidRDefault="005F2CF3" w:rsidP="005F2CF3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答案:A</w:t>
      </w:r>
      <w:r>
        <w:rPr>
          <w:rFonts w:ascii="宋体" w:eastAsia="宋体" w:hAnsi="宋体"/>
          <w:szCs w:val="21"/>
        </w:rPr>
        <w:t>BC</w:t>
      </w:r>
    </w:p>
    <w:p w14:paraId="412722B7" w14:textId="77777777" w:rsidR="005F2CF3" w:rsidRDefault="005F2CF3" w:rsidP="005F2CF3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题型:多选题</w:t>
      </w:r>
    </w:p>
    <w:p w14:paraId="156B9515" w14:textId="77777777" w:rsidR="005F2CF3" w:rsidRDefault="005F2CF3" w:rsidP="005F2CF3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</w:t>
      </w:r>
      <w:r>
        <w:rPr>
          <w:rFonts w:ascii="宋体" w:eastAsia="宋体" w:hAnsi="宋体"/>
          <w:szCs w:val="21"/>
        </w:rPr>
        <w:t>4</w:t>
      </w:r>
    </w:p>
    <w:p w14:paraId="5CA70AB4" w14:textId="5B430EDC" w:rsidR="009B69EB" w:rsidRPr="00DA6710" w:rsidRDefault="009B69EB" w:rsidP="005F2CF3">
      <w:pPr>
        <w:spacing w:line="360" w:lineRule="auto"/>
        <w:rPr>
          <w:rFonts w:ascii="宋体" w:eastAsia="宋体" w:hAnsi="宋体"/>
          <w:szCs w:val="21"/>
        </w:rPr>
      </w:pPr>
    </w:p>
    <w:p w14:paraId="6BCEBC8C" w14:textId="69FEABB8" w:rsidR="009B69EB" w:rsidRPr="00DA6710" w:rsidRDefault="0087194A">
      <w:pPr>
        <w:spacing w:line="360" w:lineRule="auto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b/>
          <w:bCs/>
          <w:szCs w:val="21"/>
        </w:rPr>
        <w:t>三、判断题</w:t>
      </w:r>
      <w:r w:rsidRPr="00DA6710">
        <w:rPr>
          <w:rFonts w:ascii="宋体" w:eastAsia="宋体" w:hAnsi="宋体" w:hint="eastAsia"/>
          <w:szCs w:val="21"/>
        </w:rPr>
        <w:t xml:space="preserve"> （共10题，每题</w:t>
      </w:r>
      <w:r w:rsidR="00252D02" w:rsidRPr="00DA6710">
        <w:rPr>
          <w:rFonts w:ascii="宋体" w:eastAsia="宋体" w:hAnsi="宋体"/>
          <w:szCs w:val="21"/>
        </w:rPr>
        <w:t>3</w:t>
      </w:r>
      <w:r w:rsidRPr="00DA6710">
        <w:rPr>
          <w:rFonts w:ascii="宋体" w:eastAsia="宋体" w:hAnsi="宋体" w:hint="eastAsia"/>
          <w:szCs w:val="21"/>
        </w:rPr>
        <w:t>分，共</w:t>
      </w:r>
      <w:r w:rsidR="00252D02" w:rsidRPr="00DA6710">
        <w:rPr>
          <w:rFonts w:ascii="宋体" w:eastAsia="宋体" w:hAnsi="宋体"/>
          <w:szCs w:val="21"/>
        </w:rPr>
        <w:t>3</w:t>
      </w:r>
      <w:r w:rsidRPr="00DA6710">
        <w:rPr>
          <w:rFonts w:ascii="宋体" w:eastAsia="宋体" w:hAnsi="宋体" w:hint="eastAsia"/>
          <w:szCs w:val="21"/>
        </w:rPr>
        <w:t>0分）</w:t>
      </w:r>
    </w:p>
    <w:p w14:paraId="7524402A" w14:textId="239F0A36" w:rsidR="009B69EB" w:rsidRPr="00DA6710" w:rsidRDefault="0087194A">
      <w:pPr>
        <w:spacing w:line="360" w:lineRule="auto"/>
        <w:rPr>
          <w:rFonts w:eastAsia="宋体"/>
        </w:rPr>
      </w:pPr>
      <w:r w:rsidRPr="00DA6710">
        <w:rPr>
          <w:rFonts w:ascii="宋体" w:eastAsia="宋体" w:hAnsi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基本实体</w:t>
      </w:r>
    </w:p>
    <w:p w14:paraId="0ABE8E76" w14:textId="1F40D25A" w:rsidR="009B69EB" w:rsidRPr="00DA6710" w:rsidRDefault="0087194A">
      <w:pPr>
        <w:spacing w:line="360" w:lineRule="auto"/>
      </w:pPr>
      <w:r w:rsidRPr="00DA6710">
        <w:rPr>
          <w:rFonts w:ascii="宋体" w:eastAsia="宋体" w:hAnsi="宋体" w:cs="宋体" w:hint="eastAsia"/>
        </w:rPr>
        <w:t>1.</w:t>
      </w:r>
      <w:r w:rsidRPr="00DA6710">
        <w:rPr>
          <w:rFonts w:ascii="宋体" w:eastAsia="宋体" w:hAnsi="宋体" w:cs="宋体"/>
        </w:rPr>
        <w:t xml:space="preserve"> </w:t>
      </w:r>
      <w:r w:rsidRPr="00DA6710">
        <w:rPr>
          <w:rFonts w:ascii="宋体" w:eastAsia="宋体" w:hAnsi="宋体" w:cs="宋体" w:hint="eastAsia"/>
        </w:rPr>
        <w:t>题</w:t>
      </w:r>
      <w:r w:rsidRPr="00DA6710">
        <w:rPr>
          <w:rFonts w:hint="eastAsia"/>
        </w:rPr>
        <w:t>干：</w:t>
      </w:r>
      <w:r w:rsidR="005F2CF3" w:rsidRPr="005F2CF3">
        <w:rPr>
          <w:rFonts w:hint="eastAsia"/>
        </w:rPr>
        <w:t>圆锥体命令可以建立圆锥，也可以建立圆台体。</w:t>
      </w:r>
    </w:p>
    <w:p w14:paraId="4B6BFA71" w14:textId="77777777" w:rsidR="009B69EB" w:rsidRPr="00DA6710" w:rsidRDefault="0087194A">
      <w:pPr>
        <w:spacing w:line="360" w:lineRule="auto"/>
      </w:pPr>
      <w:r w:rsidRPr="00DA6710">
        <w:rPr>
          <w:rFonts w:hint="eastAsia"/>
        </w:rPr>
        <w:t>答案</w:t>
      </w:r>
      <w:r w:rsidRPr="00DA6710">
        <w:t>：</w:t>
      </w:r>
      <w:r w:rsidRPr="00DA6710">
        <w:rPr>
          <w:rFonts w:hint="eastAsia"/>
        </w:rPr>
        <w:t>正确</w:t>
      </w:r>
    </w:p>
    <w:p w14:paraId="08739606" w14:textId="77777777" w:rsidR="009B69EB" w:rsidRPr="00DA6710" w:rsidRDefault="0087194A">
      <w:pPr>
        <w:spacing w:line="360" w:lineRule="auto"/>
      </w:pPr>
      <w:r w:rsidRPr="00DA6710">
        <w:rPr>
          <w:rFonts w:hint="eastAsia"/>
        </w:rPr>
        <w:t>题型</w:t>
      </w:r>
      <w:r w:rsidRPr="00DA6710">
        <w:t>：判断题</w:t>
      </w:r>
    </w:p>
    <w:p w14:paraId="554F16E8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hint="eastAsia"/>
        </w:rPr>
        <w:t>分</w:t>
      </w:r>
      <w:r w:rsidRPr="00DA6710">
        <w:rPr>
          <w:rFonts w:ascii="宋体" w:eastAsia="宋体" w:hAnsi="宋体" w:cs="宋体" w:hint="eastAsia"/>
        </w:rPr>
        <w:t>数：2</w:t>
      </w:r>
    </w:p>
    <w:p w14:paraId="562E9AFF" w14:textId="77777777" w:rsidR="009B69EB" w:rsidRPr="00DA6710" w:rsidRDefault="009B69EB">
      <w:pPr>
        <w:spacing w:line="360" w:lineRule="auto"/>
        <w:rPr>
          <w:rFonts w:ascii="宋体" w:eastAsia="宋体" w:hAnsi="宋体" w:cs="宋体"/>
        </w:rPr>
      </w:pPr>
    </w:p>
    <w:p w14:paraId="40E89D12" w14:textId="600C82DF" w:rsidR="00ED76AA" w:rsidRPr="00DA6710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cs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cs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基本实体</w:t>
      </w:r>
    </w:p>
    <w:p w14:paraId="18DA63D1" w14:textId="4E56BBFA" w:rsidR="00CF4467" w:rsidRPr="00DA6710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DA6710">
        <w:rPr>
          <w:rFonts w:ascii="宋体" w:eastAsia="宋体" w:hAnsi="宋体" w:cs="宋体" w:hint="eastAsia"/>
        </w:rPr>
        <w:t>2.</w:t>
      </w:r>
      <w:r w:rsidRPr="00DA6710">
        <w:rPr>
          <w:rFonts w:ascii="宋体" w:eastAsia="宋体" w:hAnsi="宋体" w:cs="宋体"/>
        </w:rPr>
        <w:t xml:space="preserve"> </w:t>
      </w:r>
      <w:r w:rsidRPr="00DA6710">
        <w:rPr>
          <w:rFonts w:ascii="宋体" w:eastAsia="宋体" w:hAnsi="宋体" w:cs="宋体" w:hint="eastAsia"/>
        </w:rPr>
        <w:t>题干：</w:t>
      </w:r>
      <w:r w:rsidR="00526EB7" w:rsidRPr="00526EB7">
        <w:rPr>
          <w:rFonts w:ascii="宋体" w:eastAsia="宋体" w:hAnsi="宋体" w:cs="宋体" w:hint="eastAsia"/>
          <w:kern w:val="0"/>
          <w:szCs w:val="21"/>
        </w:rPr>
        <w:t>圆柱体的高度值只能是正值</w:t>
      </w:r>
      <w:r w:rsidR="00CF4467" w:rsidRPr="00DA6710">
        <w:rPr>
          <w:rFonts w:ascii="宋体" w:eastAsia="宋体" w:hAnsi="宋体" w:cs="宋体" w:hint="eastAsia"/>
          <w:kern w:val="0"/>
          <w:szCs w:val="21"/>
        </w:rPr>
        <w:t>。</w:t>
      </w:r>
    </w:p>
    <w:p w14:paraId="54FD04DF" w14:textId="781A6652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答案：</w:t>
      </w:r>
      <w:r w:rsidR="00CF4467" w:rsidRPr="00DA6710">
        <w:rPr>
          <w:rFonts w:ascii="宋体" w:eastAsia="宋体" w:hAnsi="宋体" w:cs="宋体" w:hint="eastAsia"/>
        </w:rPr>
        <w:t>错误</w:t>
      </w:r>
    </w:p>
    <w:p w14:paraId="09B0CFDB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题型：判断题</w:t>
      </w:r>
    </w:p>
    <w:p w14:paraId="5F22CD2A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分数：2</w:t>
      </w:r>
    </w:p>
    <w:p w14:paraId="55259E78" w14:textId="77777777" w:rsidR="009B69EB" w:rsidRPr="00DA6710" w:rsidRDefault="009B69EB">
      <w:pPr>
        <w:spacing w:line="360" w:lineRule="auto"/>
        <w:rPr>
          <w:rFonts w:ascii="宋体" w:eastAsia="宋体" w:hAnsi="宋体" w:cs="宋体"/>
        </w:rPr>
      </w:pPr>
    </w:p>
    <w:p w14:paraId="1F3D561C" w14:textId="00165DE2" w:rsidR="009B69EB" w:rsidRPr="00DA6710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cs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cs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布尔运算</w:t>
      </w:r>
    </w:p>
    <w:p w14:paraId="0F1D34F6" w14:textId="48153ED1" w:rsidR="009B69EB" w:rsidRPr="00DA6710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DA6710">
        <w:rPr>
          <w:rFonts w:ascii="宋体" w:eastAsia="宋体" w:hAnsi="宋体" w:cs="宋体" w:hint="eastAsia"/>
        </w:rPr>
        <w:t>3.</w:t>
      </w:r>
      <w:r w:rsidRPr="00DA6710">
        <w:rPr>
          <w:rFonts w:ascii="宋体" w:eastAsia="宋体" w:hAnsi="宋体" w:cs="宋体"/>
        </w:rPr>
        <w:t xml:space="preserve"> </w:t>
      </w:r>
      <w:r w:rsidRPr="00DA6710">
        <w:rPr>
          <w:rFonts w:ascii="宋体" w:eastAsia="宋体" w:hAnsi="宋体" w:cs="宋体" w:hint="eastAsia"/>
        </w:rPr>
        <w:t>题干：</w:t>
      </w:r>
      <w:r w:rsidR="00526EB7" w:rsidRPr="00526EB7">
        <w:rPr>
          <w:rFonts w:ascii="宋体" w:eastAsia="宋体" w:hAnsi="宋体" w:cs="宋体" w:hint="eastAsia"/>
        </w:rPr>
        <w:t>执行组合加运算时，基体只能有一个，合并体可以是一个，也可以是多个</w:t>
      </w:r>
      <w:r w:rsidRPr="00DA6710">
        <w:rPr>
          <w:rFonts w:ascii="宋体" w:eastAsia="宋体" w:hAnsi="宋体" w:cs="宋体" w:hint="eastAsia"/>
        </w:rPr>
        <w:t>。</w:t>
      </w:r>
    </w:p>
    <w:p w14:paraId="6E856B1A" w14:textId="6CB3FB43" w:rsidR="009B69EB" w:rsidRPr="00DA6710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DA6710">
        <w:rPr>
          <w:rFonts w:ascii="宋体" w:eastAsia="宋体" w:hAnsi="宋体" w:cs="宋体" w:hint="eastAsia"/>
          <w:kern w:val="0"/>
          <w:szCs w:val="21"/>
        </w:rPr>
        <w:t>答案：</w:t>
      </w:r>
      <w:r w:rsidR="00ED76AA" w:rsidRPr="00DA6710">
        <w:rPr>
          <w:rFonts w:ascii="宋体" w:eastAsia="宋体" w:hAnsi="宋体" w:cs="宋体"/>
          <w:kern w:val="0"/>
          <w:szCs w:val="21"/>
        </w:rPr>
        <w:t xml:space="preserve"> </w:t>
      </w:r>
      <w:r w:rsidR="00526EB7">
        <w:rPr>
          <w:rFonts w:ascii="宋体" w:eastAsia="宋体" w:hAnsi="宋体" w:cs="宋体" w:hint="eastAsia"/>
          <w:kern w:val="0"/>
          <w:szCs w:val="21"/>
        </w:rPr>
        <w:t>错误</w:t>
      </w:r>
    </w:p>
    <w:p w14:paraId="0F6AA4F5" w14:textId="77777777" w:rsidR="009B69EB" w:rsidRPr="00DA6710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DA6710">
        <w:rPr>
          <w:rFonts w:ascii="宋体" w:eastAsia="宋体" w:hAnsi="宋体" w:cs="宋体" w:hint="eastAsia"/>
          <w:kern w:val="0"/>
          <w:szCs w:val="21"/>
        </w:rPr>
        <w:t>题型：判断题</w:t>
      </w:r>
    </w:p>
    <w:p w14:paraId="0946FCAF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分数：2</w:t>
      </w:r>
    </w:p>
    <w:p w14:paraId="03588977" w14:textId="77777777" w:rsidR="009B69EB" w:rsidRPr="00DA6710" w:rsidRDefault="009B69EB">
      <w:pPr>
        <w:spacing w:line="360" w:lineRule="auto"/>
        <w:rPr>
          <w:rFonts w:ascii="宋体" w:eastAsia="宋体" w:hAnsi="宋体" w:cs="宋体"/>
        </w:rPr>
      </w:pPr>
    </w:p>
    <w:p w14:paraId="769E3D12" w14:textId="5D529FD9" w:rsidR="009B69EB" w:rsidRPr="00DA6710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cs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cs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布尔运算</w:t>
      </w:r>
    </w:p>
    <w:p w14:paraId="2F99C723" w14:textId="1A2175DE" w:rsidR="009B69EB" w:rsidRPr="00DA6710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DA6710">
        <w:rPr>
          <w:rFonts w:ascii="宋体" w:eastAsia="宋体" w:hAnsi="宋体" w:cs="宋体" w:hint="eastAsia"/>
        </w:rPr>
        <w:t>4.</w:t>
      </w:r>
      <w:r w:rsidRPr="00DA6710">
        <w:rPr>
          <w:rFonts w:ascii="宋体" w:eastAsia="宋体" w:hAnsi="宋体" w:cs="宋体"/>
        </w:rPr>
        <w:t xml:space="preserve"> </w:t>
      </w:r>
      <w:r w:rsidRPr="00DA6710">
        <w:rPr>
          <w:rFonts w:ascii="宋体" w:eastAsia="宋体" w:hAnsi="宋体" w:cs="宋体" w:hint="eastAsia"/>
        </w:rPr>
        <w:t>题干：</w:t>
      </w:r>
      <w:r w:rsidR="00747697" w:rsidRPr="00DA6710">
        <w:rPr>
          <w:rFonts w:ascii="宋体" w:eastAsia="宋体" w:hAnsi="宋体" w:cs="宋体" w:hint="eastAsia"/>
        </w:rPr>
        <w:t>任意两个实体间都可以做布尔运算。</w:t>
      </w:r>
    </w:p>
    <w:p w14:paraId="39795D43" w14:textId="387ACF7A" w:rsidR="009B69EB" w:rsidRPr="00DA6710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DA6710">
        <w:rPr>
          <w:rFonts w:ascii="宋体" w:eastAsia="宋体" w:hAnsi="宋体" w:cs="宋体" w:hint="eastAsia"/>
          <w:kern w:val="0"/>
          <w:szCs w:val="21"/>
        </w:rPr>
        <w:t>答案：</w:t>
      </w:r>
      <w:r w:rsidR="00747697" w:rsidRPr="00DA6710">
        <w:rPr>
          <w:rFonts w:ascii="宋体" w:eastAsia="宋体" w:hAnsi="宋体" w:cs="宋体" w:hint="eastAsia"/>
          <w:kern w:val="0"/>
          <w:szCs w:val="21"/>
        </w:rPr>
        <w:t>错误</w:t>
      </w:r>
    </w:p>
    <w:p w14:paraId="7FFB9B1E" w14:textId="77777777" w:rsidR="009B69EB" w:rsidRPr="00DA6710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DA6710">
        <w:rPr>
          <w:rFonts w:ascii="宋体" w:eastAsia="宋体" w:hAnsi="宋体" w:cs="宋体" w:hint="eastAsia"/>
          <w:kern w:val="0"/>
          <w:szCs w:val="21"/>
        </w:rPr>
        <w:t>题型：判断题</w:t>
      </w:r>
    </w:p>
    <w:p w14:paraId="727ACE8C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分数：2</w:t>
      </w:r>
    </w:p>
    <w:p w14:paraId="6C52CC6A" w14:textId="77777777" w:rsidR="009B69EB" w:rsidRPr="00DA6710" w:rsidRDefault="009B69EB">
      <w:pPr>
        <w:spacing w:line="360" w:lineRule="auto"/>
        <w:rPr>
          <w:rFonts w:ascii="宋体" w:eastAsia="宋体" w:hAnsi="宋体" w:cs="宋体"/>
        </w:rPr>
      </w:pPr>
    </w:p>
    <w:p w14:paraId="3F78EC94" w14:textId="21162446" w:rsidR="009B69EB" w:rsidRPr="00DA6710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cs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cs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三维模型编辑</w:t>
      </w:r>
    </w:p>
    <w:p w14:paraId="1D18BD2A" w14:textId="48FC14F1" w:rsidR="009B69EB" w:rsidRPr="00DA6710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cs="宋体" w:hint="eastAsia"/>
          <w:szCs w:val="21"/>
        </w:rPr>
        <w:t>5.</w:t>
      </w:r>
      <w:r w:rsidRPr="00DA6710">
        <w:rPr>
          <w:rFonts w:ascii="宋体" w:eastAsia="宋体" w:hAnsi="宋体" w:cs="宋体"/>
          <w:szCs w:val="21"/>
        </w:rPr>
        <w:t xml:space="preserve"> </w:t>
      </w:r>
      <w:r w:rsidRPr="00DA6710">
        <w:rPr>
          <w:rFonts w:ascii="宋体" w:eastAsia="宋体" w:hAnsi="宋体" w:cs="宋体" w:hint="eastAsia"/>
          <w:szCs w:val="21"/>
        </w:rPr>
        <w:t>题干：</w:t>
      </w:r>
      <w:r w:rsidR="00747697" w:rsidRPr="00DA6710">
        <w:rPr>
          <w:rFonts w:ascii="宋体" w:eastAsia="宋体" w:hAnsi="宋体" w:cs="宋体" w:hint="eastAsia"/>
          <w:szCs w:val="21"/>
        </w:rPr>
        <w:t>可以用鼠标拖动实体到三维空间任意位置。</w:t>
      </w:r>
    </w:p>
    <w:p w14:paraId="591DAE1A" w14:textId="14D09416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答案：</w:t>
      </w:r>
      <w:r w:rsidR="00747697" w:rsidRPr="00DA6710">
        <w:rPr>
          <w:rFonts w:ascii="宋体" w:eastAsia="宋体" w:hAnsi="宋体" w:cs="宋体" w:hint="eastAsia"/>
        </w:rPr>
        <w:t>错误</w:t>
      </w:r>
    </w:p>
    <w:p w14:paraId="62ACFDF9" w14:textId="77777777" w:rsidR="009B69EB" w:rsidRPr="00DA6710" w:rsidRDefault="0087194A">
      <w:pPr>
        <w:spacing w:line="360" w:lineRule="auto"/>
      </w:pPr>
      <w:r w:rsidRPr="00DA6710">
        <w:rPr>
          <w:rFonts w:hint="eastAsia"/>
        </w:rPr>
        <w:t>题型</w:t>
      </w:r>
      <w:r w:rsidRPr="00DA6710">
        <w:t>：判断题</w:t>
      </w:r>
    </w:p>
    <w:p w14:paraId="21983431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hint="eastAsia"/>
        </w:rPr>
        <w:t>分</w:t>
      </w:r>
      <w:r w:rsidRPr="00DA6710">
        <w:rPr>
          <w:rFonts w:ascii="宋体" w:eastAsia="宋体" w:hAnsi="宋体" w:cs="宋体" w:hint="eastAsia"/>
        </w:rPr>
        <w:t>数：2</w:t>
      </w:r>
    </w:p>
    <w:p w14:paraId="67170381" w14:textId="77777777" w:rsidR="009B69EB" w:rsidRPr="00DA6710" w:rsidRDefault="009B69EB">
      <w:pPr>
        <w:spacing w:line="360" w:lineRule="auto"/>
        <w:rPr>
          <w:rFonts w:ascii="宋体" w:eastAsia="宋体" w:hAnsi="宋体" w:cs="宋体"/>
        </w:rPr>
      </w:pPr>
    </w:p>
    <w:p w14:paraId="78EE658B" w14:textId="14E5B09C" w:rsidR="009B69EB" w:rsidRPr="00DA6710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cs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cs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三维模型编辑</w:t>
      </w:r>
    </w:p>
    <w:p w14:paraId="6CBA8519" w14:textId="374BBE4A" w:rsidR="009B69EB" w:rsidRPr="00DA6710" w:rsidRDefault="0087194A">
      <w:pPr>
        <w:spacing w:line="360" w:lineRule="auto"/>
        <w:rPr>
          <w:rFonts w:ascii="Times New Roman" w:eastAsia="宋体" w:hAnsi="Times New Roman" w:cs="Times New Roman"/>
          <w:szCs w:val="21"/>
          <w:shd w:val="clear" w:color="auto" w:fill="FFFFFF"/>
        </w:rPr>
      </w:pPr>
      <w:r w:rsidRPr="00DA6710">
        <w:rPr>
          <w:rFonts w:ascii="宋体" w:eastAsia="宋体" w:hAnsi="宋体" w:cs="宋体" w:hint="eastAsia"/>
        </w:rPr>
        <w:t>6.</w:t>
      </w:r>
      <w:r w:rsidRPr="00DA6710">
        <w:rPr>
          <w:rFonts w:ascii="宋体" w:eastAsia="宋体" w:hAnsi="宋体" w:cs="宋体"/>
        </w:rPr>
        <w:t xml:space="preserve"> </w:t>
      </w:r>
      <w:r w:rsidRPr="00DA6710">
        <w:rPr>
          <w:rFonts w:ascii="宋体" w:eastAsia="宋体" w:hAnsi="宋体" w:cs="宋体" w:hint="eastAsia"/>
        </w:rPr>
        <w:t>题干：</w:t>
      </w:r>
      <w:r w:rsidR="00526EB7">
        <w:rPr>
          <w:rFonts w:ascii="宋体" w:eastAsia="宋体" w:hAnsi="宋体" w:cs="宋体" w:hint="eastAsia"/>
        </w:rPr>
        <w:t>对实体进行缩放时，可以均匀等比例缩放也可以非均匀不等比例缩放</w:t>
      </w:r>
      <w:r w:rsidR="00F72AA0" w:rsidRPr="00DA6710">
        <w:rPr>
          <w:rFonts w:ascii="宋体" w:eastAsia="宋体" w:hAnsi="宋体" w:cs="宋体" w:hint="eastAsia"/>
        </w:rPr>
        <w:t>。</w:t>
      </w:r>
    </w:p>
    <w:p w14:paraId="4A90F6CF" w14:textId="77D094B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答案：</w:t>
      </w:r>
      <w:r w:rsidR="00526EB7">
        <w:rPr>
          <w:rFonts w:ascii="宋体" w:eastAsia="宋体" w:hAnsi="宋体" w:cs="宋体" w:hint="eastAsia"/>
        </w:rPr>
        <w:t>正确</w:t>
      </w:r>
    </w:p>
    <w:p w14:paraId="36593E3D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题型：判断题</w:t>
      </w:r>
    </w:p>
    <w:p w14:paraId="18B5783D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分数：2</w:t>
      </w:r>
    </w:p>
    <w:p w14:paraId="04D279FB" w14:textId="77777777" w:rsidR="009B69EB" w:rsidRPr="00DA6710" w:rsidRDefault="009B69EB">
      <w:pPr>
        <w:spacing w:line="360" w:lineRule="auto"/>
        <w:rPr>
          <w:rFonts w:ascii="宋体" w:eastAsia="宋体" w:hAnsi="宋体" w:cs="宋体"/>
        </w:rPr>
      </w:pPr>
    </w:p>
    <w:p w14:paraId="199E400B" w14:textId="1D0B3BE0" w:rsidR="009B69EB" w:rsidRPr="00DA6710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cs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cs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模型渲染</w:t>
      </w:r>
    </w:p>
    <w:p w14:paraId="670B9FC4" w14:textId="52F71864" w:rsidR="009B69EB" w:rsidRPr="00DA6710" w:rsidRDefault="0087194A">
      <w:pPr>
        <w:spacing w:line="360" w:lineRule="auto"/>
        <w:rPr>
          <w:rFonts w:ascii="Times New Roman" w:eastAsia="宋体" w:hAnsi="Times New Roman" w:cs="Times New Roman"/>
          <w:szCs w:val="21"/>
          <w:shd w:val="clear" w:color="auto" w:fill="FFFFFF"/>
        </w:rPr>
      </w:pPr>
      <w:r w:rsidRPr="00DA6710">
        <w:rPr>
          <w:rFonts w:ascii="宋体" w:eastAsia="宋体" w:hAnsi="宋体" w:cs="宋体" w:hint="eastAsia"/>
        </w:rPr>
        <w:t>7.</w:t>
      </w:r>
      <w:r w:rsidRPr="00DA6710">
        <w:rPr>
          <w:rFonts w:ascii="宋体" w:eastAsia="宋体" w:hAnsi="宋体" w:cs="宋体"/>
        </w:rPr>
        <w:t xml:space="preserve"> </w:t>
      </w:r>
      <w:r w:rsidRPr="00DA6710">
        <w:rPr>
          <w:rFonts w:ascii="宋体" w:eastAsia="宋体" w:hAnsi="宋体" w:cs="宋体" w:hint="eastAsia"/>
        </w:rPr>
        <w:t>题</w:t>
      </w:r>
      <w:r w:rsidRPr="00DA6710">
        <w:rPr>
          <w:rFonts w:ascii="Times New Roman" w:eastAsia="宋体" w:hAnsi="Times New Roman" w:cs="Times New Roman" w:hint="eastAsia"/>
          <w:szCs w:val="21"/>
          <w:shd w:val="clear" w:color="auto" w:fill="FFFFFF"/>
        </w:rPr>
        <w:t>干：</w:t>
      </w:r>
      <w:r w:rsidR="00CC7A82" w:rsidRPr="00DA6710">
        <w:rPr>
          <w:rFonts w:ascii="Times New Roman" w:eastAsia="宋体" w:hAnsi="Times New Roman" w:cs="Times New Roman" w:hint="eastAsia"/>
          <w:szCs w:val="21"/>
          <w:shd w:val="clear" w:color="auto" w:fill="FFFFFF"/>
        </w:rPr>
        <w:t>可以给</w:t>
      </w:r>
      <w:r w:rsidR="00526EB7">
        <w:rPr>
          <w:rFonts w:ascii="Times New Roman" w:eastAsia="宋体" w:hAnsi="Times New Roman" w:cs="Times New Roman" w:hint="eastAsia"/>
          <w:szCs w:val="21"/>
          <w:shd w:val="clear" w:color="auto" w:fill="FFFFFF"/>
        </w:rPr>
        <w:t>实体上的</w:t>
      </w:r>
      <w:r w:rsidR="00CC7A82" w:rsidRPr="00DA6710">
        <w:rPr>
          <w:rFonts w:ascii="Times New Roman" w:eastAsia="宋体" w:hAnsi="Times New Roman" w:cs="Times New Roman" w:hint="eastAsia"/>
          <w:szCs w:val="21"/>
          <w:shd w:val="clear" w:color="auto" w:fill="FFFFFF"/>
        </w:rPr>
        <w:t>每个面分别设置一种颜色</w:t>
      </w:r>
      <w:r w:rsidRPr="00DA6710">
        <w:rPr>
          <w:rFonts w:ascii="Times New Roman" w:eastAsia="宋体" w:hAnsi="Times New Roman" w:cs="Times New Roman" w:hint="eastAsia"/>
          <w:szCs w:val="21"/>
          <w:shd w:val="clear" w:color="auto" w:fill="FFFFFF"/>
        </w:rPr>
        <w:t>。</w:t>
      </w:r>
    </w:p>
    <w:p w14:paraId="43FCFDC4" w14:textId="0EC992F2" w:rsidR="009B69EB" w:rsidRPr="00DA6710" w:rsidRDefault="0087194A">
      <w:pPr>
        <w:spacing w:line="360" w:lineRule="auto"/>
        <w:rPr>
          <w:rFonts w:ascii="Times New Roman" w:eastAsia="宋体" w:hAnsi="Times New Roman" w:cs="Times New Roman"/>
          <w:szCs w:val="21"/>
          <w:shd w:val="clear" w:color="auto" w:fill="FFFFFF"/>
        </w:rPr>
      </w:pPr>
      <w:r w:rsidRPr="00DA6710">
        <w:rPr>
          <w:rFonts w:ascii="Times New Roman" w:eastAsia="宋体" w:hAnsi="Times New Roman" w:cs="Times New Roman" w:hint="eastAsia"/>
          <w:szCs w:val="21"/>
          <w:shd w:val="clear" w:color="auto" w:fill="FFFFFF"/>
        </w:rPr>
        <w:t>答案：</w:t>
      </w:r>
      <w:r w:rsidR="00CC7A82" w:rsidRPr="00DA6710">
        <w:rPr>
          <w:rFonts w:ascii="Times New Roman" w:eastAsia="宋体" w:hAnsi="Times New Roman" w:cs="Times New Roman" w:hint="eastAsia"/>
          <w:szCs w:val="21"/>
          <w:shd w:val="clear" w:color="auto" w:fill="FFFFFF"/>
        </w:rPr>
        <w:t>正确</w:t>
      </w:r>
    </w:p>
    <w:p w14:paraId="5BA020B1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题型：判断题</w:t>
      </w:r>
    </w:p>
    <w:p w14:paraId="291313FF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分数：2</w:t>
      </w:r>
    </w:p>
    <w:p w14:paraId="5BF2F47A" w14:textId="77777777" w:rsidR="009B69EB" w:rsidRPr="00DA6710" w:rsidRDefault="009B69EB">
      <w:pPr>
        <w:spacing w:line="360" w:lineRule="auto"/>
        <w:rPr>
          <w:rFonts w:ascii="宋体" w:eastAsia="宋体" w:hAnsi="宋体" w:cs="宋体"/>
        </w:rPr>
      </w:pPr>
    </w:p>
    <w:p w14:paraId="1299DA2B" w14:textId="7A235972" w:rsidR="009B69EB" w:rsidRPr="00DA6710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cs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cs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模型渲染</w:t>
      </w:r>
    </w:p>
    <w:p w14:paraId="3353620A" w14:textId="258648B2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8.</w:t>
      </w:r>
      <w:r w:rsidRPr="00DA6710">
        <w:rPr>
          <w:rFonts w:ascii="宋体" w:eastAsia="宋体" w:hAnsi="宋体" w:cs="宋体"/>
        </w:rPr>
        <w:t xml:space="preserve"> </w:t>
      </w:r>
      <w:r w:rsidRPr="00DA6710">
        <w:rPr>
          <w:rFonts w:ascii="宋体" w:eastAsia="宋体" w:hAnsi="宋体" w:cs="宋体" w:hint="eastAsia"/>
        </w:rPr>
        <w:t>题干：</w:t>
      </w:r>
      <w:r w:rsidR="006322C3" w:rsidRPr="00DA6710">
        <w:rPr>
          <w:rFonts w:ascii="宋体" w:eastAsia="宋体" w:hAnsi="宋体" w:cs="宋体" w:hint="eastAsia"/>
          <w:szCs w:val="21"/>
        </w:rPr>
        <w:t>可以从网上下载任意的.</w:t>
      </w:r>
      <w:r w:rsidR="006322C3" w:rsidRPr="00DA6710">
        <w:rPr>
          <w:rFonts w:ascii="宋体" w:eastAsia="宋体" w:hAnsi="宋体" w:cs="宋体"/>
          <w:szCs w:val="21"/>
        </w:rPr>
        <w:t>jpg</w:t>
      </w:r>
      <w:r w:rsidR="006322C3" w:rsidRPr="00DA6710">
        <w:rPr>
          <w:rFonts w:ascii="宋体" w:eastAsia="宋体" w:hAnsi="宋体" w:cs="宋体" w:hint="eastAsia"/>
          <w:szCs w:val="21"/>
        </w:rPr>
        <w:t>或.</w:t>
      </w:r>
      <w:r w:rsidR="006322C3" w:rsidRPr="00DA6710">
        <w:rPr>
          <w:rFonts w:ascii="宋体" w:eastAsia="宋体" w:hAnsi="宋体" w:cs="宋体"/>
          <w:szCs w:val="21"/>
        </w:rPr>
        <w:t>png</w:t>
      </w:r>
      <w:r w:rsidR="006322C3" w:rsidRPr="00DA6710">
        <w:rPr>
          <w:rFonts w:ascii="宋体" w:eastAsia="宋体" w:hAnsi="宋体" w:cs="宋体" w:hint="eastAsia"/>
          <w:szCs w:val="21"/>
        </w:rPr>
        <w:t>图片，使用贴图功能将其贴到实体</w:t>
      </w:r>
      <w:r w:rsidR="00B54254">
        <w:rPr>
          <w:rFonts w:ascii="宋体" w:eastAsia="宋体" w:hAnsi="宋体" w:cs="宋体" w:hint="eastAsia"/>
          <w:szCs w:val="21"/>
        </w:rPr>
        <w:t>的</w:t>
      </w:r>
      <w:r w:rsidR="006322C3" w:rsidRPr="00DA6710">
        <w:rPr>
          <w:rFonts w:ascii="宋体" w:eastAsia="宋体" w:hAnsi="宋体" w:cs="宋体" w:hint="eastAsia"/>
          <w:szCs w:val="21"/>
        </w:rPr>
        <w:t>面上。</w:t>
      </w:r>
    </w:p>
    <w:p w14:paraId="20E4D8E0" w14:textId="557458D1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答案：</w:t>
      </w:r>
      <w:r w:rsidR="006322C3" w:rsidRPr="00DA6710">
        <w:rPr>
          <w:rFonts w:ascii="宋体" w:eastAsia="宋体" w:hAnsi="宋体" w:cs="宋体" w:hint="eastAsia"/>
        </w:rPr>
        <w:t>正确</w:t>
      </w:r>
    </w:p>
    <w:p w14:paraId="0660C88B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题型：判断题</w:t>
      </w:r>
    </w:p>
    <w:p w14:paraId="49FA34B1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分数：2</w:t>
      </w:r>
    </w:p>
    <w:p w14:paraId="1EC44CFC" w14:textId="77777777" w:rsidR="009B69EB" w:rsidRPr="00DA6710" w:rsidRDefault="009B69EB">
      <w:pPr>
        <w:spacing w:line="360" w:lineRule="auto"/>
        <w:rPr>
          <w:rFonts w:ascii="宋体" w:eastAsia="宋体" w:hAnsi="宋体" w:cs="宋体"/>
        </w:rPr>
      </w:pPr>
    </w:p>
    <w:p w14:paraId="6BCA1B7D" w14:textId="503BD171" w:rsidR="009B69EB" w:rsidRPr="00DA6710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cs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cs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三视图初步</w:t>
      </w:r>
    </w:p>
    <w:p w14:paraId="438D703D" w14:textId="1EFA5098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9.</w:t>
      </w:r>
      <w:r w:rsidRPr="00DA6710">
        <w:rPr>
          <w:rFonts w:ascii="宋体" w:eastAsia="宋体" w:hAnsi="宋体" w:cs="宋体"/>
        </w:rPr>
        <w:t xml:space="preserve"> </w:t>
      </w:r>
      <w:r w:rsidRPr="00DA6710">
        <w:rPr>
          <w:rFonts w:ascii="宋体" w:eastAsia="宋体" w:hAnsi="宋体" w:cs="宋体" w:hint="eastAsia"/>
        </w:rPr>
        <w:t>题干：</w:t>
      </w:r>
      <w:r w:rsidR="006322C3" w:rsidRPr="00DA6710">
        <w:rPr>
          <w:rFonts w:ascii="宋体" w:eastAsia="宋体" w:hAnsi="宋体" w:cs="宋体" w:hint="eastAsia"/>
        </w:rPr>
        <w:t>三视图是</w:t>
      </w:r>
      <w:r w:rsidR="00526EB7">
        <w:rPr>
          <w:rFonts w:ascii="宋体" w:eastAsia="宋体" w:hAnsi="宋体" w:cs="宋体" w:hint="eastAsia"/>
        </w:rPr>
        <w:t>只有三张图纸</w:t>
      </w:r>
      <w:r w:rsidR="006322C3" w:rsidRPr="00DA6710">
        <w:rPr>
          <w:rFonts w:ascii="宋体" w:eastAsia="宋体" w:hAnsi="宋体" w:cs="宋体" w:hint="eastAsia"/>
        </w:rPr>
        <w:t>。</w:t>
      </w:r>
    </w:p>
    <w:p w14:paraId="2417A84F" w14:textId="0F0FA012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答案：</w:t>
      </w:r>
      <w:r w:rsidR="00526EB7">
        <w:rPr>
          <w:rFonts w:ascii="宋体" w:eastAsia="宋体" w:hAnsi="宋体" w:cs="宋体" w:hint="eastAsia"/>
        </w:rPr>
        <w:t>错误</w:t>
      </w:r>
    </w:p>
    <w:p w14:paraId="3AA09180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题型：判断题</w:t>
      </w:r>
    </w:p>
    <w:p w14:paraId="3CFABB2F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分数：2</w:t>
      </w:r>
    </w:p>
    <w:p w14:paraId="79EBD230" w14:textId="77777777" w:rsidR="009B69EB" w:rsidRPr="00DA6710" w:rsidRDefault="009B69EB">
      <w:pPr>
        <w:spacing w:line="360" w:lineRule="auto"/>
        <w:rPr>
          <w:rFonts w:ascii="宋体" w:eastAsia="宋体" w:hAnsi="宋体" w:cs="宋体"/>
        </w:rPr>
      </w:pPr>
    </w:p>
    <w:p w14:paraId="66EB6CA7" w14:textId="7642B106" w:rsidR="009B69EB" w:rsidRPr="00DA6710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cs="宋体" w:hint="eastAsia"/>
          <w:szCs w:val="21"/>
        </w:rPr>
        <w:t>[所属分类]:理论知识（</w:t>
      </w:r>
      <w:r w:rsidR="00F30507" w:rsidRPr="00DA6710">
        <w:rPr>
          <w:rFonts w:ascii="宋体" w:eastAsia="宋体" w:hAnsi="宋体" w:cs="宋体" w:hint="eastAsia"/>
          <w:szCs w:val="21"/>
        </w:rPr>
        <w:t>三</w:t>
      </w:r>
      <w:r w:rsidRPr="00DA6710">
        <w:rPr>
          <w:rFonts w:ascii="宋体" w:eastAsia="宋体" w:hAnsi="宋体" w:cs="宋体" w:hint="eastAsia"/>
          <w:szCs w:val="21"/>
        </w:rPr>
        <w:t>级）/</w:t>
      </w:r>
      <w:r w:rsidR="00F30507" w:rsidRPr="00DA6710">
        <w:rPr>
          <w:rFonts w:ascii="宋体" w:eastAsia="宋体" w:hAnsi="宋体" w:cs="宋体" w:hint="eastAsia"/>
          <w:szCs w:val="21"/>
        </w:rPr>
        <w:t>三视图初步</w:t>
      </w:r>
    </w:p>
    <w:p w14:paraId="70B42E30" w14:textId="4A7A2F97" w:rsidR="009B69EB" w:rsidRPr="00DA6710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cs="宋体" w:hint="eastAsia"/>
          <w:szCs w:val="21"/>
        </w:rPr>
        <w:t>10.</w:t>
      </w:r>
      <w:r w:rsidRPr="00DA6710">
        <w:rPr>
          <w:rFonts w:ascii="宋体" w:eastAsia="宋体" w:hAnsi="宋体" w:cs="宋体"/>
          <w:szCs w:val="21"/>
        </w:rPr>
        <w:t xml:space="preserve"> </w:t>
      </w:r>
      <w:r w:rsidRPr="00DA6710">
        <w:rPr>
          <w:rFonts w:ascii="宋体" w:eastAsia="宋体" w:hAnsi="宋体" w:cs="宋体" w:hint="eastAsia"/>
          <w:szCs w:val="21"/>
        </w:rPr>
        <w:t>题干：</w:t>
      </w:r>
      <w:r w:rsidR="006322C3" w:rsidRPr="00DA6710">
        <w:rPr>
          <w:rFonts w:ascii="宋体" w:eastAsia="宋体" w:hAnsi="宋体" w:cs="宋体" w:hint="eastAsia"/>
          <w:szCs w:val="21"/>
        </w:rPr>
        <w:t>在三视图中，主视图和左视图的最高高度是相同的。</w:t>
      </w:r>
      <w:r w:rsidR="006322C3" w:rsidRPr="00DA6710">
        <w:rPr>
          <w:rFonts w:ascii="宋体" w:eastAsia="宋体" w:hAnsi="宋体" w:cs="宋体"/>
          <w:szCs w:val="21"/>
        </w:rPr>
        <w:t xml:space="preserve"> </w:t>
      </w:r>
    </w:p>
    <w:p w14:paraId="4B5CDA61" w14:textId="641F361C" w:rsidR="009B69EB" w:rsidRPr="00DA6710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DA6710">
        <w:rPr>
          <w:rFonts w:ascii="宋体" w:eastAsia="宋体" w:hAnsi="宋体" w:cs="宋体" w:hint="eastAsia"/>
          <w:szCs w:val="21"/>
        </w:rPr>
        <w:t>答案：</w:t>
      </w:r>
      <w:r w:rsidR="006322C3" w:rsidRPr="00DA6710">
        <w:rPr>
          <w:rFonts w:ascii="宋体" w:eastAsia="宋体" w:hAnsi="宋体" w:cs="宋体" w:hint="eastAsia"/>
          <w:szCs w:val="21"/>
        </w:rPr>
        <w:t>正确</w:t>
      </w:r>
    </w:p>
    <w:p w14:paraId="4432874A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题型：判断题</w:t>
      </w:r>
    </w:p>
    <w:p w14:paraId="617D09BB" w14:textId="77777777" w:rsidR="009B69EB" w:rsidRPr="00DA6710" w:rsidRDefault="0087194A">
      <w:pPr>
        <w:spacing w:line="360" w:lineRule="auto"/>
        <w:rPr>
          <w:rFonts w:ascii="宋体" w:eastAsia="宋体" w:hAnsi="宋体" w:cs="宋体"/>
        </w:rPr>
      </w:pPr>
      <w:r w:rsidRPr="00DA6710">
        <w:rPr>
          <w:rFonts w:ascii="宋体" w:eastAsia="宋体" w:hAnsi="宋体" w:cs="宋体" w:hint="eastAsia"/>
        </w:rPr>
        <w:t>分数：2</w:t>
      </w:r>
    </w:p>
    <w:p w14:paraId="2C32E838" w14:textId="1ED11BFB" w:rsidR="00863272" w:rsidRPr="00DA6710" w:rsidRDefault="00863272" w:rsidP="004243FF">
      <w:pPr>
        <w:widowControl/>
        <w:jc w:val="center"/>
        <w:rPr>
          <w:rFonts w:ascii="宋体" w:eastAsia="宋体" w:hAnsi="宋体"/>
          <w:szCs w:val="21"/>
        </w:rPr>
      </w:pPr>
      <w:r w:rsidRPr="00DA6710">
        <w:br w:type="page"/>
      </w:r>
      <w:r w:rsidRPr="00DA6710">
        <w:rPr>
          <w:rFonts w:ascii="宋体" w:eastAsia="宋体" w:hAnsi="宋体" w:hint="eastAsia"/>
          <w:b/>
          <w:bCs/>
          <w:szCs w:val="21"/>
        </w:rPr>
        <w:lastRenderedPageBreak/>
        <w:t>上机部分</w:t>
      </w:r>
    </w:p>
    <w:p w14:paraId="38036E6E" w14:textId="77777777" w:rsidR="00863272" w:rsidRPr="00DA6710" w:rsidRDefault="00863272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[所属分类]:上机操作（二级）/几何体建模</w:t>
      </w:r>
    </w:p>
    <w:p w14:paraId="76B053BD" w14:textId="7DF1BAC8" w:rsidR="00863272" w:rsidRPr="00DA6710" w:rsidRDefault="00863272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/>
          <w:szCs w:val="21"/>
        </w:rPr>
        <w:t>1</w:t>
      </w:r>
      <w:r w:rsidRPr="00DA6710">
        <w:rPr>
          <w:rFonts w:ascii="宋体" w:eastAsia="宋体" w:hAnsi="宋体" w:hint="eastAsia"/>
          <w:szCs w:val="21"/>
        </w:rPr>
        <w:t>.题干：请根据图</w:t>
      </w:r>
      <w:r w:rsidRPr="00DA6710">
        <w:rPr>
          <w:rFonts w:ascii="宋体" w:eastAsia="宋体" w:hAnsi="宋体"/>
          <w:szCs w:val="21"/>
        </w:rPr>
        <w:t>1</w:t>
      </w:r>
      <w:r w:rsidRPr="00DA6710">
        <w:rPr>
          <w:rFonts w:ascii="宋体" w:eastAsia="宋体" w:hAnsi="宋体" w:hint="eastAsia"/>
          <w:szCs w:val="21"/>
        </w:rPr>
        <w:t>-1所示</w:t>
      </w:r>
      <w:r w:rsidR="003542D0">
        <w:rPr>
          <w:rFonts w:ascii="宋体" w:eastAsia="宋体" w:hAnsi="宋体" w:hint="eastAsia"/>
          <w:szCs w:val="21"/>
        </w:rPr>
        <w:t>蜡笔</w:t>
      </w:r>
      <w:r w:rsidR="0046693D" w:rsidRPr="00DA6710">
        <w:rPr>
          <w:rFonts w:ascii="宋体" w:eastAsia="宋体" w:hAnsi="宋体" w:hint="eastAsia"/>
          <w:szCs w:val="21"/>
        </w:rPr>
        <w:t>模型</w:t>
      </w:r>
      <w:r w:rsidRPr="00DA6710">
        <w:rPr>
          <w:rFonts w:ascii="宋体" w:eastAsia="宋体" w:hAnsi="宋体" w:hint="eastAsia"/>
          <w:szCs w:val="21"/>
        </w:rPr>
        <w:t>图纸</w:t>
      </w:r>
      <w:r w:rsidR="0018697B">
        <w:rPr>
          <w:rFonts w:ascii="宋体" w:eastAsia="宋体" w:hAnsi="宋体" w:hint="eastAsia"/>
          <w:szCs w:val="21"/>
        </w:rPr>
        <w:t>上的尺寸值</w:t>
      </w:r>
      <w:r w:rsidR="00DA6710">
        <w:rPr>
          <w:rFonts w:ascii="宋体" w:eastAsia="宋体" w:hAnsi="宋体" w:hint="eastAsia"/>
          <w:szCs w:val="21"/>
        </w:rPr>
        <w:t>（单位为m</w:t>
      </w:r>
      <w:r w:rsidR="00DA6710">
        <w:rPr>
          <w:rFonts w:ascii="宋体" w:eastAsia="宋体" w:hAnsi="宋体"/>
          <w:szCs w:val="21"/>
        </w:rPr>
        <w:t>m）</w:t>
      </w:r>
      <w:r w:rsidRPr="00DA6710">
        <w:rPr>
          <w:rFonts w:ascii="宋体" w:eastAsia="宋体" w:hAnsi="宋体" w:hint="eastAsia"/>
          <w:szCs w:val="21"/>
        </w:rPr>
        <w:t>，</w:t>
      </w:r>
      <w:r w:rsidR="00DA6710">
        <w:rPr>
          <w:rFonts w:ascii="宋体" w:eastAsia="宋体" w:hAnsi="宋体" w:hint="eastAsia"/>
          <w:szCs w:val="21"/>
        </w:rPr>
        <w:t>使用基本实体堆积出台灯造型。</w:t>
      </w:r>
      <w:r w:rsidRPr="00DA6710">
        <w:rPr>
          <w:rFonts w:ascii="宋体" w:eastAsia="宋体" w:hAnsi="宋体" w:hint="eastAsia"/>
          <w:szCs w:val="21"/>
        </w:rPr>
        <w:t>（</w:t>
      </w:r>
      <w:r w:rsidR="003542D0">
        <w:rPr>
          <w:rFonts w:ascii="宋体" w:eastAsia="宋体" w:hAnsi="宋体"/>
          <w:szCs w:val="21"/>
        </w:rPr>
        <w:t>24</w:t>
      </w:r>
      <w:r w:rsidRPr="00DA6710">
        <w:rPr>
          <w:rFonts w:ascii="宋体" w:eastAsia="宋体" w:hAnsi="宋体" w:hint="eastAsia"/>
          <w:szCs w:val="21"/>
        </w:rPr>
        <w:t>分）</w:t>
      </w:r>
    </w:p>
    <w:p w14:paraId="6651423D" w14:textId="189A180C" w:rsidR="00863272" w:rsidRPr="00DA6710" w:rsidRDefault="003542D0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noProof/>
        </w:rPr>
        <w:drawing>
          <wp:inline distT="0" distB="0" distL="0" distR="0" wp14:anchorId="75D85C02" wp14:editId="7BBAF8FF">
            <wp:extent cx="1905000" cy="305752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clrChange>
                        <a:clrFrom>
                          <a:srgbClr val="EFEDED"/>
                        </a:clrFrom>
                        <a:clrTo>
                          <a:srgbClr val="EFEDED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693D" w:rsidRPr="00DA6710">
        <w:rPr>
          <w:rFonts w:ascii="宋体" w:eastAsia="宋体" w:hAnsi="宋体" w:hint="eastAsia"/>
          <w:szCs w:val="21"/>
        </w:rPr>
        <w:t xml:space="preserve"> </w:t>
      </w:r>
      <w:r w:rsidR="0046693D" w:rsidRPr="00DA6710">
        <w:rPr>
          <w:rFonts w:ascii="宋体" w:eastAsia="宋体" w:hAnsi="宋体"/>
          <w:szCs w:val="21"/>
        </w:rPr>
        <w:t xml:space="preserve">  </w:t>
      </w:r>
      <w:r w:rsidR="005C157C">
        <w:rPr>
          <w:rFonts w:ascii="宋体" w:eastAsia="宋体" w:hAnsi="宋体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</w:t>
      </w:r>
      <w:r>
        <w:rPr>
          <w:noProof/>
        </w:rPr>
        <w:drawing>
          <wp:inline distT="0" distB="0" distL="0" distR="0" wp14:anchorId="1A6881AE" wp14:editId="4DB61F98">
            <wp:extent cx="927589" cy="2375190"/>
            <wp:effectExtent l="0" t="0" r="0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clrChange>
                        <a:clrFrom>
                          <a:srgbClr val="EBF4F7"/>
                        </a:clrFrom>
                        <a:clrTo>
                          <a:srgbClr val="EBF4F7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847" cy="2393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693D" w:rsidRPr="00DA6710">
        <w:rPr>
          <w:rFonts w:ascii="宋体" w:eastAsia="宋体" w:hAnsi="宋体"/>
          <w:szCs w:val="21"/>
        </w:rPr>
        <w:t xml:space="preserve">  </w:t>
      </w:r>
    </w:p>
    <w:p w14:paraId="56671419" w14:textId="03A389D8" w:rsidR="00863272" w:rsidRPr="00DA6710" w:rsidRDefault="00863272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图</w:t>
      </w:r>
      <w:r w:rsidRPr="00DA6710">
        <w:rPr>
          <w:rFonts w:ascii="宋体" w:eastAsia="宋体" w:hAnsi="宋体"/>
          <w:szCs w:val="21"/>
        </w:rPr>
        <w:t>1</w:t>
      </w:r>
      <w:r w:rsidRPr="00DA6710">
        <w:rPr>
          <w:rFonts w:ascii="宋体" w:eastAsia="宋体" w:hAnsi="宋体" w:hint="eastAsia"/>
          <w:szCs w:val="21"/>
        </w:rPr>
        <w:t xml:space="preserve">-1 </w:t>
      </w:r>
      <w:r w:rsidR="003542D0">
        <w:rPr>
          <w:rFonts w:ascii="宋体" w:eastAsia="宋体" w:hAnsi="宋体" w:hint="eastAsia"/>
          <w:szCs w:val="21"/>
        </w:rPr>
        <w:t>蜡笔</w:t>
      </w:r>
      <w:r w:rsidR="0046693D" w:rsidRPr="00DA6710">
        <w:rPr>
          <w:rFonts w:ascii="宋体" w:eastAsia="宋体" w:hAnsi="宋体" w:hint="eastAsia"/>
          <w:szCs w:val="21"/>
        </w:rPr>
        <w:t>模型</w:t>
      </w:r>
    </w:p>
    <w:p w14:paraId="2F744F7B" w14:textId="2A2BA950" w:rsidR="0018697B" w:rsidRPr="00DA6710" w:rsidRDefault="0018697B" w:rsidP="0018697B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任务</w:t>
      </w:r>
      <w:r w:rsidRPr="00DA6710">
        <w:rPr>
          <w:rFonts w:ascii="宋体" w:eastAsia="宋体" w:hAnsi="宋体" w:hint="eastAsia"/>
          <w:szCs w:val="21"/>
        </w:rPr>
        <w:t>要求（以3D One软件为例）：</w:t>
      </w:r>
    </w:p>
    <w:p w14:paraId="4B7AD92D" w14:textId="24BD8F75" w:rsidR="00863272" w:rsidRPr="00DA6710" w:rsidRDefault="00863272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a.（</w:t>
      </w:r>
      <w:r w:rsidR="003542D0">
        <w:rPr>
          <w:rFonts w:ascii="宋体" w:eastAsia="宋体" w:hAnsi="宋体"/>
          <w:szCs w:val="21"/>
        </w:rPr>
        <w:t>19</w:t>
      </w:r>
      <w:r w:rsidRPr="00DA6710">
        <w:rPr>
          <w:rFonts w:ascii="宋体" w:eastAsia="宋体" w:hAnsi="宋体" w:hint="eastAsia"/>
          <w:szCs w:val="21"/>
        </w:rPr>
        <w:t>分）</w:t>
      </w:r>
      <w:r w:rsidR="00AD4CD5">
        <w:rPr>
          <w:rFonts w:ascii="宋体" w:eastAsia="宋体" w:hAnsi="宋体" w:hint="eastAsia"/>
          <w:szCs w:val="21"/>
        </w:rPr>
        <w:t>每处尺寸符合图纸</w:t>
      </w:r>
      <w:r w:rsidRPr="00DA6710">
        <w:rPr>
          <w:rFonts w:ascii="宋体" w:eastAsia="宋体" w:hAnsi="宋体" w:hint="eastAsia"/>
          <w:szCs w:val="21"/>
        </w:rPr>
        <w:t>。</w:t>
      </w:r>
    </w:p>
    <w:p w14:paraId="42EA61DF" w14:textId="73B0674B" w:rsidR="00863272" w:rsidRDefault="00863272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b.（</w:t>
      </w:r>
      <w:r w:rsidR="003542D0">
        <w:rPr>
          <w:rFonts w:ascii="宋体" w:eastAsia="宋体" w:hAnsi="宋体" w:hint="eastAsia"/>
          <w:szCs w:val="21"/>
        </w:rPr>
        <w:t>3</w:t>
      </w:r>
      <w:r w:rsidRPr="00DA6710">
        <w:rPr>
          <w:rFonts w:ascii="宋体" w:eastAsia="宋体" w:hAnsi="宋体" w:hint="eastAsia"/>
          <w:szCs w:val="21"/>
        </w:rPr>
        <w:t>分）</w:t>
      </w:r>
      <w:r w:rsidR="00AD4CD5">
        <w:rPr>
          <w:rFonts w:ascii="宋体" w:eastAsia="宋体" w:hAnsi="宋体" w:hint="eastAsia"/>
          <w:szCs w:val="21"/>
        </w:rPr>
        <w:t>所有实体的位置正确（中心轴同轴）</w:t>
      </w:r>
      <w:r w:rsidRPr="00DA6710">
        <w:rPr>
          <w:rFonts w:ascii="宋体" w:eastAsia="宋体" w:hAnsi="宋体" w:hint="eastAsia"/>
          <w:szCs w:val="21"/>
        </w:rPr>
        <w:t>。</w:t>
      </w:r>
    </w:p>
    <w:p w14:paraId="4DC84212" w14:textId="2DC558CC" w:rsidR="00863272" w:rsidRDefault="00E94F9B" w:rsidP="00863272">
      <w:pPr>
        <w:spacing w:line="360" w:lineRule="auto"/>
        <w:ind w:firstLineChars="200" w:firstLine="420"/>
        <w:rPr>
          <w:rFonts w:asciiTheme="minorEastAsia" w:hAnsiTheme="minorEastAsia" w:cstheme="minorEastAsia"/>
          <w:bCs/>
          <w:color w:val="000000" w:themeColor="text1"/>
          <w:kern w:val="0"/>
          <w:szCs w:val="21"/>
        </w:rPr>
      </w:pPr>
      <w:r>
        <w:rPr>
          <w:rFonts w:ascii="宋体" w:eastAsia="宋体" w:hAnsi="宋体" w:hint="eastAsia"/>
          <w:szCs w:val="21"/>
        </w:rPr>
        <w:t>c</w:t>
      </w:r>
      <w:r w:rsidR="00863272" w:rsidRPr="00DA6710">
        <w:rPr>
          <w:rFonts w:ascii="宋体" w:eastAsia="宋体" w:hAnsi="宋体" w:hint="eastAsia"/>
          <w:szCs w:val="21"/>
        </w:rPr>
        <w:t>.（</w:t>
      </w:r>
      <w:r w:rsidR="003542D0">
        <w:rPr>
          <w:rFonts w:ascii="宋体" w:eastAsia="宋体" w:hAnsi="宋体" w:hint="eastAsia"/>
          <w:szCs w:val="21"/>
        </w:rPr>
        <w:t>2</w:t>
      </w:r>
      <w:r w:rsidR="00863272" w:rsidRPr="00DA6710">
        <w:rPr>
          <w:rFonts w:ascii="宋体" w:eastAsia="宋体" w:hAnsi="宋体" w:hint="eastAsia"/>
          <w:szCs w:val="21"/>
        </w:rPr>
        <w:t>分）模型文件以“XXX</w:t>
      </w:r>
      <w:r w:rsidR="00F210F3">
        <w:rPr>
          <w:rFonts w:ascii="宋体" w:eastAsia="宋体" w:hAnsi="宋体"/>
          <w:szCs w:val="21"/>
        </w:rPr>
        <w:t>-</w:t>
      </w:r>
      <w:r w:rsidR="003F6439">
        <w:rPr>
          <w:rFonts w:ascii="宋体" w:eastAsia="宋体" w:hAnsi="宋体"/>
          <w:szCs w:val="21"/>
        </w:rPr>
        <w:t>1</w:t>
      </w:r>
      <w:r w:rsidR="00863272" w:rsidRPr="00DA6710">
        <w:rPr>
          <w:rFonts w:ascii="宋体" w:eastAsia="宋体" w:hAnsi="宋体" w:hint="eastAsia"/>
          <w:szCs w:val="21"/>
        </w:rPr>
        <w:t>.Z1”命名，保存到考生目录中。</w:t>
      </w:r>
      <w:r w:rsidR="00F210F3">
        <w:rPr>
          <w:rFonts w:asciiTheme="minorEastAsia" w:hAnsiTheme="minorEastAsia" w:cstheme="minorEastAsia" w:hint="eastAsia"/>
          <w:bCs/>
          <w:color w:val="000000" w:themeColor="text1"/>
          <w:kern w:val="0"/>
          <w:szCs w:val="21"/>
        </w:rPr>
        <w:t>（注：XXX为考试号后三位，</w:t>
      </w:r>
      <w:r w:rsidR="00F210F3">
        <w:rPr>
          <w:rFonts w:asciiTheme="minorEastAsia" w:hAnsiTheme="minorEastAsia" w:cstheme="minorEastAsia"/>
          <w:bCs/>
          <w:color w:val="000000" w:themeColor="text1"/>
          <w:kern w:val="0"/>
          <w:szCs w:val="21"/>
        </w:rPr>
        <w:t>1</w:t>
      </w:r>
      <w:r w:rsidR="00F210F3">
        <w:rPr>
          <w:rFonts w:asciiTheme="minorEastAsia" w:hAnsiTheme="minorEastAsia" w:cstheme="minorEastAsia" w:hint="eastAsia"/>
          <w:bCs/>
          <w:color w:val="000000" w:themeColor="text1"/>
          <w:kern w:val="0"/>
          <w:szCs w:val="21"/>
        </w:rPr>
        <w:t>为题号，</w:t>
      </w:r>
      <w:r w:rsidR="00F210F3">
        <w:rPr>
          <w:rFonts w:hint="eastAsia"/>
          <w:color w:val="000000" w:themeColor="text1"/>
        </w:rPr>
        <w:t>如命名为</w:t>
      </w:r>
      <w:r w:rsidR="00F210F3">
        <w:rPr>
          <w:rFonts w:hint="eastAsia"/>
          <w:color w:val="000000" w:themeColor="text1"/>
        </w:rPr>
        <w:t>001-</w:t>
      </w:r>
      <w:r w:rsidR="00F210F3">
        <w:rPr>
          <w:color w:val="000000" w:themeColor="text1"/>
        </w:rPr>
        <w:t>1</w:t>
      </w:r>
      <w:r w:rsidR="00F210F3">
        <w:rPr>
          <w:rFonts w:asciiTheme="minorEastAsia" w:hAnsiTheme="minorEastAsia" w:cstheme="minorEastAsia" w:hint="eastAsia"/>
          <w:bCs/>
          <w:color w:val="000000" w:themeColor="text1"/>
          <w:kern w:val="0"/>
          <w:szCs w:val="21"/>
        </w:rPr>
        <w:t>）</w:t>
      </w:r>
    </w:p>
    <w:p w14:paraId="61F375C0" w14:textId="77777777" w:rsidR="003542D0" w:rsidRPr="00315105" w:rsidRDefault="003542D0" w:rsidP="003542D0">
      <w:pPr>
        <w:pStyle w:val="ab"/>
        <w:spacing w:line="360" w:lineRule="exact"/>
        <w:ind w:firstLineChars="0" w:firstLine="0"/>
        <w:rPr>
          <w:rFonts w:ascii="宋体" w:eastAsia="宋体" w:hAnsi="宋体"/>
          <w:color w:val="FF0000"/>
          <w:sz w:val="24"/>
          <w:szCs w:val="21"/>
        </w:rPr>
      </w:pPr>
      <w:r w:rsidRPr="00315105">
        <w:rPr>
          <w:rFonts w:ascii="宋体" w:eastAsia="宋体" w:hAnsi="宋体" w:hint="eastAsia"/>
          <w:color w:val="FF0000"/>
          <w:sz w:val="24"/>
          <w:szCs w:val="21"/>
        </w:rPr>
        <w:t>提问问题：</w:t>
      </w:r>
    </w:p>
    <w:p w14:paraId="53F91FB0" w14:textId="3CE3F6C7" w:rsidR="003542D0" w:rsidRPr="00366218" w:rsidRDefault="003542D0" w:rsidP="003542D0">
      <w:pPr>
        <w:spacing w:line="360" w:lineRule="auto"/>
        <w:rPr>
          <w:rFonts w:ascii="宋体" w:eastAsia="宋体" w:hAnsi="宋体" w:cs="宋体"/>
          <w:color w:val="FF0000"/>
        </w:rPr>
      </w:pPr>
      <w:r w:rsidRPr="00366218">
        <w:rPr>
          <w:rFonts w:ascii="宋体" w:eastAsia="宋体" w:hAnsi="宋体" w:cs="宋体" w:hint="eastAsia"/>
          <w:color w:val="FF0000"/>
        </w:rPr>
        <w:t>（1）</w:t>
      </w:r>
      <w:r>
        <w:rPr>
          <w:rFonts w:ascii="宋体" w:eastAsia="宋体" w:hAnsi="宋体" w:cs="宋体" w:hint="eastAsia"/>
          <w:color w:val="FF0000"/>
        </w:rPr>
        <w:t>笔杆你是使用什么工具命令做的</w:t>
      </w:r>
      <w:r w:rsidRPr="00366218">
        <w:rPr>
          <w:rFonts w:ascii="宋体" w:eastAsia="宋体" w:hAnsi="宋体" w:cs="宋体" w:hint="eastAsia"/>
          <w:color w:val="FF0000"/>
        </w:rPr>
        <w:t>？</w:t>
      </w:r>
      <w:r>
        <w:rPr>
          <w:rFonts w:ascii="宋体" w:eastAsia="宋体" w:hAnsi="宋体" w:cs="宋体" w:hint="eastAsia"/>
          <w:color w:val="FF0000"/>
        </w:rPr>
        <w:t>它的尺寸是多少？（3分）</w:t>
      </w:r>
    </w:p>
    <w:p w14:paraId="17419415" w14:textId="731FD853" w:rsidR="003542D0" w:rsidRPr="00366218" w:rsidRDefault="003542D0" w:rsidP="003542D0">
      <w:pPr>
        <w:spacing w:line="360" w:lineRule="auto"/>
        <w:rPr>
          <w:rFonts w:ascii="宋体" w:eastAsia="宋体" w:hAnsi="宋体" w:cs="宋体"/>
          <w:color w:val="FF0000"/>
        </w:rPr>
      </w:pPr>
      <w:r w:rsidRPr="00366218">
        <w:rPr>
          <w:rFonts w:ascii="宋体" w:eastAsia="宋体" w:hAnsi="宋体" w:cs="宋体" w:hint="eastAsia"/>
          <w:color w:val="FF0000"/>
        </w:rPr>
        <w:t>（２）</w:t>
      </w:r>
      <w:r>
        <w:rPr>
          <w:rFonts w:ascii="宋体" w:eastAsia="宋体" w:hAnsi="宋体" w:cs="宋体" w:hint="eastAsia"/>
          <w:color w:val="FF0000"/>
        </w:rPr>
        <w:t>你绘制用来作为笔尖的圆锥体时，设置的半径和高度分别是多少</w:t>
      </w:r>
      <w:r w:rsidRPr="00366218">
        <w:rPr>
          <w:rFonts w:ascii="宋体" w:eastAsia="宋体" w:hAnsi="宋体" w:cs="宋体" w:hint="eastAsia"/>
          <w:color w:val="FF0000"/>
        </w:rPr>
        <w:t>？</w:t>
      </w:r>
      <w:r>
        <w:rPr>
          <w:rFonts w:ascii="宋体" w:eastAsia="宋体" w:hAnsi="宋体" w:cs="宋体" w:hint="eastAsia"/>
          <w:color w:val="FF0000"/>
        </w:rPr>
        <w:t>（3分）</w:t>
      </w:r>
    </w:p>
    <w:p w14:paraId="54F8A58A" w14:textId="77777777" w:rsidR="003542D0" w:rsidRPr="003542D0" w:rsidRDefault="003542D0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</w:p>
    <w:p w14:paraId="68C6BA2A" w14:textId="77777777" w:rsidR="00863272" w:rsidRPr="00DA6710" w:rsidRDefault="00863272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</w:p>
    <w:p w14:paraId="2AE0D392" w14:textId="7A6882E7" w:rsidR="00863272" w:rsidRPr="00DA6710" w:rsidRDefault="00863272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[所属分类]:上机操作（二级）/模型的组合编辑</w:t>
      </w:r>
    </w:p>
    <w:p w14:paraId="0E215A9D" w14:textId="0EDAD1FE" w:rsidR="00863272" w:rsidRDefault="00863272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/>
          <w:szCs w:val="21"/>
        </w:rPr>
        <w:t>2</w:t>
      </w:r>
      <w:r w:rsidRPr="00DA6710">
        <w:rPr>
          <w:rFonts w:ascii="宋体" w:eastAsia="宋体" w:hAnsi="宋体" w:hint="eastAsia"/>
          <w:szCs w:val="21"/>
        </w:rPr>
        <w:t>.题干：</w:t>
      </w:r>
      <w:r w:rsidR="00DA6710">
        <w:rPr>
          <w:rFonts w:ascii="宋体" w:eastAsia="宋体" w:hAnsi="宋体" w:hint="eastAsia"/>
          <w:szCs w:val="21"/>
        </w:rPr>
        <w:t>使用基本实体间的组合运算，完成下图所示杯子</w:t>
      </w:r>
      <w:r w:rsidR="003542D0">
        <w:rPr>
          <w:rFonts w:ascii="宋体" w:eastAsia="宋体" w:hAnsi="宋体" w:hint="eastAsia"/>
          <w:szCs w:val="21"/>
        </w:rPr>
        <w:t>截面为正方形的</w:t>
      </w:r>
      <w:r w:rsidR="00DA6710">
        <w:rPr>
          <w:rFonts w:ascii="宋体" w:eastAsia="宋体" w:hAnsi="宋体" w:hint="eastAsia"/>
          <w:szCs w:val="21"/>
        </w:rPr>
        <w:t>模型的创建(单位为m</w:t>
      </w:r>
      <w:r w:rsidR="00DA6710">
        <w:rPr>
          <w:rFonts w:ascii="宋体" w:eastAsia="宋体" w:hAnsi="宋体"/>
          <w:szCs w:val="21"/>
        </w:rPr>
        <w:t>m)</w:t>
      </w:r>
      <w:r w:rsidR="00DA6710">
        <w:rPr>
          <w:rFonts w:ascii="宋体" w:eastAsia="宋体" w:hAnsi="宋体" w:hint="eastAsia"/>
          <w:szCs w:val="21"/>
        </w:rPr>
        <w:t>。</w:t>
      </w:r>
      <w:r w:rsidRPr="00DA6710">
        <w:rPr>
          <w:rFonts w:ascii="宋体" w:eastAsia="宋体" w:hAnsi="宋体" w:hint="eastAsia"/>
          <w:szCs w:val="21"/>
        </w:rPr>
        <w:t>（</w:t>
      </w:r>
      <w:r w:rsidR="00B25776">
        <w:rPr>
          <w:rFonts w:ascii="宋体" w:eastAsia="宋体" w:hAnsi="宋体"/>
          <w:szCs w:val="21"/>
        </w:rPr>
        <w:t>28</w:t>
      </w:r>
      <w:r w:rsidRPr="00DA6710">
        <w:rPr>
          <w:rFonts w:ascii="宋体" w:eastAsia="宋体" w:hAnsi="宋体" w:hint="eastAsia"/>
          <w:szCs w:val="21"/>
        </w:rPr>
        <w:t>分）</w:t>
      </w:r>
    </w:p>
    <w:p w14:paraId="564C52C8" w14:textId="498C7E81" w:rsidR="003542D0" w:rsidRPr="00DA6710" w:rsidRDefault="003542D0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noProof/>
        </w:rPr>
        <w:lastRenderedPageBreak/>
        <w:drawing>
          <wp:inline distT="0" distB="0" distL="0" distR="0" wp14:anchorId="54A9FF5E" wp14:editId="76270634">
            <wp:extent cx="2667000" cy="21336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clrChange>
                        <a:clrFrom>
                          <a:srgbClr val="EFEDED"/>
                        </a:clrFrom>
                        <a:clrTo>
                          <a:srgbClr val="EFEDED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DDE951" wp14:editId="0CB77C44">
            <wp:extent cx="2126126" cy="1932842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clrChange>
                        <a:clrFrom>
                          <a:srgbClr val="EBF4F7"/>
                        </a:clrFrom>
                        <a:clrTo>
                          <a:srgbClr val="EBF4F7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6649" cy="1942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E6424" w14:textId="0F933AC9" w:rsidR="00863272" w:rsidRDefault="00B91119" w:rsidP="00863272">
      <w:pPr>
        <w:spacing w:line="360" w:lineRule="auto"/>
        <w:ind w:firstLineChars="200" w:firstLine="420"/>
        <w:rPr>
          <w:noProof/>
        </w:rPr>
      </w:pPr>
      <w:r>
        <w:rPr>
          <w:noProof/>
        </w:rPr>
        <w:drawing>
          <wp:inline distT="0" distB="0" distL="0" distR="0" wp14:anchorId="26A27DDB" wp14:editId="3C9D222E">
            <wp:extent cx="4266805" cy="354232"/>
            <wp:effectExtent l="0" t="0" r="635" b="825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84521"/>
                    <a:stretch/>
                  </pic:blipFill>
                  <pic:spPr bwMode="auto">
                    <a:xfrm>
                      <a:off x="0" y="0"/>
                      <a:ext cx="4316070" cy="358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D48954" w14:textId="56878E65" w:rsidR="00863272" w:rsidRPr="00DA6710" w:rsidRDefault="00863272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图</w:t>
      </w:r>
      <w:r w:rsidRPr="00DA6710">
        <w:rPr>
          <w:rFonts w:ascii="宋体" w:eastAsia="宋体" w:hAnsi="宋体"/>
          <w:szCs w:val="21"/>
        </w:rPr>
        <w:t>2</w:t>
      </w:r>
      <w:r w:rsidRPr="00DA6710">
        <w:rPr>
          <w:rFonts w:ascii="宋体" w:eastAsia="宋体" w:hAnsi="宋体" w:hint="eastAsia"/>
          <w:szCs w:val="21"/>
        </w:rPr>
        <w:t xml:space="preserve">-1 </w:t>
      </w:r>
      <w:r w:rsidR="00DA6710">
        <w:rPr>
          <w:rFonts w:ascii="宋体" w:eastAsia="宋体" w:hAnsi="宋体" w:hint="eastAsia"/>
          <w:szCs w:val="21"/>
        </w:rPr>
        <w:t>杯子</w:t>
      </w:r>
      <w:r w:rsidR="00B14DBB">
        <w:rPr>
          <w:rFonts w:ascii="宋体" w:eastAsia="宋体" w:hAnsi="宋体" w:hint="eastAsia"/>
          <w:szCs w:val="21"/>
        </w:rPr>
        <w:t xml:space="preserve"> </w:t>
      </w:r>
    </w:p>
    <w:p w14:paraId="64D9A8C6" w14:textId="77777777" w:rsidR="0018697B" w:rsidRPr="00DA6710" w:rsidRDefault="0018697B" w:rsidP="0018697B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任务</w:t>
      </w:r>
      <w:r w:rsidRPr="00DA6710">
        <w:rPr>
          <w:rFonts w:ascii="宋体" w:eastAsia="宋体" w:hAnsi="宋体" w:hint="eastAsia"/>
          <w:szCs w:val="21"/>
        </w:rPr>
        <w:t>要求（以3D One软件为例）：</w:t>
      </w:r>
    </w:p>
    <w:p w14:paraId="59A52398" w14:textId="58EEF022" w:rsidR="00863272" w:rsidRPr="00DA6710" w:rsidRDefault="00863272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a.</w:t>
      </w:r>
      <w:r w:rsidR="00DA6710">
        <w:rPr>
          <w:rFonts w:ascii="宋体" w:eastAsia="宋体" w:hAnsi="宋体" w:hint="eastAsia"/>
          <w:szCs w:val="21"/>
        </w:rPr>
        <w:t>（</w:t>
      </w:r>
      <w:r w:rsidR="004243FF">
        <w:rPr>
          <w:rFonts w:ascii="宋体" w:eastAsia="宋体" w:hAnsi="宋体" w:hint="eastAsia"/>
          <w:szCs w:val="21"/>
        </w:rPr>
        <w:t>2</w:t>
      </w:r>
      <w:r w:rsidR="004243FF">
        <w:rPr>
          <w:rFonts w:ascii="宋体" w:eastAsia="宋体" w:hAnsi="宋体"/>
          <w:szCs w:val="21"/>
        </w:rPr>
        <w:t>0</w:t>
      </w:r>
      <w:r w:rsidR="004243FF">
        <w:rPr>
          <w:rFonts w:ascii="宋体" w:eastAsia="宋体" w:hAnsi="宋体" w:hint="eastAsia"/>
          <w:szCs w:val="21"/>
        </w:rPr>
        <w:t>分</w:t>
      </w:r>
      <w:r w:rsidR="00DA6710">
        <w:rPr>
          <w:rFonts w:ascii="宋体" w:eastAsia="宋体" w:hAnsi="宋体" w:hint="eastAsia"/>
          <w:szCs w:val="21"/>
        </w:rPr>
        <w:t>）</w:t>
      </w:r>
      <w:r w:rsidR="004243FF">
        <w:rPr>
          <w:rFonts w:ascii="宋体" w:eastAsia="宋体" w:hAnsi="宋体" w:hint="eastAsia"/>
          <w:szCs w:val="21"/>
        </w:rPr>
        <w:t>每处尺寸正确</w:t>
      </w:r>
      <w:r w:rsidRPr="00DA6710">
        <w:rPr>
          <w:rFonts w:ascii="宋体" w:eastAsia="宋体" w:hAnsi="宋体" w:hint="eastAsia"/>
          <w:szCs w:val="21"/>
        </w:rPr>
        <w:t>。</w:t>
      </w:r>
    </w:p>
    <w:p w14:paraId="2F537462" w14:textId="12C9EE81" w:rsidR="00863272" w:rsidRPr="00DA6710" w:rsidRDefault="00863272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b.</w:t>
      </w:r>
      <w:r w:rsidR="00DA6710">
        <w:rPr>
          <w:rFonts w:ascii="宋体" w:eastAsia="宋体" w:hAnsi="宋体" w:hint="eastAsia"/>
          <w:szCs w:val="21"/>
        </w:rPr>
        <w:t>（</w:t>
      </w:r>
      <w:r w:rsidR="00B25776">
        <w:rPr>
          <w:rFonts w:ascii="宋体" w:eastAsia="宋体" w:hAnsi="宋体"/>
          <w:szCs w:val="21"/>
        </w:rPr>
        <w:t>3</w:t>
      </w:r>
      <w:r w:rsidR="00DA6710">
        <w:rPr>
          <w:rFonts w:ascii="宋体" w:eastAsia="宋体" w:hAnsi="宋体" w:hint="eastAsia"/>
          <w:szCs w:val="21"/>
        </w:rPr>
        <w:t>分）杯子模型为一个整体</w:t>
      </w:r>
      <w:r w:rsidRPr="00DA6710">
        <w:rPr>
          <w:rFonts w:ascii="宋体" w:eastAsia="宋体" w:hAnsi="宋体" w:hint="eastAsia"/>
          <w:szCs w:val="21"/>
        </w:rPr>
        <w:t>。</w:t>
      </w:r>
    </w:p>
    <w:p w14:paraId="2FA4983D" w14:textId="28D5DC60" w:rsidR="00863272" w:rsidRPr="00DA6710" w:rsidRDefault="00863272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c.</w:t>
      </w:r>
      <w:r w:rsidR="004243FF">
        <w:rPr>
          <w:rFonts w:ascii="宋体" w:eastAsia="宋体" w:hAnsi="宋体" w:hint="eastAsia"/>
          <w:szCs w:val="21"/>
        </w:rPr>
        <w:t>（</w:t>
      </w:r>
      <w:r w:rsidR="00B25776">
        <w:rPr>
          <w:rFonts w:ascii="宋体" w:eastAsia="宋体" w:hAnsi="宋体"/>
          <w:szCs w:val="21"/>
        </w:rPr>
        <w:t>3</w:t>
      </w:r>
      <w:r w:rsidR="004243FF">
        <w:rPr>
          <w:rFonts w:ascii="宋体" w:eastAsia="宋体" w:hAnsi="宋体" w:hint="eastAsia"/>
          <w:szCs w:val="21"/>
        </w:rPr>
        <w:t>分）杯子把手位置正确</w:t>
      </w:r>
      <w:r w:rsidRPr="00DA6710">
        <w:rPr>
          <w:rFonts w:ascii="宋体" w:eastAsia="宋体" w:hAnsi="宋体" w:hint="eastAsia"/>
          <w:szCs w:val="21"/>
        </w:rPr>
        <w:t>。</w:t>
      </w:r>
    </w:p>
    <w:p w14:paraId="6CEB5A6D" w14:textId="21143FEA" w:rsidR="004243FF" w:rsidRDefault="004243FF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d.</w:t>
      </w:r>
      <w:r w:rsidRPr="00DA6710">
        <w:rPr>
          <w:rFonts w:ascii="宋体" w:eastAsia="宋体" w:hAnsi="宋体" w:hint="eastAsia"/>
          <w:szCs w:val="21"/>
        </w:rPr>
        <w:t>（</w:t>
      </w:r>
      <w:r w:rsidR="00B25776">
        <w:rPr>
          <w:rFonts w:ascii="宋体" w:eastAsia="宋体" w:hAnsi="宋体"/>
          <w:szCs w:val="21"/>
        </w:rPr>
        <w:t>2</w:t>
      </w:r>
      <w:r w:rsidRPr="00DA6710">
        <w:rPr>
          <w:rFonts w:ascii="宋体" w:eastAsia="宋体" w:hAnsi="宋体" w:hint="eastAsia"/>
          <w:szCs w:val="21"/>
        </w:rPr>
        <w:t>分）模型文件以“XXX</w:t>
      </w:r>
      <w:r w:rsidR="00F210F3">
        <w:rPr>
          <w:rFonts w:ascii="宋体" w:eastAsia="宋体" w:hAnsi="宋体"/>
          <w:szCs w:val="21"/>
        </w:rPr>
        <w:t>-</w:t>
      </w:r>
      <w:r w:rsidRPr="00DA6710">
        <w:rPr>
          <w:rFonts w:ascii="宋体" w:eastAsia="宋体" w:hAnsi="宋体" w:hint="eastAsia"/>
          <w:szCs w:val="21"/>
        </w:rPr>
        <w:t>2.Z1”命名，保存到考生目录中</w:t>
      </w:r>
      <w:r w:rsidR="001A3CCA">
        <w:rPr>
          <w:rFonts w:ascii="宋体" w:eastAsia="宋体" w:hAnsi="宋体" w:hint="eastAsia"/>
          <w:szCs w:val="21"/>
        </w:rPr>
        <w:t>。</w:t>
      </w:r>
    </w:p>
    <w:p w14:paraId="09BBF84E" w14:textId="77777777" w:rsidR="003542D0" w:rsidRPr="00366218" w:rsidRDefault="003542D0" w:rsidP="003542D0">
      <w:pPr>
        <w:spacing w:line="360" w:lineRule="auto"/>
        <w:ind w:firstLineChars="200" w:firstLine="420"/>
        <w:rPr>
          <w:rFonts w:ascii="宋体" w:eastAsia="宋体" w:hAnsi="宋体"/>
          <w:color w:val="FF0000"/>
          <w:szCs w:val="21"/>
        </w:rPr>
      </w:pPr>
      <w:r w:rsidRPr="00366218">
        <w:rPr>
          <w:rFonts w:ascii="宋体" w:eastAsia="宋体" w:hAnsi="宋体" w:hint="eastAsia"/>
          <w:color w:val="FF0000"/>
          <w:szCs w:val="21"/>
        </w:rPr>
        <w:t>提问问题：</w:t>
      </w:r>
    </w:p>
    <w:p w14:paraId="0B317D04" w14:textId="77777777" w:rsidR="003542D0" w:rsidRPr="00366218" w:rsidRDefault="003542D0" w:rsidP="003542D0">
      <w:pPr>
        <w:pStyle w:val="ab"/>
        <w:spacing w:line="360" w:lineRule="exact"/>
        <w:ind w:firstLineChars="0" w:firstLine="0"/>
        <w:rPr>
          <w:rFonts w:ascii="宋体" w:eastAsia="宋体" w:hAnsi="宋体"/>
          <w:color w:val="FF0000"/>
          <w:szCs w:val="21"/>
        </w:rPr>
      </w:pPr>
      <w:r w:rsidRPr="00366218">
        <w:rPr>
          <w:rFonts w:ascii="宋体" w:eastAsia="宋体" w:hAnsi="宋体" w:hint="eastAsia"/>
          <w:color w:val="FF0000"/>
          <w:szCs w:val="21"/>
        </w:rPr>
        <w:t>（1）</w:t>
      </w:r>
      <w:r>
        <w:rPr>
          <w:rFonts w:ascii="宋体" w:eastAsia="宋体" w:hAnsi="宋体" w:hint="eastAsia"/>
          <w:color w:val="FF0000"/>
          <w:szCs w:val="21"/>
        </w:rPr>
        <w:t>你是怎么得到杯子整体为２ｍｍ的均匀壁厚的</w:t>
      </w:r>
      <w:r w:rsidRPr="00366218">
        <w:rPr>
          <w:rFonts w:ascii="宋体" w:eastAsia="宋体" w:hAnsi="宋体" w:hint="eastAsia"/>
          <w:color w:val="FF0000"/>
          <w:szCs w:val="21"/>
        </w:rPr>
        <w:t>？（3</w:t>
      </w:r>
      <w:r>
        <w:rPr>
          <w:rFonts w:ascii="宋体" w:eastAsia="宋体" w:hAnsi="宋体"/>
          <w:color w:val="FF0000"/>
          <w:szCs w:val="21"/>
        </w:rPr>
        <w:t>.5</w:t>
      </w:r>
      <w:r w:rsidRPr="00366218">
        <w:rPr>
          <w:rFonts w:ascii="宋体" w:eastAsia="宋体" w:hAnsi="宋体" w:hint="eastAsia"/>
          <w:color w:val="FF0000"/>
          <w:szCs w:val="21"/>
        </w:rPr>
        <w:t>分）</w:t>
      </w:r>
    </w:p>
    <w:p w14:paraId="0495AA2B" w14:textId="77777777" w:rsidR="003542D0" w:rsidRPr="00366218" w:rsidRDefault="003542D0" w:rsidP="003542D0">
      <w:pPr>
        <w:pStyle w:val="ab"/>
        <w:spacing w:line="360" w:lineRule="exact"/>
        <w:ind w:firstLineChars="0" w:firstLine="0"/>
        <w:rPr>
          <w:rFonts w:ascii="宋体" w:eastAsia="宋体" w:hAnsi="宋体"/>
          <w:color w:val="FF0000"/>
          <w:szCs w:val="21"/>
        </w:rPr>
      </w:pPr>
      <w:r w:rsidRPr="00366218">
        <w:rPr>
          <w:rFonts w:ascii="宋体" w:eastAsia="宋体" w:hAnsi="宋体" w:hint="eastAsia"/>
          <w:color w:val="FF0000"/>
          <w:szCs w:val="21"/>
        </w:rPr>
        <w:t>（2）</w:t>
      </w:r>
      <w:r>
        <w:rPr>
          <w:rFonts w:ascii="宋体" w:eastAsia="宋体" w:hAnsi="宋体" w:hint="eastAsia"/>
          <w:color w:val="FF0000"/>
          <w:szCs w:val="21"/>
        </w:rPr>
        <w:t>你是怎么绘制出杯子把手并且把内部的部分去掉的</w:t>
      </w:r>
      <w:r w:rsidRPr="00366218">
        <w:rPr>
          <w:rFonts w:ascii="宋体" w:eastAsia="宋体" w:hAnsi="宋体" w:hint="eastAsia"/>
          <w:color w:val="FF0000"/>
          <w:szCs w:val="21"/>
        </w:rPr>
        <w:t>？（3</w:t>
      </w:r>
      <w:r>
        <w:rPr>
          <w:rFonts w:ascii="宋体" w:eastAsia="宋体" w:hAnsi="宋体"/>
          <w:color w:val="FF0000"/>
          <w:szCs w:val="21"/>
        </w:rPr>
        <w:t>.5</w:t>
      </w:r>
      <w:r w:rsidRPr="00366218">
        <w:rPr>
          <w:rFonts w:ascii="宋体" w:eastAsia="宋体" w:hAnsi="宋体" w:hint="eastAsia"/>
          <w:color w:val="FF0000"/>
          <w:szCs w:val="21"/>
        </w:rPr>
        <w:t>分）</w:t>
      </w:r>
    </w:p>
    <w:p w14:paraId="4E14A99E" w14:textId="77777777" w:rsidR="003542D0" w:rsidRPr="003542D0" w:rsidRDefault="003542D0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</w:p>
    <w:p w14:paraId="6CB153A3" w14:textId="77777777" w:rsidR="001A3CCA" w:rsidRPr="004243FF" w:rsidRDefault="001A3CCA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</w:p>
    <w:p w14:paraId="06A5188B" w14:textId="703AA95D" w:rsidR="00863272" w:rsidRPr="00DA6710" w:rsidRDefault="00863272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[所属分类]:上机操作（</w:t>
      </w:r>
      <w:r w:rsidR="00E41737" w:rsidRPr="00DA6710">
        <w:rPr>
          <w:rFonts w:ascii="宋体" w:eastAsia="宋体" w:hAnsi="宋体" w:hint="eastAsia"/>
          <w:szCs w:val="21"/>
        </w:rPr>
        <w:t>三</w:t>
      </w:r>
      <w:r w:rsidRPr="00DA6710">
        <w:rPr>
          <w:rFonts w:ascii="宋体" w:eastAsia="宋体" w:hAnsi="宋体" w:hint="eastAsia"/>
          <w:szCs w:val="21"/>
        </w:rPr>
        <w:t>级）/模型的组合编辑</w:t>
      </w:r>
    </w:p>
    <w:p w14:paraId="06AB3D6E" w14:textId="1DCAAD2B" w:rsidR="00863272" w:rsidRPr="00DA6710" w:rsidRDefault="00863272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/>
          <w:szCs w:val="21"/>
        </w:rPr>
        <w:t>3</w:t>
      </w:r>
      <w:r w:rsidRPr="00DA6710">
        <w:rPr>
          <w:rFonts w:ascii="宋体" w:eastAsia="宋体" w:hAnsi="宋体" w:hint="eastAsia"/>
          <w:szCs w:val="21"/>
        </w:rPr>
        <w:t>.题干：</w:t>
      </w:r>
      <w:r w:rsidR="004243FF">
        <w:rPr>
          <w:rFonts w:ascii="宋体" w:eastAsia="宋体" w:hAnsi="宋体" w:hint="eastAsia"/>
          <w:szCs w:val="21"/>
        </w:rPr>
        <w:t>使用基本实体间的组合运算，完成下图所示零件模型的创建(单位为m</w:t>
      </w:r>
      <w:r w:rsidR="004243FF">
        <w:rPr>
          <w:rFonts w:ascii="宋体" w:eastAsia="宋体" w:hAnsi="宋体"/>
          <w:szCs w:val="21"/>
        </w:rPr>
        <w:t>m)</w:t>
      </w:r>
      <w:r w:rsidR="004243FF">
        <w:rPr>
          <w:rFonts w:ascii="宋体" w:eastAsia="宋体" w:hAnsi="宋体" w:hint="eastAsia"/>
          <w:szCs w:val="21"/>
        </w:rPr>
        <w:t>。</w:t>
      </w:r>
      <w:r w:rsidRPr="00DA6710">
        <w:rPr>
          <w:rFonts w:ascii="宋体" w:eastAsia="宋体" w:hAnsi="宋体" w:hint="eastAsia"/>
          <w:szCs w:val="21"/>
        </w:rPr>
        <w:t>（</w:t>
      </w:r>
      <w:r w:rsidR="00405EE8">
        <w:rPr>
          <w:rFonts w:ascii="宋体" w:eastAsia="宋体" w:hAnsi="宋体"/>
          <w:szCs w:val="21"/>
        </w:rPr>
        <w:t>28</w:t>
      </w:r>
      <w:r w:rsidRPr="00DA6710">
        <w:rPr>
          <w:rFonts w:ascii="宋体" w:eastAsia="宋体" w:hAnsi="宋体" w:hint="eastAsia"/>
          <w:szCs w:val="21"/>
        </w:rPr>
        <w:t>分）</w:t>
      </w:r>
    </w:p>
    <w:p w14:paraId="03D96B74" w14:textId="6A41028D" w:rsidR="00405EE8" w:rsidRDefault="00405EE8" w:rsidP="00405EE8">
      <w:pPr>
        <w:spacing w:line="360" w:lineRule="auto"/>
        <w:ind w:leftChars="200" w:left="5880" w:hangingChars="2600" w:hanging="5460"/>
        <w:rPr>
          <w:noProof/>
        </w:rPr>
      </w:pPr>
      <w:r>
        <w:rPr>
          <w:noProof/>
        </w:rPr>
        <w:lastRenderedPageBreak/>
        <w:drawing>
          <wp:inline distT="0" distB="0" distL="0" distR="0" wp14:anchorId="338C0ADB" wp14:editId="51EDED77">
            <wp:extent cx="3072911" cy="2337144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clrChange>
                        <a:clrFrom>
                          <a:srgbClr val="EFEDED"/>
                        </a:clrFrom>
                        <a:clrTo>
                          <a:srgbClr val="EFEDED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7400" cy="234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0BDE1F" wp14:editId="7155319C">
            <wp:extent cx="1855177" cy="161605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clrChange>
                        <a:clrFrom>
                          <a:srgbClr val="EBF4F7"/>
                        </a:clrFrom>
                        <a:clrTo>
                          <a:srgbClr val="EBF4F7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919" cy="1628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>模型厚度为</w:t>
      </w:r>
      <w:r>
        <w:rPr>
          <w:rFonts w:hint="eastAsia"/>
          <w:noProof/>
        </w:rPr>
        <w:t>2</w:t>
      </w:r>
      <w:r>
        <w:rPr>
          <w:noProof/>
        </w:rPr>
        <w:t>0</w:t>
      </w:r>
    </w:p>
    <w:p w14:paraId="37985CA5" w14:textId="776EAEEB" w:rsidR="00863272" w:rsidRPr="00DA6710" w:rsidRDefault="00DA6710" w:rsidP="008632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A6710">
        <w:rPr>
          <w:noProof/>
        </w:rPr>
        <w:t xml:space="preserve"> </w:t>
      </w:r>
      <w:r w:rsidR="00405EE8">
        <w:rPr>
          <w:noProof/>
        </w:rPr>
        <w:t xml:space="preserve">                     </w:t>
      </w:r>
      <w:r w:rsidR="00863272" w:rsidRPr="00DA6710">
        <w:rPr>
          <w:rFonts w:ascii="宋体" w:eastAsia="宋体" w:hAnsi="宋体" w:hint="eastAsia"/>
          <w:szCs w:val="21"/>
        </w:rPr>
        <w:t>图</w:t>
      </w:r>
      <w:r w:rsidR="00E41737" w:rsidRPr="00DA6710">
        <w:rPr>
          <w:rFonts w:ascii="宋体" w:eastAsia="宋体" w:hAnsi="宋体"/>
          <w:szCs w:val="21"/>
        </w:rPr>
        <w:t>3</w:t>
      </w:r>
      <w:r w:rsidR="00863272" w:rsidRPr="00DA6710">
        <w:rPr>
          <w:rFonts w:ascii="宋体" w:eastAsia="宋体" w:hAnsi="宋体" w:hint="eastAsia"/>
          <w:szCs w:val="21"/>
        </w:rPr>
        <w:t xml:space="preserve">-1 </w:t>
      </w:r>
      <w:r w:rsidR="004243FF">
        <w:rPr>
          <w:rFonts w:ascii="宋体" w:eastAsia="宋体" w:hAnsi="宋体" w:hint="eastAsia"/>
          <w:szCs w:val="21"/>
        </w:rPr>
        <w:t>零件</w:t>
      </w:r>
    </w:p>
    <w:p w14:paraId="02949D62" w14:textId="77777777" w:rsidR="0018697B" w:rsidRPr="00DA6710" w:rsidRDefault="0018697B" w:rsidP="0018697B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任务</w:t>
      </w:r>
      <w:r w:rsidRPr="00DA6710">
        <w:rPr>
          <w:rFonts w:ascii="宋体" w:eastAsia="宋体" w:hAnsi="宋体" w:hint="eastAsia"/>
          <w:szCs w:val="21"/>
        </w:rPr>
        <w:t>要求（以3D One软件为例）：</w:t>
      </w:r>
    </w:p>
    <w:p w14:paraId="5B37589B" w14:textId="4B10E3FF" w:rsidR="004243FF" w:rsidRPr="00DA6710" w:rsidRDefault="004243FF" w:rsidP="004243FF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a.</w:t>
      </w:r>
      <w:r>
        <w:rPr>
          <w:rFonts w:ascii="宋体" w:eastAsia="宋体" w:hAnsi="宋体" w:hint="eastAsia"/>
          <w:szCs w:val="21"/>
        </w:rPr>
        <w:t>（</w:t>
      </w:r>
      <w:r w:rsidR="00405EE8">
        <w:rPr>
          <w:rFonts w:ascii="宋体" w:eastAsia="宋体" w:hAnsi="宋体"/>
          <w:szCs w:val="21"/>
        </w:rPr>
        <w:t>20</w:t>
      </w:r>
      <w:r>
        <w:rPr>
          <w:rFonts w:ascii="宋体" w:eastAsia="宋体" w:hAnsi="宋体" w:hint="eastAsia"/>
          <w:szCs w:val="21"/>
        </w:rPr>
        <w:t>分）每处尺寸</w:t>
      </w:r>
      <w:r w:rsidR="00AD4CD5">
        <w:rPr>
          <w:rFonts w:ascii="宋体" w:eastAsia="宋体" w:hAnsi="宋体" w:hint="eastAsia"/>
          <w:szCs w:val="21"/>
        </w:rPr>
        <w:t>符合图纸</w:t>
      </w:r>
      <w:r w:rsidRPr="00DA6710">
        <w:rPr>
          <w:rFonts w:ascii="宋体" w:eastAsia="宋体" w:hAnsi="宋体" w:hint="eastAsia"/>
          <w:szCs w:val="21"/>
        </w:rPr>
        <w:t>。</w:t>
      </w:r>
    </w:p>
    <w:p w14:paraId="754F2146" w14:textId="2BAD72DD" w:rsidR="004243FF" w:rsidRPr="00DA6710" w:rsidRDefault="004243FF" w:rsidP="004243FF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DA6710">
        <w:rPr>
          <w:rFonts w:ascii="宋体" w:eastAsia="宋体" w:hAnsi="宋体" w:hint="eastAsia"/>
          <w:szCs w:val="21"/>
        </w:rPr>
        <w:t>b.</w:t>
      </w:r>
      <w:r>
        <w:rPr>
          <w:rFonts w:ascii="宋体" w:eastAsia="宋体" w:hAnsi="宋体" w:hint="eastAsia"/>
          <w:szCs w:val="21"/>
        </w:rPr>
        <w:t>（</w:t>
      </w:r>
      <w:r w:rsidR="00405EE8">
        <w:rPr>
          <w:rFonts w:ascii="宋体" w:eastAsia="宋体" w:hAnsi="宋体"/>
          <w:szCs w:val="21"/>
        </w:rPr>
        <w:t>6</w:t>
      </w:r>
      <w:r>
        <w:rPr>
          <w:rFonts w:ascii="宋体" w:eastAsia="宋体" w:hAnsi="宋体" w:hint="eastAsia"/>
          <w:szCs w:val="21"/>
        </w:rPr>
        <w:t>分）</w:t>
      </w:r>
      <w:r>
        <w:rPr>
          <w:rFonts w:ascii="宋体" w:eastAsia="宋体" w:hAnsi="宋体"/>
          <w:szCs w:val="21"/>
        </w:rPr>
        <w:t>4</w:t>
      </w:r>
      <w:r>
        <w:rPr>
          <w:rFonts w:ascii="宋体" w:eastAsia="宋体" w:hAnsi="宋体" w:hint="eastAsia"/>
          <w:szCs w:val="21"/>
        </w:rPr>
        <w:t>个R</w:t>
      </w:r>
      <w:r>
        <w:rPr>
          <w:rFonts w:ascii="宋体" w:eastAsia="宋体" w:hAnsi="宋体"/>
          <w:szCs w:val="21"/>
        </w:rPr>
        <w:t>6</w:t>
      </w:r>
      <w:r>
        <w:rPr>
          <w:rFonts w:ascii="宋体" w:eastAsia="宋体" w:hAnsi="宋体" w:hint="eastAsia"/>
          <w:szCs w:val="21"/>
        </w:rPr>
        <w:t>孔位置正确</w:t>
      </w:r>
      <w:r w:rsidRPr="00DA6710">
        <w:rPr>
          <w:rFonts w:ascii="宋体" w:eastAsia="宋体" w:hAnsi="宋体" w:hint="eastAsia"/>
          <w:szCs w:val="21"/>
        </w:rPr>
        <w:t>。</w:t>
      </w:r>
    </w:p>
    <w:p w14:paraId="14C7C9E1" w14:textId="713365BD" w:rsidR="004243FF" w:rsidRDefault="004243FF" w:rsidP="004243FF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d.</w:t>
      </w:r>
      <w:r w:rsidRPr="00DA6710">
        <w:rPr>
          <w:rFonts w:ascii="宋体" w:eastAsia="宋体" w:hAnsi="宋体" w:hint="eastAsia"/>
          <w:szCs w:val="21"/>
        </w:rPr>
        <w:t>（</w:t>
      </w:r>
      <w:r w:rsidR="00405EE8">
        <w:rPr>
          <w:rFonts w:ascii="宋体" w:eastAsia="宋体" w:hAnsi="宋体"/>
          <w:szCs w:val="21"/>
        </w:rPr>
        <w:t>2</w:t>
      </w:r>
      <w:r w:rsidRPr="00DA6710">
        <w:rPr>
          <w:rFonts w:ascii="宋体" w:eastAsia="宋体" w:hAnsi="宋体" w:hint="eastAsia"/>
          <w:szCs w:val="21"/>
        </w:rPr>
        <w:t>分）模型文件以“XXX</w:t>
      </w:r>
      <w:r w:rsidR="00F210F3">
        <w:rPr>
          <w:rFonts w:ascii="宋体" w:eastAsia="宋体" w:hAnsi="宋体"/>
          <w:szCs w:val="21"/>
        </w:rPr>
        <w:t>-</w:t>
      </w:r>
      <w:r>
        <w:rPr>
          <w:rFonts w:ascii="宋体" w:eastAsia="宋体" w:hAnsi="宋体"/>
          <w:szCs w:val="21"/>
        </w:rPr>
        <w:t>3</w:t>
      </w:r>
      <w:r w:rsidRPr="00DA6710">
        <w:rPr>
          <w:rFonts w:ascii="宋体" w:eastAsia="宋体" w:hAnsi="宋体" w:hint="eastAsia"/>
          <w:szCs w:val="21"/>
        </w:rPr>
        <w:t>.Z1”命名，保存到考生目录中</w:t>
      </w:r>
      <w:r w:rsidR="001F14D4">
        <w:rPr>
          <w:rFonts w:ascii="宋体" w:eastAsia="宋体" w:hAnsi="宋体" w:hint="eastAsia"/>
          <w:szCs w:val="21"/>
        </w:rPr>
        <w:t>。</w:t>
      </w:r>
    </w:p>
    <w:p w14:paraId="46B004D5" w14:textId="77777777" w:rsidR="00405EE8" w:rsidRPr="00540BB6" w:rsidRDefault="00405EE8" w:rsidP="00405EE8">
      <w:pPr>
        <w:pStyle w:val="ab"/>
        <w:spacing w:line="360" w:lineRule="exact"/>
        <w:ind w:firstLineChars="0" w:firstLine="0"/>
        <w:rPr>
          <w:rFonts w:ascii="宋体" w:eastAsia="宋体" w:hAnsi="宋体"/>
          <w:color w:val="FF0000"/>
          <w:szCs w:val="21"/>
        </w:rPr>
      </w:pPr>
      <w:r w:rsidRPr="00540BB6">
        <w:rPr>
          <w:rFonts w:ascii="宋体" w:eastAsia="宋体" w:hAnsi="宋体" w:hint="eastAsia"/>
          <w:color w:val="FF0000"/>
          <w:szCs w:val="21"/>
        </w:rPr>
        <w:t>提问问题：</w:t>
      </w:r>
    </w:p>
    <w:p w14:paraId="69B631A6" w14:textId="77777777" w:rsidR="00405EE8" w:rsidRPr="00540BB6" w:rsidRDefault="00405EE8" w:rsidP="00405EE8">
      <w:pPr>
        <w:pStyle w:val="ab"/>
        <w:spacing w:line="360" w:lineRule="exact"/>
        <w:ind w:firstLineChars="0" w:firstLine="0"/>
        <w:rPr>
          <w:rFonts w:ascii="宋体" w:eastAsia="宋体" w:hAnsi="宋体"/>
          <w:color w:val="FF0000"/>
          <w:szCs w:val="21"/>
        </w:rPr>
      </w:pPr>
      <w:r w:rsidRPr="00540BB6">
        <w:rPr>
          <w:rFonts w:ascii="宋体" w:eastAsia="宋体" w:hAnsi="宋体" w:hint="eastAsia"/>
          <w:color w:val="FF0000"/>
          <w:szCs w:val="21"/>
        </w:rPr>
        <w:t>（</w:t>
      </w:r>
      <w:r w:rsidRPr="00540BB6">
        <w:rPr>
          <w:rFonts w:ascii="宋体" w:eastAsia="宋体" w:hAnsi="宋体"/>
          <w:color w:val="FF0000"/>
          <w:szCs w:val="21"/>
        </w:rPr>
        <w:t>1</w:t>
      </w:r>
      <w:r w:rsidRPr="00540BB6">
        <w:rPr>
          <w:rFonts w:ascii="宋体" w:eastAsia="宋体" w:hAnsi="宋体" w:hint="eastAsia"/>
          <w:color w:val="FF0000"/>
          <w:szCs w:val="21"/>
        </w:rPr>
        <w:t>）你是</w:t>
      </w:r>
      <w:r>
        <w:rPr>
          <w:rFonts w:ascii="宋体" w:eastAsia="宋体" w:hAnsi="宋体" w:hint="eastAsia"/>
          <w:color w:val="FF0000"/>
          <w:szCs w:val="21"/>
        </w:rPr>
        <w:t>怎么得到四个边上半径为２０的四个半圆柱孔的</w:t>
      </w:r>
      <w:r w:rsidRPr="00540BB6">
        <w:rPr>
          <w:rFonts w:ascii="宋体" w:eastAsia="宋体" w:hAnsi="宋体" w:hint="eastAsia"/>
          <w:color w:val="FF0000"/>
          <w:szCs w:val="21"/>
        </w:rPr>
        <w:t>？（</w:t>
      </w:r>
      <w:r>
        <w:rPr>
          <w:rFonts w:ascii="宋体" w:eastAsia="宋体" w:hAnsi="宋体"/>
          <w:color w:val="FF0000"/>
          <w:szCs w:val="21"/>
        </w:rPr>
        <w:t>3.5</w:t>
      </w:r>
      <w:r w:rsidRPr="00540BB6">
        <w:rPr>
          <w:rFonts w:ascii="宋体" w:eastAsia="宋体" w:hAnsi="宋体" w:hint="eastAsia"/>
          <w:color w:val="FF0000"/>
          <w:szCs w:val="21"/>
        </w:rPr>
        <w:t>分）</w:t>
      </w:r>
    </w:p>
    <w:p w14:paraId="0D9B9815" w14:textId="77777777" w:rsidR="00405EE8" w:rsidRPr="00540BB6" w:rsidRDefault="00405EE8" w:rsidP="00405EE8">
      <w:pPr>
        <w:pStyle w:val="ab"/>
        <w:spacing w:line="360" w:lineRule="exact"/>
        <w:ind w:firstLineChars="0" w:firstLine="0"/>
        <w:rPr>
          <w:rFonts w:ascii="宋体" w:eastAsia="宋体" w:hAnsi="宋体"/>
          <w:color w:val="FF0000"/>
          <w:szCs w:val="21"/>
        </w:rPr>
      </w:pPr>
      <w:r w:rsidRPr="00540BB6">
        <w:rPr>
          <w:rFonts w:ascii="宋体" w:eastAsia="宋体" w:hAnsi="宋体" w:hint="eastAsia"/>
          <w:color w:val="FF0000"/>
          <w:szCs w:val="21"/>
        </w:rPr>
        <w:t>（2）你</w:t>
      </w:r>
      <w:r>
        <w:rPr>
          <w:rFonts w:ascii="宋体" w:eastAsia="宋体" w:hAnsi="宋体" w:hint="eastAsia"/>
          <w:color w:val="FF0000"/>
          <w:szCs w:val="21"/>
        </w:rPr>
        <w:t>是如何定位４个半径为６的孔的</w:t>
      </w:r>
      <w:r w:rsidRPr="00540BB6">
        <w:rPr>
          <w:rFonts w:ascii="宋体" w:eastAsia="宋体" w:hAnsi="宋体" w:hint="eastAsia"/>
          <w:color w:val="FF0000"/>
          <w:szCs w:val="21"/>
        </w:rPr>
        <w:t>？（</w:t>
      </w:r>
      <w:r>
        <w:rPr>
          <w:rFonts w:ascii="宋体" w:eastAsia="宋体" w:hAnsi="宋体"/>
          <w:color w:val="FF0000"/>
          <w:szCs w:val="21"/>
        </w:rPr>
        <w:t>3.5</w:t>
      </w:r>
      <w:r w:rsidRPr="00540BB6">
        <w:rPr>
          <w:rFonts w:ascii="宋体" w:eastAsia="宋体" w:hAnsi="宋体" w:hint="eastAsia"/>
          <w:color w:val="FF0000"/>
          <w:szCs w:val="21"/>
        </w:rPr>
        <w:t>分）</w:t>
      </w:r>
    </w:p>
    <w:p w14:paraId="5BD2F28D" w14:textId="77777777" w:rsidR="00405EE8" w:rsidRPr="00405EE8" w:rsidRDefault="00405EE8" w:rsidP="004243FF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</w:p>
    <w:p w14:paraId="4802BDA9" w14:textId="77777777" w:rsidR="009B69EB" w:rsidRPr="00DA6710" w:rsidRDefault="009B69EB">
      <w:pPr>
        <w:spacing w:line="360" w:lineRule="auto"/>
      </w:pPr>
    </w:p>
    <w:sectPr w:rsidR="009B69EB" w:rsidRPr="00DA67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3C391" w14:textId="77777777" w:rsidR="00230DE3" w:rsidRDefault="00230DE3" w:rsidP="00171D5F">
      <w:r>
        <w:separator/>
      </w:r>
    </w:p>
  </w:endnote>
  <w:endnote w:type="continuationSeparator" w:id="0">
    <w:p w14:paraId="28EE1A4F" w14:textId="77777777" w:rsidR="00230DE3" w:rsidRDefault="00230DE3" w:rsidP="00171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iti SC Light">
    <w:altName w:val="Calibri"/>
    <w:charset w:val="50"/>
    <w:family w:val="auto"/>
    <w:pitch w:val="default"/>
    <w:sig w:usb0="00000000" w:usb1="00000000" w:usb2="00000010" w:usb3="00000000" w:csb0="003E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09621" w14:textId="77777777" w:rsidR="00230DE3" w:rsidRDefault="00230DE3" w:rsidP="00171D5F">
      <w:r>
        <w:separator/>
      </w:r>
    </w:p>
  </w:footnote>
  <w:footnote w:type="continuationSeparator" w:id="0">
    <w:p w14:paraId="6E1A9B60" w14:textId="77777777" w:rsidR="00230DE3" w:rsidRDefault="00230DE3" w:rsidP="00171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6310C3"/>
    <w:multiLevelType w:val="singleLevel"/>
    <w:tmpl w:val="656310C3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embedSystemFonts/>
  <w:bordersDoNotSurroundHeader/>
  <w:bordersDoNotSurroundFooter/>
  <w:attachedTemplate r:id="rId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B04DDF"/>
    <w:rsid w:val="0000138F"/>
    <w:rsid w:val="00001C29"/>
    <w:rsid w:val="000150E9"/>
    <w:rsid w:val="000313AC"/>
    <w:rsid w:val="00033FA0"/>
    <w:rsid w:val="00040379"/>
    <w:rsid w:val="0004789F"/>
    <w:rsid w:val="0005049E"/>
    <w:rsid w:val="00077B47"/>
    <w:rsid w:val="00081F20"/>
    <w:rsid w:val="00091EF0"/>
    <w:rsid w:val="0009312F"/>
    <w:rsid w:val="00095ACE"/>
    <w:rsid w:val="000A1BB7"/>
    <w:rsid w:val="000A7AAD"/>
    <w:rsid w:val="000B6BC9"/>
    <w:rsid w:val="000E0163"/>
    <w:rsid w:val="000E5039"/>
    <w:rsid w:val="000E52F7"/>
    <w:rsid w:val="000E7D51"/>
    <w:rsid w:val="000F0F22"/>
    <w:rsid w:val="0010236D"/>
    <w:rsid w:val="001134C3"/>
    <w:rsid w:val="001134D6"/>
    <w:rsid w:val="00114CC5"/>
    <w:rsid w:val="00120F3D"/>
    <w:rsid w:val="00146274"/>
    <w:rsid w:val="00155D79"/>
    <w:rsid w:val="00171D5F"/>
    <w:rsid w:val="00176533"/>
    <w:rsid w:val="001809B2"/>
    <w:rsid w:val="00184D86"/>
    <w:rsid w:val="0018697B"/>
    <w:rsid w:val="00186F05"/>
    <w:rsid w:val="001A3CCA"/>
    <w:rsid w:val="001A4E97"/>
    <w:rsid w:val="001B1371"/>
    <w:rsid w:val="001C49DB"/>
    <w:rsid w:val="001D2207"/>
    <w:rsid w:val="001E51B5"/>
    <w:rsid w:val="001F14D4"/>
    <w:rsid w:val="00204EA1"/>
    <w:rsid w:val="00207938"/>
    <w:rsid w:val="00216710"/>
    <w:rsid w:val="0021761B"/>
    <w:rsid w:val="00230DE3"/>
    <w:rsid w:val="00231755"/>
    <w:rsid w:val="002325F7"/>
    <w:rsid w:val="00237F68"/>
    <w:rsid w:val="0024193F"/>
    <w:rsid w:val="002522F8"/>
    <w:rsid w:val="00252D02"/>
    <w:rsid w:val="00270B3F"/>
    <w:rsid w:val="00282B7E"/>
    <w:rsid w:val="00296EAB"/>
    <w:rsid w:val="002A61EF"/>
    <w:rsid w:val="002B0355"/>
    <w:rsid w:val="00301C63"/>
    <w:rsid w:val="0030379F"/>
    <w:rsid w:val="00315011"/>
    <w:rsid w:val="00317E79"/>
    <w:rsid w:val="00331B4F"/>
    <w:rsid w:val="00332471"/>
    <w:rsid w:val="003349C8"/>
    <w:rsid w:val="00345043"/>
    <w:rsid w:val="0035159C"/>
    <w:rsid w:val="003542D0"/>
    <w:rsid w:val="00355407"/>
    <w:rsid w:val="0036559A"/>
    <w:rsid w:val="0036798A"/>
    <w:rsid w:val="00380678"/>
    <w:rsid w:val="00392B82"/>
    <w:rsid w:val="0039450F"/>
    <w:rsid w:val="0039622F"/>
    <w:rsid w:val="003A5AD2"/>
    <w:rsid w:val="003A67DF"/>
    <w:rsid w:val="003B041F"/>
    <w:rsid w:val="003B40C9"/>
    <w:rsid w:val="003C3E3B"/>
    <w:rsid w:val="003D2668"/>
    <w:rsid w:val="003D7669"/>
    <w:rsid w:val="003E4DFF"/>
    <w:rsid w:val="003F42D6"/>
    <w:rsid w:val="003F6439"/>
    <w:rsid w:val="0040052C"/>
    <w:rsid w:val="00401F1A"/>
    <w:rsid w:val="00403FCE"/>
    <w:rsid w:val="00404BC6"/>
    <w:rsid w:val="00404FB9"/>
    <w:rsid w:val="00405EE8"/>
    <w:rsid w:val="004077C4"/>
    <w:rsid w:val="004104D5"/>
    <w:rsid w:val="0041745B"/>
    <w:rsid w:val="004243FF"/>
    <w:rsid w:val="00443951"/>
    <w:rsid w:val="004458BE"/>
    <w:rsid w:val="00455E74"/>
    <w:rsid w:val="00456EE3"/>
    <w:rsid w:val="00464A70"/>
    <w:rsid w:val="0046693D"/>
    <w:rsid w:val="00472CED"/>
    <w:rsid w:val="00483D10"/>
    <w:rsid w:val="00491364"/>
    <w:rsid w:val="00496601"/>
    <w:rsid w:val="00497A27"/>
    <w:rsid w:val="004A1225"/>
    <w:rsid w:val="004A4561"/>
    <w:rsid w:val="004A590E"/>
    <w:rsid w:val="004C12BD"/>
    <w:rsid w:val="004C5FA1"/>
    <w:rsid w:val="004D0347"/>
    <w:rsid w:val="004D7EAF"/>
    <w:rsid w:val="004F063E"/>
    <w:rsid w:val="004F07CC"/>
    <w:rsid w:val="00500D11"/>
    <w:rsid w:val="00507222"/>
    <w:rsid w:val="00510558"/>
    <w:rsid w:val="0051451C"/>
    <w:rsid w:val="00525DD4"/>
    <w:rsid w:val="00526EB7"/>
    <w:rsid w:val="00543D91"/>
    <w:rsid w:val="0054668B"/>
    <w:rsid w:val="00553A1F"/>
    <w:rsid w:val="0055456A"/>
    <w:rsid w:val="0056126D"/>
    <w:rsid w:val="00563B7E"/>
    <w:rsid w:val="00572390"/>
    <w:rsid w:val="00575D22"/>
    <w:rsid w:val="00582745"/>
    <w:rsid w:val="0058475B"/>
    <w:rsid w:val="00585E20"/>
    <w:rsid w:val="005877C7"/>
    <w:rsid w:val="00587B0E"/>
    <w:rsid w:val="005B61F9"/>
    <w:rsid w:val="005B6AC6"/>
    <w:rsid w:val="005C157C"/>
    <w:rsid w:val="005C3182"/>
    <w:rsid w:val="005F2CF3"/>
    <w:rsid w:val="00600991"/>
    <w:rsid w:val="0060112B"/>
    <w:rsid w:val="00625F2C"/>
    <w:rsid w:val="006322C3"/>
    <w:rsid w:val="006337A4"/>
    <w:rsid w:val="00643851"/>
    <w:rsid w:val="006462AB"/>
    <w:rsid w:val="00647AC1"/>
    <w:rsid w:val="00650B51"/>
    <w:rsid w:val="0065233C"/>
    <w:rsid w:val="00667B07"/>
    <w:rsid w:val="00672EDF"/>
    <w:rsid w:val="0067577E"/>
    <w:rsid w:val="006A6CF9"/>
    <w:rsid w:val="006B0AEC"/>
    <w:rsid w:val="006B46A6"/>
    <w:rsid w:val="006B70A8"/>
    <w:rsid w:val="006E1D5C"/>
    <w:rsid w:val="006F3F21"/>
    <w:rsid w:val="006F48E7"/>
    <w:rsid w:val="0070059D"/>
    <w:rsid w:val="00701BA5"/>
    <w:rsid w:val="00712E86"/>
    <w:rsid w:val="00713025"/>
    <w:rsid w:val="00720DA4"/>
    <w:rsid w:val="0073331A"/>
    <w:rsid w:val="00743EC7"/>
    <w:rsid w:val="00747697"/>
    <w:rsid w:val="0075019A"/>
    <w:rsid w:val="00760D63"/>
    <w:rsid w:val="0076517B"/>
    <w:rsid w:val="00767422"/>
    <w:rsid w:val="00783894"/>
    <w:rsid w:val="007A1B83"/>
    <w:rsid w:val="007B208B"/>
    <w:rsid w:val="007C565B"/>
    <w:rsid w:val="007D3953"/>
    <w:rsid w:val="007E6D1E"/>
    <w:rsid w:val="007F18BA"/>
    <w:rsid w:val="007F4381"/>
    <w:rsid w:val="007F7505"/>
    <w:rsid w:val="00801C17"/>
    <w:rsid w:val="00806490"/>
    <w:rsid w:val="0081298E"/>
    <w:rsid w:val="00845AB8"/>
    <w:rsid w:val="00852B4D"/>
    <w:rsid w:val="00863272"/>
    <w:rsid w:val="008663A9"/>
    <w:rsid w:val="0087194A"/>
    <w:rsid w:val="008768B8"/>
    <w:rsid w:val="008801C2"/>
    <w:rsid w:val="008A09FD"/>
    <w:rsid w:val="008A3447"/>
    <w:rsid w:val="008A6BC5"/>
    <w:rsid w:val="008A77D1"/>
    <w:rsid w:val="008B2AE4"/>
    <w:rsid w:val="008B7BF9"/>
    <w:rsid w:val="008C766D"/>
    <w:rsid w:val="008D464F"/>
    <w:rsid w:val="008D51E1"/>
    <w:rsid w:val="008E0D77"/>
    <w:rsid w:val="008E321E"/>
    <w:rsid w:val="008F0FBB"/>
    <w:rsid w:val="008F21E3"/>
    <w:rsid w:val="008F252B"/>
    <w:rsid w:val="008F4041"/>
    <w:rsid w:val="008F436A"/>
    <w:rsid w:val="008F570A"/>
    <w:rsid w:val="00905036"/>
    <w:rsid w:val="00915C67"/>
    <w:rsid w:val="009163C9"/>
    <w:rsid w:val="00935F17"/>
    <w:rsid w:val="009412B5"/>
    <w:rsid w:val="00942AAE"/>
    <w:rsid w:val="009450C5"/>
    <w:rsid w:val="00945EAF"/>
    <w:rsid w:val="00963BE4"/>
    <w:rsid w:val="00963F66"/>
    <w:rsid w:val="00964BDB"/>
    <w:rsid w:val="00965EB9"/>
    <w:rsid w:val="009805B6"/>
    <w:rsid w:val="00980F75"/>
    <w:rsid w:val="00982C74"/>
    <w:rsid w:val="00984664"/>
    <w:rsid w:val="00990CC3"/>
    <w:rsid w:val="009A0683"/>
    <w:rsid w:val="009A468E"/>
    <w:rsid w:val="009B31E6"/>
    <w:rsid w:val="009B69EB"/>
    <w:rsid w:val="009C480E"/>
    <w:rsid w:val="009C4BA2"/>
    <w:rsid w:val="009D0156"/>
    <w:rsid w:val="009D04D8"/>
    <w:rsid w:val="009E1E20"/>
    <w:rsid w:val="009E6375"/>
    <w:rsid w:val="009F1B9F"/>
    <w:rsid w:val="00A03692"/>
    <w:rsid w:val="00A06C38"/>
    <w:rsid w:val="00A07324"/>
    <w:rsid w:val="00A10A03"/>
    <w:rsid w:val="00A129BD"/>
    <w:rsid w:val="00A14004"/>
    <w:rsid w:val="00A47724"/>
    <w:rsid w:val="00A66A33"/>
    <w:rsid w:val="00A74113"/>
    <w:rsid w:val="00A77FC6"/>
    <w:rsid w:val="00A8615A"/>
    <w:rsid w:val="00A92EA0"/>
    <w:rsid w:val="00A96F26"/>
    <w:rsid w:val="00AA0359"/>
    <w:rsid w:val="00AA608A"/>
    <w:rsid w:val="00AB66CF"/>
    <w:rsid w:val="00AC01CD"/>
    <w:rsid w:val="00AC1698"/>
    <w:rsid w:val="00AC7F76"/>
    <w:rsid w:val="00AD4CD5"/>
    <w:rsid w:val="00AF4C02"/>
    <w:rsid w:val="00B14DBB"/>
    <w:rsid w:val="00B254B1"/>
    <w:rsid w:val="00B25776"/>
    <w:rsid w:val="00B35FAB"/>
    <w:rsid w:val="00B40157"/>
    <w:rsid w:val="00B46F8B"/>
    <w:rsid w:val="00B47B0D"/>
    <w:rsid w:val="00B50FCC"/>
    <w:rsid w:val="00B54254"/>
    <w:rsid w:val="00B56CBD"/>
    <w:rsid w:val="00B600B0"/>
    <w:rsid w:val="00B6123D"/>
    <w:rsid w:val="00B62E7D"/>
    <w:rsid w:val="00B6727B"/>
    <w:rsid w:val="00B739B0"/>
    <w:rsid w:val="00B76B20"/>
    <w:rsid w:val="00B91119"/>
    <w:rsid w:val="00B92FF8"/>
    <w:rsid w:val="00BA6395"/>
    <w:rsid w:val="00BB0D96"/>
    <w:rsid w:val="00BB3F41"/>
    <w:rsid w:val="00BC2FC1"/>
    <w:rsid w:val="00BD2671"/>
    <w:rsid w:val="00BD7A92"/>
    <w:rsid w:val="00C0683D"/>
    <w:rsid w:val="00C11703"/>
    <w:rsid w:val="00C36D7C"/>
    <w:rsid w:val="00C618D9"/>
    <w:rsid w:val="00C64461"/>
    <w:rsid w:val="00C70193"/>
    <w:rsid w:val="00C71336"/>
    <w:rsid w:val="00C82A0C"/>
    <w:rsid w:val="00C91A7B"/>
    <w:rsid w:val="00CB5D89"/>
    <w:rsid w:val="00CC7A82"/>
    <w:rsid w:val="00CD1F44"/>
    <w:rsid w:val="00CD74DC"/>
    <w:rsid w:val="00CD7CFA"/>
    <w:rsid w:val="00CE2BB3"/>
    <w:rsid w:val="00CE7EDB"/>
    <w:rsid w:val="00CF40F5"/>
    <w:rsid w:val="00CF4467"/>
    <w:rsid w:val="00CF4CCF"/>
    <w:rsid w:val="00D16121"/>
    <w:rsid w:val="00D30D42"/>
    <w:rsid w:val="00D321E5"/>
    <w:rsid w:val="00D34D9E"/>
    <w:rsid w:val="00D36684"/>
    <w:rsid w:val="00D3735C"/>
    <w:rsid w:val="00D5003B"/>
    <w:rsid w:val="00D9283E"/>
    <w:rsid w:val="00DA6710"/>
    <w:rsid w:val="00DB6869"/>
    <w:rsid w:val="00DB6A2F"/>
    <w:rsid w:val="00DB7EB1"/>
    <w:rsid w:val="00DC29CA"/>
    <w:rsid w:val="00DD5111"/>
    <w:rsid w:val="00DD6850"/>
    <w:rsid w:val="00DD7888"/>
    <w:rsid w:val="00DE2977"/>
    <w:rsid w:val="00DE68B7"/>
    <w:rsid w:val="00DF0D25"/>
    <w:rsid w:val="00DF6306"/>
    <w:rsid w:val="00DF78FE"/>
    <w:rsid w:val="00E01A5A"/>
    <w:rsid w:val="00E15361"/>
    <w:rsid w:val="00E22A40"/>
    <w:rsid w:val="00E2427A"/>
    <w:rsid w:val="00E30668"/>
    <w:rsid w:val="00E41737"/>
    <w:rsid w:val="00E45480"/>
    <w:rsid w:val="00E6055C"/>
    <w:rsid w:val="00E608AA"/>
    <w:rsid w:val="00E61A9B"/>
    <w:rsid w:val="00E70CE4"/>
    <w:rsid w:val="00E7627A"/>
    <w:rsid w:val="00E87E6C"/>
    <w:rsid w:val="00E94F9B"/>
    <w:rsid w:val="00EA179D"/>
    <w:rsid w:val="00EA6FD3"/>
    <w:rsid w:val="00ED3C47"/>
    <w:rsid w:val="00ED506E"/>
    <w:rsid w:val="00ED5ED8"/>
    <w:rsid w:val="00ED76AA"/>
    <w:rsid w:val="00ED7F65"/>
    <w:rsid w:val="00EE316D"/>
    <w:rsid w:val="00F00ED8"/>
    <w:rsid w:val="00F12147"/>
    <w:rsid w:val="00F210F3"/>
    <w:rsid w:val="00F30507"/>
    <w:rsid w:val="00F433BF"/>
    <w:rsid w:val="00F435D3"/>
    <w:rsid w:val="00F47444"/>
    <w:rsid w:val="00F543D7"/>
    <w:rsid w:val="00F72AA0"/>
    <w:rsid w:val="00F82704"/>
    <w:rsid w:val="00F90EFC"/>
    <w:rsid w:val="00F93C25"/>
    <w:rsid w:val="00FB3600"/>
    <w:rsid w:val="00FB4B84"/>
    <w:rsid w:val="00FB559C"/>
    <w:rsid w:val="00FD244D"/>
    <w:rsid w:val="00FD79C7"/>
    <w:rsid w:val="00FE225E"/>
    <w:rsid w:val="00FF6E1D"/>
    <w:rsid w:val="014564C1"/>
    <w:rsid w:val="014F4F27"/>
    <w:rsid w:val="022D3CA6"/>
    <w:rsid w:val="02DD055F"/>
    <w:rsid w:val="03DA544D"/>
    <w:rsid w:val="044E6C75"/>
    <w:rsid w:val="049476A2"/>
    <w:rsid w:val="05DB1B35"/>
    <w:rsid w:val="07A223C7"/>
    <w:rsid w:val="07BA3B81"/>
    <w:rsid w:val="07CD778E"/>
    <w:rsid w:val="07F11BF2"/>
    <w:rsid w:val="08063BD2"/>
    <w:rsid w:val="08487CE1"/>
    <w:rsid w:val="086D2DD1"/>
    <w:rsid w:val="08D819BD"/>
    <w:rsid w:val="09BF6D78"/>
    <w:rsid w:val="0A895A39"/>
    <w:rsid w:val="0AA93922"/>
    <w:rsid w:val="0C346BD4"/>
    <w:rsid w:val="0CAD37CA"/>
    <w:rsid w:val="0D6B543D"/>
    <w:rsid w:val="0D6F13BC"/>
    <w:rsid w:val="0F8430D2"/>
    <w:rsid w:val="0FF01DA3"/>
    <w:rsid w:val="101313C4"/>
    <w:rsid w:val="10BB15DB"/>
    <w:rsid w:val="11400A80"/>
    <w:rsid w:val="115225F0"/>
    <w:rsid w:val="11541084"/>
    <w:rsid w:val="12A1548A"/>
    <w:rsid w:val="13EE5F67"/>
    <w:rsid w:val="140154E0"/>
    <w:rsid w:val="140B20A5"/>
    <w:rsid w:val="164B38C7"/>
    <w:rsid w:val="17812424"/>
    <w:rsid w:val="17F2498E"/>
    <w:rsid w:val="17FF2B6E"/>
    <w:rsid w:val="18023DD8"/>
    <w:rsid w:val="181A3DF4"/>
    <w:rsid w:val="18361E68"/>
    <w:rsid w:val="185B2DA8"/>
    <w:rsid w:val="18782CB5"/>
    <w:rsid w:val="18B244E9"/>
    <w:rsid w:val="190213C9"/>
    <w:rsid w:val="196B2A89"/>
    <w:rsid w:val="198917F4"/>
    <w:rsid w:val="19A676CE"/>
    <w:rsid w:val="19DF0DAE"/>
    <w:rsid w:val="1A0464A7"/>
    <w:rsid w:val="1AAF0467"/>
    <w:rsid w:val="1AD00C78"/>
    <w:rsid w:val="1B0622ED"/>
    <w:rsid w:val="1B1C5E3B"/>
    <w:rsid w:val="1B8E6A3E"/>
    <w:rsid w:val="1BCF652F"/>
    <w:rsid w:val="1C3A7288"/>
    <w:rsid w:val="1C5154E2"/>
    <w:rsid w:val="1C5318E0"/>
    <w:rsid w:val="1CAA2166"/>
    <w:rsid w:val="1D2013FF"/>
    <w:rsid w:val="1DB04DDF"/>
    <w:rsid w:val="1DE22C73"/>
    <w:rsid w:val="1E222269"/>
    <w:rsid w:val="1E890C74"/>
    <w:rsid w:val="1EC57654"/>
    <w:rsid w:val="1F0B15FF"/>
    <w:rsid w:val="2039196F"/>
    <w:rsid w:val="20BD2A51"/>
    <w:rsid w:val="20F4417C"/>
    <w:rsid w:val="22B53594"/>
    <w:rsid w:val="22E80D48"/>
    <w:rsid w:val="241D3FE2"/>
    <w:rsid w:val="243A7801"/>
    <w:rsid w:val="246945BD"/>
    <w:rsid w:val="24C72455"/>
    <w:rsid w:val="253622CE"/>
    <w:rsid w:val="258E1285"/>
    <w:rsid w:val="25A800B9"/>
    <w:rsid w:val="25C870EC"/>
    <w:rsid w:val="25DB4D78"/>
    <w:rsid w:val="269F73E4"/>
    <w:rsid w:val="27541BE3"/>
    <w:rsid w:val="27666685"/>
    <w:rsid w:val="27677735"/>
    <w:rsid w:val="27D22CB1"/>
    <w:rsid w:val="27EF220B"/>
    <w:rsid w:val="284B3C08"/>
    <w:rsid w:val="285C2163"/>
    <w:rsid w:val="28FA24D7"/>
    <w:rsid w:val="29004702"/>
    <w:rsid w:val="29906899"/>
    <w:rsid w:val="29D94D99"/>
    <w:rsid w:val="2A0D79EA"/>
    <w:rsid w:val="2AA23677"/>
    <w:rsid w:val="2B4F7703"/>
    <w:rsid w:val="2CD32778"/>
    <w:rsid w:val="2D103D3D"/>
    <w:rsid w:val="2F2457E0"/>
    <w:rsid w:val="2F72321D"/>
    <w:rsid w:val="2FF02A2D"/>
    <w:rsid w:val="304F7B56"/>
    <w:rsid w:val="30A7779B"/>
    <w:rsid w:val="311D2399"/>
    <w:rsid w:val="321B798A"/>
    <w:rsid w:val="32517E8C"/>
    <w:rsid w:val="327851F0"/>
    <w:rsid w:val="32BC5F97"/>
    <w:rsid w:val="32D148B5"/>
    <w:rsid w:val="32D422BA"/>
    <w:rsid w:val="331179FE"/>
    <w:rsid w:val="33172D80"/>
    <w:rsid w:val="33374E12"/>
    <w:rsid w:val="33407416"/>
    <w:rsid w:val="33D246BE"/>
    <w:rsid w:val="340A3506"/>
    <w:rsid w:val="34157FA3"/>
    <w:rsid w:val="34B74F3F"/>
    <w:rsid w:val="353F25E9"/>
    <w:rsid w:val="3613154A"/>
    <w:rsid w:val="361C216E"/>
    <w:rsid w:val="367A5689"/>
    <w:rsid w:val="370241A5"/>
    <w:rsid w:val="379709B1"/>
    <w:rsid w:val="389A2677"/>
    <w:rsid w:val="395B1F0F"/>
    <w:rsid w:val="3A3429C4"/>
    <w:rsid w:val="3A7E4FA8"/>
    <w:rsid w:val="3B03615B"/>
    <w:rsid w:val="3B900E01"/>
    <w:rsid w:val="3D72767A"/>
    <w:rsid w:val="3D846315"/>
    <w:rsid w:val="3DBC7678"/>
    <w:rsid w:val="3DDD0BAD"/>
    <w:rsid w:val="3E484A50"/>
    <w:rsid w:val="3E5D20B6"/>
    <w:rsid w:val="3F223A85"/>
    <w:rsid w:val="3F8C1959"/>
    <w:rsid w:val="3FF07E89"/>
    <w:rsid w:val="3FFD29CC"/>
    <w:rsid w:val="40D25D83"/>
    <w:rsid w:val="41026430"/>
    <w:rsid w:val="411B5DB8"/>
    <w:rsid w:val="41352240"/>
    <w:rsid w:val="419F133E"/>
    <w:rsid w:val="429F01B2"/>
    <w:rsid w:val="43763FF4"/>
    <w:rsid w:val="437C0BA5"/>
    <w:rsid w:val="43BC3182"/>
    <w:rsid w:val="45BF0958"/>
    <w:rsid w:val="45F43D21"/>
    <w:rsid w:val="4649264C"/>
    <w:rsid w:val="46826466"/>
    <w:rsid w:val="46836A60"/>
    <w:rsid w:val="46997B6B"/>
    <w:rsid w:val="4721483C"/>
    <w:rsid w:val="47CE7895"/>
    <w:rsid w:val="47FE1FA9"/>
    <w:rsid w:val="48D65E76"/>
    <w:rsid w:val="48EA13A6"/>
    <w:rsid w:val="490B7D68"/>
    <w:rsid w:val="49D035F9"/>
    <w:rsid w:val="4AB6774E"/>
    <w:rsid w:val="4AF126EB"/>
    <w:rsid w:val="4B0D6D20"/>
    <w:rsid w:val="4B106870"/>
    <w:rsid w:val="4B61160E"/>
    <w:rsid w:val="4BF9767F"/>
    <w:rsid w:val="4C512EF2"/>
    <w:rsid w:val="4C5C7148"/>
    <w:rsid w:val="4D311A36"/>
    <w:rsid w:val="4EC97F22"/>
    <w:rsid w:val="4F172DBE"/>
    <w:rsid w:val="4F38407B"/>
    <w:rsid w:val="4FDB1D65"/>
    <w:rsid w:val="5045077B"/>
    <w:rsid w:val="504525EF"/>
    <w:rsid w:val="509148F9"/>
    <w:rsid w:val="50C05A85"/>
    <w:rsid w:val="50ED2F87"/>
    <w:rsid w:val="50FF3895"/>
    <w:rsid w:val="510611AE"/>
    <w:rsid w:val="51BC10C3"/>
    <w:rsid w:val="521035C6"/>
    <w:rsid w:val="5215641A"/>
    <w:rsid w:val="528575A8"/>
    <w:rsid w:val="52A35341"/>
    <w:rsid w:val="533018FA"/>
    <w:rsid w:val="53480CA4"/>
    <w:rsid w:val="546B2261"/>
    <w:rsid w:val="546F305B"/>
    <w:rsid w:val="554D66E7"/>
    <w:rsid w:val="55C873E6"/>
    <w:rsid w:val="56AE38E2"/>
    <w:rsid w:val="57A23F79"/>
    <w:rsid w:val="580572E6"/>
    <w:rsid w:val="5827525C"/>
    <w:rsid w:val="585225E2"/>
    <w:rsid w:val="58F16FFF"/>
    <w:rsid w:val="58FF3C2D"/>
    <w:rsid w:val="59914513"/>
    <w:rsid w:val="59BA124F"/>
    <w:rsid w:val="5A12366C"/>
    <w:rsid w:val="5A3C364E"/>
    <w:rsid w:val="5A591052"/>
    <w:rsid w:val="5A8B4E31"/>
    <w:rsid w:val="5B517BBA"/>
    <w:rsid w:val="5B6F4745"/>
    <w:rsid w:val="5B9327F7"/>
    <w:rsid w:val="5BE5265C"/>
    <w:rsid w:val="5BFF6736"/>
    <w:rsid w:val="5C7544A0"/>
    <w:rsid w:val="5E07105D"/>
    <w:rsid w:val="5E9D2C7F"/>
    <w:rsid w:val="5EF768A3"/>
    <w:rsid w:val="5FA602CF"/>
    <w:rsid w:val="60004364"/>
    <w:rsid w:val="609509A3"/>
    <w:rsid w:val="62782086"/>
    <w:rsid w:val="62EC1648"/>
    <w:rsid w:val="64057257"/>
    <w:rsid w:val="645A6087"/>
    <w:rsid w:val="64697955"/>
    <w:rsid w:val="64825CBF"/>
    <w:rsid w:val="65DC30CC"/>
    <w:rsid w:val="65F76A11"/>
    <w:rsid w:val="663443FD"/>
    <w:rsid w:val="66637639"/>
    <w:rsid w:val="669F7449"/>
    <w:rsid w:val="66BE1E6B"/>
    <w:rsid w:val="676760DE"/>
    <w:rsid w:val="689C6C34"/>
    <w:rsid w:val="689D6DB4"/>
    <w:rsid w:val="68FC6E03"/>
    <w:rsid w:val="69056E2D"/>
    <w:rsid w:val="691F21B4"/>
    <w:rsid w:val="6A0457C4"/>
    <w:rsid w:val="6A195DEB"/>
    <w:rsid w:val="6A3C0CFC"/>
    <w:rsid w:val="6A415E4C"/>
    <w:rsid w:val="6AB17BEB"/>
    <w:rsid w:val="6B070FB6"/>
    <w:rsid w:val="6B226C51"/>
    <w:rsid w:val="6B3D045F"/>
    <w:rsid w:val="6BC02F19"/>
    <w:rsid w:val="6BFE4740"/>
    <w:rsid w:val="6C003FEC"/>
    <w:rsid w:val="6D14739C"/>
    <w:rsid w:val="6D535020"/>
    <w:rsid w:val="6D5F7A62"/>
    <w:rsid w:val="6D636A0C"/>
    <w:rsid w:val="6D997717"/>
    <w:rsid w:val="6E9C57AB"/>
    <w:rsid w:val="6EBC712D"/>
    <w:rsid w:val="6EC67DC5"/>
    <w:rsid w:val="6F4A2ACF"/>
    <w:rsid w:val="706D0305"/>
    <w:rsid w:val="70FD01A0"/>
    <w:rsid w:val="7186649A"/>
    <w:rsid w:val="72CC15AD"/>
    <w:rsid w:val="73DD4B03"/>
    <w:rsid w:val="73EA4CD7"/>
    <w:rsid w:val="746F0D2B"/>
    <w:rsid w:val="75ED0CEF"/>
    <w:rsid w:val="77882634"/>
    <w:rsid w:val="77D3445B"/>
    <w:rsid w:val="78336898"/>
    <w:rsid w:val="78C6609B"/>
    <w:rsid w:val="793C06EA"/>
    <w:rsid w:val="796B2F4D"/>
    <w:rsid w:val="79F669D3"/>
    <w:rsid w:val="7A3C2DF0"/>
    <w:rsid w:val="7A51096E"/>
    <w:rsid w:val="7A9C16FE"/>
    <w:rsid w:val="7AC62FE3"/>
    <w:rsid w:val="7BE03AE3"/>
    <w:rsid w:val="7BF01AC6"/>
    <w:rsid w:val="7DB537C6"/>
    <w:rsid w:val="7E07695F"/>
    <w:rsid w:val="7EC000E5"/>
    <w:rsid w:val="7ED40AFC"/>
    <w:rsid w:val="7FAB1D0F"/>
    <w:rsid w:val="7FAF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58FE88"/>
  <w15:docId w15:val="{5004336C-7225-4DE8-B494-E930ECF6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uiPriority="99" w:unhideWhenUsed="1" w:qFormat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a5"/>
    <w:qFormat/>
    <w:rPr>
      <w:rFonts w:ascii="Heiti SC Light" w:eastAsia="Heiti SC Light"/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5">
    <w:name w:val="批注框文本 字符"/>
    <w:basedOn w:val="a0"/>
    <w:link w:val="a4"/>
    <w:qFormat/>
    <w:rPr>
      <w:rFonts w:ascii="Heiti SC Light" w:eastAsia="Heiti SC Light"/>
      <w:kern w:val="2"/>
      <w:sz w:val="18"/>
      <w:szCs w:val="18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a9">
    <w:name w:val="页眉 字符"/>
    <w:basedOn w:val="a0"/>
    <w:link w:val="a8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30">
    <w:name w:val="标题 3 字符"/>
    <w:basedOn w:val="a0"/>
    <w:link w:val="3"/>
    <w:uiPriority w:val="9"/>
    <w:rPr>
      <w:rFonts w:ascii="宋体" w:hAnsi="宋体" w:cs="宋体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e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576</TotalTime>
  <Pages>14</Pages>
  <Words>574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咸蛋超人、</dc:creator>
  <cp:lastModifiedBy>郭 丽静</cp:lastModifiedBy>
  <cp:revision>33</cp:revision>
  <dcterms:created xsi:type="dcterms:W3CDTF">2021-03-08T03:38:00Z</dcterms:created>
  <dcterms:modified xsi:type="dcterms:W3CDTF">2021-05-31T07:11:00Z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