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58B3C" w14:textId="77777777" w:rsidR="009B69EB" w:rsidRPr="006F6FC5" w:rsidRDefault="0087194A">
      <w:pPr>
        <w:spacing w:line="360" w:lineRule="auto"/>
        <w:jc w:val="center"/>
        <w:rPr>
          <w:rFonts w:ascii="宋体" w:eastAsia="宋体" w:hAnsi="宋体"/>
          <w:b/>
          <w:bCs/>
          <w:szCs w:val="21"/>
        </w:rPr>
      </w:pPr>
      <w:r w:rsidRPr="006F6FC5">
        <w:rPr>
          <w:rFonts w:ascii="宋体" w:eastAsia="宋体" w:hAnsi="宋体" w:hint="eastAsia"/>
          <w:b/>
          <w:bCs/>
          <w:sz w:val="24"/>
          <w:szCs w:val="24"/>
        </w:rPr>
        <w:t>全国青少年三维创意设计等级考试（一级）试题</w:t>
      </w:r>
    </w:p>
    <w:p w14:paraId="07DB3FF0" w14:textId="4C8FB1A4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b/>
          <w:bCs/>
          <w:szCs w:val="21"/>
        </w:rPr>
        <w:t>一、单选题</w:t>
      </w:r>
      <w:r w:rsidRPr="006F6FC5">
        <w:rPr>
          <w:rFonts w:ascii="宋体" w:eastAsia="宋体" w:hAnsi="宋体" w:hint="eastAsia"/>
          <w:szCs w:val="21"/>
        </w:rPr>
        <w:t xml:space="preserve"> （共2</w:t>
      </w:r>
      <w:r w:rsidR="00967106" w:rsidRPr="006F6FC5">
        <w:rPr>
          <w:rFonts w:ascii="宋体" w:eastAsia="宋体" w:hAnsi="宋体"/>
          <w:szCs w:val="21"/>
        </w:rPr>
        <w:t>5</w:t>
      </w:r>
      <w:r w:rsidRPr="006F6FC5">
        <w:rPr>
          <w:rFonts w:ascii="宋体" w:eastAsia="宋体" w:hAnsi="宋体" w:hint="eastAsia"/>
          <w:szCs w:val="21"/>
        </w:rPr>
        <w:t>题，每题2分，共</w:t>
      </w:r>
      <w:r w:rsidR="00967106" w:rsidRPr="006F6FC5">
        <w:rPr>
          <w:rFonts w:ascii="宋体" w:eastAsia="宋体" w:hAnsi="宋体"/>
          <w:szCs w:val="21"/>
        </w:rPr>
        <w:t>5</w:t>
      </w:r>
      <w:r w:rsidRPr="006F6FC5">
        <w:rPr>
          <w:rFonts w:ascii="宋体" w:eastAsia="宋体" w:hAnsi="宋体" w:hint="eastAsia"/>
          <w:szCs w:val="21"/>
        </w:rPr>
        <w:t>0分）</w:t>
      </w:r>
    </w:p>
    <w:p w14:paraId="01308414" w14:textId="718AA931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bookmarkStart w:id="0" w:name="_Hlk65243167"/>
      <w:r w:rsidR="00E15361" w:rsidRPr="006F6FC5">
        <w:rPr>
          <w:rFonts w:ascii="宋体" w:eastAsia="宋体" w:hAnsi="宋体" w:cs="宋体" w:hint="eastAsia"/>
          <w:szCs w:val="21"/>
        </w:rPr>
        <w:t>创客概念认知</w:t>
      </w:r>
      <w:bookmarkEnd w:id="0"/>
    </w:p>
    <w:p w14:paraId="53EDDB28" w14:textId="77777777" w:rsidR="00BF3214" w:rsidRDefault="0087194A" w:rsidP="00BF3214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 w:rsidRPr="006F6FC5">
        <w:rPr>
          <w:rFonts w:asciiTheme="minorEastAsia" w:hAnsiTheme="minorEastAsia" w:cstheme="minorEastAsia" w:hint="eastAsia"/>
        </w:rPr>
        <w:t>1.题</w:t>
      </w:r>
      <w:r w:rsidRPr="006F6FC5">
        <w:rPr>
          <w:rFonts w:hint="eastAsia"/>
        </w:rPr>
        <w:t>干：</w:t>
      </w:r>
      <w:r w:rsidR="00BF3214" w:rsidRPr="009415D2">
        <w:rPr>
          <w:rFonts w:ascii="宋体" w:eastAsia="宋体" w:hAnsi="宋体" w:hint="eastAsia"/>
          <w:color w:val="000000" w:themeColor="text1"/>
          <w:szCs w:val="21"/>
        </w:rPr>
        <w:t>“创客”一词来源于英文单词</w:t>
      </w:r>
      <w:r w:rsidR="00BF3214">
        <w:rPr>
          <w:rFonts w:ascii="宋体" w:eastAsia="宋体" w:hAnsi="宋体" w:hint="eastAsia"/>
          <w:color w:val="000000" w:themeColor="text1"/>
          <w:szCs w:val="21"/>
        </w:rPr>
        <w:t xml:space="preserve">（ </w:t>
      </w:r>
      <w:r w:rsidR="00BF3214">
        <w:rPr>
          <w:rFonts w:ascii="宋体" w:eastAsia="宋体" w:hAnsi="宋体"/>
          <w:color w:val="000000" w:themeColor="text1"/>
          <w:szCs w:val="21"/>
        </w:rPr>
        <w:t xml:space="preserve">    </w:t>
      </w:r>
      <w:r w:rsidR="00BF3214">
        <w:rPr>
          <w:rFonts w:ascii="宋体" w:eastAsia="宋体" w:hAnsi="宋体" w:hint="eastAsia"/>
          <w:color w:val="000000" w:themeColor="text1"/>
          <w:szCs w:val="21"/>
        </w:rPr>
        <w:t>）</w:t>
      </w:r>
      <w:r w:rsidR="00BF3214" w:rsidRPr="009415D2">
        <w:rPr>
          <w:rFonts w:ascii="宋体" w:eastAsia="宋体" w:hAnsi="宋体" w:hint="eastAsia"/>
          <w:color w:val="000000" w:themeColor="text1"/>
          <w:szCs w:val="21"/>
        </w:rPr>
        <w:t>，是指出于兴趣与爱好，努力把各种创意转变为现实的人。</w:t>
      </w:r>
    </w:p>
    <w:p w14:paraId="66FD7023" w14:textId="77777777" w:rsidR="00BF3214" w:rsidRDefault="00BF3214" w:rsidP="00BF3214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A.</w:t>
      </w:r>
      <w:r w:rsidRPr="009415D2">
        <w:rPr>
          <w:rFonts w:ascii="宋体" w:eastAsia="宋体" w:hAnsi="宋体" w:hint="eastAsia"/>
          <w:color w:val="000000" w:themeColor="text1"/>
          <w:szCs w:val="21"/>
        </w:rPr>
        <w:t xml:space="preserve"> Maker</w:t>
      </w:r>
    </w:p>
    <w:p w14:paraId="23C3CA0E" w14:textId="77777777" w:rsidR="00BF3214" w:rsidRDefault="00BF3214" w:rsidP="00BF3214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B.</w:t>
      </w:r>
      <w:r>
        <w:rPr>
          <w:rFonts w:ascii="宋体" w:eastAsia="宋体" w:hAnsi="宋体"/>
          <w:color w:val="000000" w:themeColor="text1"/>
          <w:szCs w:val="21"/>
        </w:rPr>
        <w:t xml:space="preserve"> H</w:t>
      </w:r>
      <w:r>
        <w:rPr>
          <w:rFonts w:ascii="宋体" w:eastAsia="宋体" w:hAnsi="宋体" w:hint="eastAsia"/>
          <w:color w:val="000000" w:themeColor="text1"/>
          <w:szCs w:val="21"/>
        </w:rPr>
        <w:t>acker</w:t>
      </w:r>
    </w:p>
    <w:p w14:paraId="292B3EAC" w14:textId="77777777" w:rsidR="00BF3214" w:rsidRDefault="00BF3214" w:rsidP="00BF3214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color w:val="000000" w:themeColor="text1"/>
          <w:szCs w:val="21"/>
        </w:rPr>
        <w:t>C.</w:t>
      </w:r>
      <w:r>
        <w:rPr>
          <w:rFonts w:ascii="宋体" w:eastAsia="宋体" w:hAnsi="宋体" w:hint="eastAsia"/>
          <w:color w:val="000000" w:themeColor="text1"/>
          <w:szCs w:val="21"/>
        </w:rPr>
        <w:t xml:space="preserve"> </w:t>
      </w:r>
      <w:r w:rsidRPr="009415D2">
        <w:rPr>
          <w:rFonts w:ascii="宋体" w:eastAsia="宋体" w:hAnsi="宋体"/>
          <w:color w:val="000000" w:themeColor="text1"/>
          <w:szCs w:val="21"/>
        </w:rPr>
        <w:t>Producer</w:t>
      </w:r>
    </w:p>
    <w:p w14:paraId="7B10202D" w14:textId="77777777" w:rsidR="00BF3214" w:rsidRDefault="00BF3214" w:rsidP="00BF3214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 D</w:t>
      </w:r>
      <w:r w:rsidRPr="009415D2">
        <w:rPr>
          <w:rFonts w:ascii="宋体" w:eastAsia="宋体" w:hAnsi="宋体"/>
          <w:szCs w:val="21"/>
        </w:rPr>
        <w:t>esigner</w:t>
      </w:r>
    </w:p>
    <w:p w14:paraId="34AF5A6E" w14:textId="77777777" w:rsidR="00BF3214" w:rsidRDefault="00BF3214" w:rsidP="00BF3214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答案:A</w:t>
      </w:r>
    </w:p>
    <w:p w14:paraId="462D0002" w14:textId="77777777" w:rsidR="00BF3214" w:rsidRDefault="00BF3214" w:rsidP="00BF3214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题型:单选题</w:t>
      </w:r>
    </w:p>
    <w:p w14:paraId="47662298" w14:textId="77777777" w:rsidR="00BF3214" w:rsidRDefault="00BF3214" w:rsidP="00BF3214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分数:2</w:t>
      </w:r>
    </w:p>
    <w:p w14:paraId="50BF3C09" w14:textId="344A0134" w:rsidR="009B69EB" w:rsidRPr="006F6FC5" w:rsidRDefault="009B69EB" w:rsidP="00BF3214">
      <w:pPr>
        <w:spacing w:line="360" w:lineRule="auto"/>
        <w:rPr>
          <w:rFonts w:ascii="宋体" w:eastAsia="宋体" w:hAnsi="宋体"/>
          <w:szCs w:val="21"/>
        </w:rPr>
      </w:pPr>
    </w:p>
    <w:p w14:paraId="536F1031" w14:textId="24469522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767422" w:rsidRPr="006F6FC5">
        <w:rPr>
          <w:rFonts w:ascii="宋体" w:eastAsia="宋体" w:hAnsi="宋体" w:cs="宋体" w:hint="eastAsia"/>
          <w:szCs w:val="21"/>
        </w:rPr>
        <w:t>创客概念认知</w:t>
      </w:r>
    </w:p>
    <w:p w14:paraId="66CD095B" w14:textId="4F08372E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 xml:space="preserve">2.题干： </w:t>
      </w:r>
      <w:bookmarkStart w:id="1" w:name="_Hlk31731528"/>
      <w:r w:rsidR="00F86ED7">
        <w:rPr>
          <w:rFonts w:ascii="宋体" w:eastAsia="宋体" w:hAnsi="宋体" w:hint="eastAsia"/>
          <w:szCs w:val="21"/>
        </w:rPr>
        <w:t>以下个人能力中，</w:t>
      </w:r>
      <w:r w:rsidR="009D3D6E" w:rsidRPr="006F6FC5">
        <w:rPr>
          <w:rFonts w:ascii="宋体" w:eastAsia="宋体" w:hAnsi="宋体" w:hint="eastAsia"/>
          <w:szCs w:val="21"/>
        </w:rPr>
        <w:t>创客</w:t>
      </w:r>
      <w:r w:rsidR="00F86ED7">
        <w:rPr>
          <w:rFonts w:ascii="宋体" w:eastAsia="宋体" w:hAnsi="宋体" w:hint="eastAsia"/>
          <w:szCs w:val="21"/>
        </w:rPr>
        <w:t>最</w:t>
      </w:r>
      <w:r w:rsidR="009D3D6E" w:rsidRPr="006F6FC5">
        <w:rPr>
          <w:rFonts w:ascii="宋体" w:eastAsia="宋体" w:hAnsi="宋体" w:hint="eastAsia"/>
          <w:szCs w:val="21"/>
        </w:rPr>
        <w:t>不需要具备</w:t>
      </w:r>
      <w:r w:rsidR="00F86ED7">
        <w:rPr>
          <w:rFonts w:ascii="宋体" w:eastAsia="宋体" w:hAnsi="宋体" w:hint="eastAsia"/>
          <w:szCs w:val="21"/>
        </w:rPr>
        <w:t>的是（）。</w:t>
      </w:r>
    </w:p>
    <w:p w14:paraId="62ECD4ED" w14:textId="0117E4AD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6F6FC5">
        <w:rPr>
          <w:rFonts w:ascii="宋体" w:eastAsia="宋体" w:hAnsi="宋体" w:hint="eastAsia"/>
          <w:szCs w:val="21"/>
        </w:rPr>
        <w:t>创新能力</w:t>
      </w:r>
    </w:p>
    <w:p w14:paraId="32B18561" w14:textId="48284E1A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6F6FC5">
        <w:rPr>
          <w:rFonts w:ascii="宋体" w:eastAsia="宋体" w:hAnsi="宋体" w:hint="eastAsia"/>
          <w:szCs w:val="21"/>
        </w:rPr>
        <w:t>实践能力</w:t>
      </w:r>
    </w:p>
    <w:p w14:paraId="5F56A8B0" w14:textId="4E83D759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6F6FC5">
        <w:rPr>
          <w:rFonts w:ascii="宋体" w:eastAsia="宋体" w:hAnsi="宋体" w:hint="eastAsia"/>
          <w:szCs w:val="21"/>
        </w:rPr>
        <w:t>学习能力</w:t>
      </w:r>
    </w:p>
    <w:p w14:paraId="1A924899" w14:textId="4C7C3C33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D.</w:t>
      </w:r>
      <w:r w:rsidR="00BF3214">
        <w:rPr>
          <w:rFonts w:ascii="宋体" w:eastAsia="宋体" w:hAnsi="宋体" w:hint="eastAsia"/>
          <w:szCs w:val="21"/>
        </w:rPr>
        <w:t>音乐</w:t>
      </w:r>
      <w:r w:rsidR="006F6FC5">
        <w:rPr>
          <w:rFonts w:ascii="宋体" w:eastAsia="宋体" w:hAnsi="宋体" w:hint="eastAsia"/>
          <w:szCs w:val="21"/>
        </w:rPr>
        <w:t>能力</w:t>
      </w:r>
    </w:p>
    <w:p w14:paraId="78F7D531" w14:textId="19FA1E5F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6F6FC5">
        <w:rPr>
          <w:rFonts w:ascii="宋体" w:eastAsia="宋体" w:hAnsi="宋体" w:hint="eastAsia"/>
          <w:szCs w:val="21"/>
        </w:rPr>
        <w:t>D</w:t>
      </w:r>
    </w:p>
    <w:bookmarkEnd w:id="1"/>
    <w:p w14:paraId="56BAC12B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55917EF0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49BFA1BE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57ACC6B8" w14:textId="2E72D8EC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767422" w:rsidRPr="006F6FC5">
        <w:rPr>
          <w:rFonts w:ascii="宋体" w:eastAsia="宋体" w:hAnsi="宋体" w:cs="宋体" w:hint="eastAsia"/>
          <w:szCs w:val="21"/>
        </w:rPr>
        <w:t>创客概念认知</w:t>
      </w:r>
    </w:p>
    <w:p w14:paraId="601C4143" w14:textId="7CA3EC5F" w:rsidR="005F0BCB" w:rsidRPr="00B721D0" w:rsidRDefault="0087194A" w:rsidP="005F0BCB">
      <w:pPr>
        <w:spacing w:line="360" w:lineRule="auto"/>
        <w:rPr>
          <w:rFonts w:ascii="Times New Roman" w:hAnsi="Times New Roman" w:cs="Times New Roman"/>
          <w:szCs w:val="21"/>
        </w:rPr>
      </w:pPr>
      <w:r w:rsidRPr="00B721D0">
        <w:rPr>
          <w:rFonts w:asciiTheme="minorEastAsia" w:hAnsiTheme="minorEastAsia" w:cstheme="minorEastAsia" w:hint="eastAsia"/>
        </w:rPr>
        <w:t>3.题</w:t>
      </w:r>
      <w:r w:rsidRPr="00B721D0">
        <w:rPr>
          <w:rFonts w:hint="eastAsia"/>
        </w:rPr>
        <w:t>干：</w:t>
      </w:r>
      <w:r w:rsidR="005F0BCB" w:rsidRPr="00B721D0">
        <w:rPr>
          <w:rFonts w:ascii="Times New Roman" w:hAnsi="Times New Roman" w:cs="Times New Roman" w:hint="eastAsia"/>
          <w:szCs w:val="21"/>
        </w:rPr>
        <w:t>以下关于创客教育的说法</w:t>
      </w:r>
      <w:r w:rsidR="00B721D0" w:rsidRPr="00B721D0">
        <w:rPr>
          <w:rFonts w:ascii="Times New Roman" w:hAnsi="Times New Roman" w:cs="Times New Roman" w:hint="eastAsia"/>
          <w:szCs w:val="21"/>
        </w:rPr>
        <w:t>不</w:t>
      </w:r>
      <w:r w:rsidR="005F0BCB" w:rsidRPr="00B721D0">
        <w:rPr>
          <w:rFonts w:ascii="Times New Roman" w:hAnsi="Times New Roman" w:cs="Times New Roman" w:hint="eastAsia"/>
          <w:szCs w:val="21"/>
        </w:rPr>
        <w:t>正确的是（</w:t>
      </w:r>
      <w:r w:rsidR="005F0BCB" w:rsidRPr="00B721D0">
        <w:rPr>
          <w:rFonts w:ascii="Times New Roman" w:hAnsi="Times New Roman" w:cs="Times New Roman" w:hint="eastAsia"/>
          <w:szCs w:val="21"/>
        </w:rPr>
        <w:t xml:space="preserve">       </w:t>
      </w:r>
      <w:r w:rsidR="005F0BCB" w:rsidRPr="00B721D0">
        <w:rPr>
          <w:rFonts w:ascii="Times New Roman" w:hAnsi="Times New Roman" w:cs="Times New Roman" w:hint="eastAsia"/>
          <w:szCs w:val="21"/>
        </w:rPr>
        <w:t>）</w:t>
      </w:r>
      <w:r w:rsidR="00B721D0" w:rsidRPr="00B721D0">
        <w:rPr>
          <w:rFonts w:ascii="Times New Roman" w:hAnsi="Times New Roman" w:cs="Times New Roman" w:hint="eastAsia"/>
          <w:szCs w:val="21"/>
        </w:rPr>
        <w:t>。</w:t>
      </w:r>
    </w:p>
    <w:p w14:paraId="3700A3DF" w14:textId="3D7A5E95" w:rsidR="005F0BCB" w:rsidRPr="00B721D0" w:rsidRDefault="005F0BCB" w:rsidP="005F0BCB">
      <w:pPr>
        <w:spacing w:line="360" w:lineRule="auto"/>
        <w:rPr>
          <w:rFonts w:ascii="宋体" w:eastAsia="宋体" w:hAnsi="宋体"/>
          <w:szCs w:val="21"/>
        </w:rPr>
      </w:pPr>
      <w:r w:rsidRPr="00B721D0">
        <w:rPr>
          <w:rFonts w:ascii="宋体" w:eastAsia="宋体" w:hAnsi="宋体"/>
          <w:szCs w:val="21"/>
        </w:rPr>
        <w:t xml:space="preserve">A. </w:t>
      </w:r>
      <w:r w:rsidR="00B721D0" w:rsidRPr="00B721D0">
        <w:rPr>
          <w:rFonts w:ascii="宋体" w:eastAsia="宋体" w:hAnsi="宋体" w:hint="eastAsia"/>
          <w:szCs w:val="21"/>
        </w:rPr>
        <w:t>创客教育要培养学生的</w:t>
      </w:r>
      <w:r w:rsidRPr="00B721D0">
        <w:rPr>
          <w:rFonts w:ascii="宋体" w:eastAsia="宋体" w:hAnsi="宋体"/>
          <w:szCs w:val="21"/>
        </w:rPr>
        <w:t>兴趣与爱好，努力</w:t>
      </w:r>
      <w:r w:rsidR="00B721D0" w:rsidRPr="00B721D0">
        <w:rPr>
          <w:rFonts w:ascii="宋体" w:eastAsia="宋体" w:hAnsi="宋体" w:hint="eastAsia"/>
          <w:szCs w:val="21"/>
        </w:rPr>
        <w:t>教学生</w:t>
      </w:r>
      <w:r w:rsidRPr="00B721D0">
        <w:rPr>
          <w:rFonts w:ascii="宋体" w:eastAsia="宋体" w:hAnsi="宋体"/>
          <w:szCs w:val="21"/>
        </w:rPr>
        <w:t>把</w:t>
      </w:r>
      <w:r w:rsidR="00B721D0" w:rsidRPr="00B721D0">
        <w:rPr>
          <w:rFonts w:ascii="宋体" w:eastAsia="宋体" w:hAnsi="宋体" w:hint="eastAsia"/>
          <w:szCs w:val="21"/>
        </w:rPr>
        <w:t>他们</w:t>
      </w:r>
      <w:r w:rsidRPr="00B721D0">
        <w:rPr>
          <w:rFonts w:ascii="宋体" w:eastAsia="宋体" w:hAnsi="宋体"/>
          <w:szCs w:val="21"/>
        </w:rPr>
        <w:t>的创意转变为现实。</w:t>
      </w:r>
    </w:p>
    <w:p w14:paraId="2E9B7782" w14:textId="3B69FB91" w:rsidR="005F0BCB" w:rsidRPr="00B721D0" w:rsidRDefault="005F0BCB" w:rsidP="005F0BCB">
      <w:pPr>
        <w:spacing w:line="360" w:lineRule="auto"/>
        <w:rPr>
          <w:rFonts w:ascii="宋体" w:eastAsia="宋体" w:hAnsi="宋体"/>
          <w:szCs w:val="21"/>
        </w:rPr>
      </w:pPr>
      <w:r w:rsidRPr="00B721D0">
        <w:rPr>
          <w:rFonts w:ascii="宋体" w:eastAsia="宋体" w:hAnsi="宋体"/>
          <w:szCs w:val="21"/>
        </w:rPr>
        <w:t xml:space="preserve">B. </w:t>
      </w:r>
      <w:r w:rsidR="00B721D0" w:rsidRPr="00B721D0">
        <w:rPr>
          <w:rFonts w:ascii="宋体" w:eastAsia="宋体" w:hAnsi="宋体" w:hint="eastAsia"/>
          <w:szCs w:val="21"/>
        </w:rPr>
        <w:t>创客教育即要培养学生的钻研学习能力，又要培养学生的沟通交流能力。</w:t>
      </w:r>
    </w:p>
    <w:p w14:paraId="1D44735F" w14:textId="1C473FA7" w:rsidR="005F0BCB" w:rsidRPr="00B721D0" w:rsidRDefault="005F0BCB" w:rsidP="005F0BCB">
      <w:pPr>
        <w:spacing w:line="360" w:lineRule="auto"/>
        <w:rPr>
          <w:rFonts w:ascii="宋体" w:eastAsia="宋体" w:hAnsi="宋体"/>
          <w:szCs w:val="21"/>
        </w:rPr>
      </w:pPr>
      <w:r w:rsidRPr="00B721D0">
        <w:rPr>
          <w:rFonts w:ascii="宋体" w:eastAsia="宋体" w:hAnsi="宋体"/>
          <w:szCs w:val="21"/>
        </w:rPr>
        <w:t>C. 创客</w:t>
      </w:r>
      <w:r w:rsidR="00B721D0" w:rsidRPr="00B721D0">
        <w:rPr>
          <w:rFonts w:ascii="宋体" w:eastAsia="宋体" w:hAnsi="宋体" w:hint="eastAsia"/>
          <w:szCs w:val="21"/>
        </w:rPr>
        <w:t>教育有利于培养学生的实践思维能力，使其成为一个追求美好生活、积极向上的人。</w:t>
      </w:r>
    </w:p>
    <w:p w14:paraId="660ABF61" w14:textId="3C64F1E2" w:rsidR="005F0BCB" w:rsidRPr="00B721D0" w:rsidRDefault="005F0BCB" w:rsidP="005F0BCB">
      <w:pPr>
        <w:spacing w:line="360" w:lineRule="auto"/>
        <w:rPr>
          <w:rFonts w:ascii="宋体" w:eastAsia="宋体" w:hAnsi="宋体"/>
          <w:szCs w:val="21"/>
        </w:rPr>
      </w:pPr>
      <w:r w:rsidRPr="00B721D0">
        <w:rPr>
          <w:rFonts w:ascii="宋体" w:eastAsia="宋体" w:hAnsi="宋体"/>
          <w:szCs w:val="21"/>
        </w:rPr>
        <w:t>D. 创客教育</w:t>
      </w:r>
      <w:r w:rsidR="00B721D0" w:rsidRPr="00B721D0">
        <w:rPr>
          <w:rFonts w:ascii="宋体" w:eastAsia="宋体" w:hAnsi="宋体" w:hint="eastAsia"/>
          <w:szCs w:val="21"/>
        </w:rPr>
        <w:t>就是培养发明家的教育。</w:t>
      </w:r>
    </w:p>
    <w:p w14:paraId="168451FD" w14:textId="56C7AAD4" w:rsidR="009B69EB" w:rsidRPr="00B721D0" w:rsidRDefault="0087194A">
      <w:pPr>
        <w:spacing w:line="360" w:lineRule="auto"/>
        <w:rPr>
          <w:rFonts w:ascii="宋体" w:eastAsia="宋体" w:hAnsi="宋体"/>
          <w:szCs w:val="21"/>
        </w:rPr>
      </w:pPr>
      <w:r w:rsidRPr="00B721D0">
        <w:rPr>
          <w:rFonts w:ascii="宋体" w:eastAsia="宋体" w:hAnsi="宋体" w:hint="eastAsia"/>
          <w:szCs w:val="21"/>
        </w:rPr>
        <w:t>答案:</w:t>
      </w:r>
      <w:r w:rsidR="00B721D0" w:rsidRPr="00B721D0">
        <w:rPr>
          <w:rFonts w:ascii="宋体" w:eastAsia="宋体" w:hAnsi="宋体" w:hint="eastAsia"/>
          <w:szCs w:val="21"/>
        </w:rPr>
        <w:t xml:space="preserve"> </w:t>
      </w:r>
      <w:r w:rsidR="005F0BCB" w:rsidRPr="00B721D0">
        <w:rPr>
          <w:rFonts w:ascii="宋体" w:eastAsia="宋体" w:hAnsi="宋体" w:hint="eastAsia"/>
          <w:szCs w:val="21"/>
        </w:rPr>
        <w:t>D</w:t>
      </w:r>
    </w:p>
    <w:p w14:paraId="6D4A04EA" w14:textId="77777777" w:rsidR="009B69EB" w:rsidRPr="00B721D0" w:rsidRDefault="0087194A">
      <w:pPr>
        <w:spacing w:line="360" w:lineRule="auto"/>
        <w:rPr>
          <w:rFonts w:ascii="宋体" w:eastAsia="宋体" w:hAnsi="宋体"/>
          <w:szCs w:val="21"/>
        </w:rPr>
      </w:pPr>
      <w:r w:rsidRPr="00B721D0">
        <w:rPr>
          <w:rFonts w:ascii="宋体" w:eastAsia="宋体" w:hAnsi="宋体" w:hint="eastAsia"/>
          <w:szCs w:val="21"/>
        </w:rPr>
        <w:lastRenderedPageBreak/>
        <w:t>题型:单选题</w:t>
      </w:r>
    </w:p>
    <w:p w14:paraId="4BAB7314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0B6A99AA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395C89B" w14:textId="0CAA0A61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743D9E79" w14:textId="438C0FD3" w:rsidR="009B69EB" w:rsidRPr="006F6FC5" w:rsidRDefault="0087194A">
      <w:pPr>
        <w:spacing w:line="360" w:lineRule="auto"/>
        <w:rPr>
          <w:rFonts w:ascii="Times New Roman" w:eastAsia="宋体" w:hAnsi="Times New Roman" w:cs="Times New Roman"/>
        </w:rPr>
      </w:pPr>
      <w:r w:rsidRPr="006F6FC5">
        <w:rPr>
          <w:rFonts w:asciiTheme="minorEastAsia" w:hAnsiTheme="minorEastAsia" w:cstheme="minorEastAsia" w:hint="eastAsia"/>
        </w:rPr>
        <w:t>4.题</w:t>
      </w:r>
      <w:r w:rsidRPr="006F6FC5">
        <w:rPr>
          <w:rFonts w:hint="eastAsia"/>
        </w:rPr>
        <w:t>干：</w:t>
      </w:r>
      <w:r w:rsidR="006C679B" w:rsidRPr="006F6FC5">
        <w:rPr>
          <w:rFonts w:ascii="宋体" w:eastAsia="宋体" w:hAnsi="宋体" w:hint="eastAsia"/>
          <w:szCs w:val="21"/>
        </w:rPr>
        <w:t>以下哪</w:t>
      </w:r>
      <w:r w:rsidR="00BF3214">
        <w:rPr>
          <w:rFonts w:ascii="宋体" w:eastAsia="宋体" w:hAnsi="宋体" w:hint="eastAsia"/>
          <w:szCs w:val="21"/>
        </w:rPr>
        <w:t>个是计算机辅助设计</w:t>
      </w:r>
      <w:r w:rsidR="006C679B" w:rsidRPr="006F6FC5">
        <w:rPr>
          <w:rFonts w:ascii="宋体" w:eastAsia="宋体" w:hAnsi="宋体" w:hint="eastAsia"/>
          <w:szCs w:val="21"/>
        </w:rPr>
        <w:t>的简称？（）</w:t>
      </w:r>
    </w:p>
    <w:p w14:paraId="7AF582B0" w14:textId="71EB35AB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A.</w:t>
      </w:r>
      <w:r w:rsidR="00BF3214">
        <w:rPr>
          <w:rFonts w:ascii="宋体" w:eastAsia="宋体" w:hAnsi="宋体" w:cs="宋体" w:hint="eastAsia"/>
        </w:rPr>
        <w:t>CAD</w:t>
      </w:r>
    </w:p>
    <w:p w14:paraId="37A38828" w14:textId="1D7CA3C6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</w:rPr>
        <w:t>B.</w:t>
      </w:r>
      <w:r w:rsidR="00BF3214">
        <w:rPr>
          <w:rFonts w:ascii="宋体" w:eastAsia="宋体" w:hAnsi="宋体" w:cs="宋体" w:hint="eastAsia"/>
        </w:rPr>
        <w:t>CAM</w:t>
      </w:r>
      <w:r w:rsidR="006C679B" w:rsidRPr="006F6FC5">
        <w:rPr>
          <w:rFonts w:ascii="宋体" w:eastAsia="宋体" w:hAnsi="宋体" w:cs="宋体"/>
          <w:szCs w:val="21"/>
        </w:rPr>
        <w:t xml:space="preserve"> </w:t>
      </w:r>
    </w:p>
    <w:p w14:paraId="17AB47DE" w14:textId="3F71F0EF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C.</w:t>
      </w:r>
      <w:r w:rsidR="00BF3214">
        <w:rPr>
          <w:rFonts w:ascii="宋体" w:eastAsia="宋体" w:hAnsi="宋体" w:cs="宋体" w:hint="eastAsia"/>
        </w:rPr>
        <w:t>CAE</w:t>
      </w:r>
    </w:p>
    <w:p w14:paraId="20F0C141" w14:textId="0C2EDB9B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cs="宋体" w:hint="eastAsia"/>
        </w:rPr>
        <w:t>D.</w:t>
      </w:r>
      <w:r w:rsidR="00BF3214">
        <w:rPr>
          <w:rFonts w:ascii="宋体" w:eastAsia="宋体" w:hAnsi="宋体" w:cs="宋体" w:hint="eastAsia"/>
        </w:rPr>
        <w:t>CAX</w:t>
      </w:r>
    </w:p>
    <w:p w14:paraId="4F329788" w14:textId="4924367A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6C679B" w:rsidRPr="006F6FC5">
        <w:rPr>
          <w:rFonts w:ascii="宋体" w:eastAsia="宋体" w:hAnsi="宋体" w:hint="eastAsia"/>
          <w:szCs w:val="21"/>
        </w:rPr>
        <w:t>A</w:t>
      </w:r>
    </w:p>
    <w:p w14:paraId="62EC09BB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143E3629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31B07399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594F90F8" w14:textId="2BAF7B72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498B5C1B" w14:textId="77777777" w:rsidR="00BF3214" w:rsidRPr="00BF3214" w:rsidRDefault="0087194A" w:rsidP="00BF3214">
      <w:pPr>
        <w:spacing w:line="360" w:lineRule="auto"/>
        <w:rPr>
          <w:rFonts w:ascii="Times New Roman" w:hAnsi="Times New Roman"/>
          <w:szCs w:val="21"/>
        </w:rPr>
      </w:pPr>
      <w:r w:rsidRPr="006F6FC5">
        <w:rPr>
          <w:rFonts w:asciiTheme="minorEastAsia" w:hAnsiTheme="minorEastAsia" w:cstheme="minorEastAsia" w:hint="eastAsia"/>
        </w:rPr>
        <w:t>5.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干：</w:t>
      </w:r>
      <w:r w:rsidR="00BF3214" w:rsidRPr="00BF3214">
        <w:rPr>
          <w:rFonts w:ascii="Times New Roman" w:hAnsi="Times New Roman" w:hint="eastAsia"/>
          <w:szCs w:val="21"/>
        </w:rPr>
        <w:t>三维设计软件的工作环境是（）。</w:t>
      </w:r>
    </w:p>
    <w:p w14:paraId="02595446" w14:textId="77777777" w:rsidR="00BF3214" w:rsidRPr="00BF3214" w:rsidRDefault="00BF3214" w:rsidP="00BF3214">
      <w:pPr>
        <w:spacing w:line="360" w:lineRule="auto"/>
        <w:rPr>
          <w:rFonts w:ascii="Times New Roman" w:hAnsi="Times New Roman"/>
          <w:szCs w:val="21"/>
        </w:rPr>
      </w:pPr>
      <w:r w:rsidRPr="00BF3214">
        <w:rPr>
          <w:rFonts w:ascii="Times New Roman" w:hAnsi="Times New Roman" w:hint="eastAsia"/>
          <w:szCs w:val="21"/>
        </w:rPr>
        <w:t>A.</w:t>
      </w:r>
      <w:r w:rsidRPr="00BF3214">
        <w:rPr>
          <w:rFonts w:ascii="Times New Roman" w:hAnsi="Times New Roman" w:hint="eastAsia"/>
          <w:szCs w:val="21"/>
        </w:rPr>
        <w:t>书桌</w:t>
      </w:r>
    </w:p>
    <w:p w14:paraId="3802BA73" w14:textId="77777777" w:rsidR="00BF3214" w:rsidRPr="00BF3214" w:rsidRDefault="00BF3214" w:rsidP="00BF3214">
      <w:pPr>
        <w:spacing w:line="360" w:lineRule="auto"/>
        <w:rPr>
          <w:rFonts w:ascii="Times New Roman" w:hAnsi="Times New Roman"/>
          <w:szCs w:val="21"/>
        </w:rPr>
      </w:pPr>
      <w:r w:rsidRPr="00BF3214">
        <w:rPr>
          <w:rFonts w:ascii="Times New Roman" w:hAnsi="Times New Roman" w:hint="eastAsia"/>
          <w:szCs w:val="21"/>
        </w:rPr>
        <w:t>B.</w:t>
      </w:r>
      <w:r w:rsidRPr="00BF3214">
        <w:rPr>
          <w:rFonts w:ascii="Times New Roman" w:hAnsi="Times New Roman" w:hint="eastAsia"/>
          <w:szCs w:val="21"/>
        </w:rPr>
        <w:t>人的大脑</w:t>
      </w:r>
    </w:p>
    <w:p w14:paraId="5BB7B062" w14:textId="77777777" w:rsidR="00BF3214" w:rsidRPr="00BF3214" w:rsidRDefault="00BF3214" w:rsidP="00BF3214">
      <w:pPr>
        <w:spacing w:line="360" w:lineRule="auto"/>
        <w:rPr>
          <w:rFonts w:ascii="Times New Roman" w:hAnsi="Times New Roman"/>
          <w:szCs w:val="21"/>
        </w:rPr>
      </w:pPr>
      <w:r w:rsidRPr="00BF3214">
        <w:rPr>
          <w:rFonts w:ascii="Times New Roman" w:hAnsi="Times New Roman" w:hint="eastAsia"/>
          <w:szCs w:val="21"/>
        </w:rPr>
        <w:t>C.</w:t>
      </w:r>
      <w:r w:rsidRPr="00BF3214">
        <w:rPr>
          <w:rFonts w:ascii="Times New Roman" w:hAnsi="Times New Roman" w:hint="eastAsia"/>
          <w:szCs w:val="21"/>
        </w:rPr>
        <w:t>计算机</w:t>
      </w:r>
    </w:p>
    <w:p w14:paraId="30F691F2" w14:textId="77777777" w:rsidR="00BF3214" w:rsidRPr="00BF3214" w:rsidRDefault="00BF3214" w:rsidP="00BF3214">
      <w:pPr>
        <w:spacing w:line="360" w:lineRule="auto"/>
        <w:rPr>
          <w:rFonts w:ascii="Times New Roman" w:hAnsi="Times New Roman"/>
          <w:szCs w:val="21"/>
        </w:rPr>
      </w:pPr>
      <w:r w:rsidRPr="00BF3214">
        <w:rPr>
          <w:rFonts w:ascii="Times New Roman" w:hAnsi="Times New Roman" w:hint="eastAsia"/>
          <w:szCs w:val="21"/>
        </w:rPr>
        <w:t>D.</w:t>
      </w:r>
      <w:r w:rsidRPr="00BF3214">
        <w:rPr>
          <w:rFonts w:ascii="Times New Roman" w:hAnsi="Times New Roman" w:hint="eastAsia"/>
          <w:szCs w:val="21"/>
        </w:rPr>
        <w:t>电视</w:t>
      </w:r>
    </w:p>
    <w:p w14:paraId="7E49AB6E" w14:textId="77777777" w:rsidR="00BF3214" w:rsidRPr="00BF3214" w:rsidRDefault="00BF3214" w:rsidP="00BF3214">
      <w:pPr>
        <w:spacing w:line="360" w:lineRule="auto"/>
        <w:rPr>
          <w:rFonts w:ascii="Times New Roman" w:hAnsi="Times New Roman"/>
          <w:szCs w:val="21"/>
        </w:rPr>
      </w:pPr>
      <w:r w:rsidRPr="00BF3214">
        <w:rPr>
          <w:rFonts w:ascii="Times New Roman" w:hAnsi="Times New Roman" w:hint="eastAsia"/>
          <w:szCs w:val="21"/>
        </w:rPr>
        <w:t>答案</w:t>
      </w:r>
      <w:r w:rsidRPr="00BF3214">
        <w:rPr>
          <w:rFonts w:ascii="Times New Roman" w:hAnsi="Times New Roman" w:hint="eastAsia"/>
          <w:szCs w:val="21"/>
        </w:rPr>
        <w:t>:C</w:t>
      </w:r>
    </w:p>
    <w:p w14:paraId="6B4295D7" w14:textId="77777777" w:rsidR="00BF3214" w:rsidRPr="00BF3214" w:rsidRDefault="00BF3214" w:rsidP="00BF3214">
      <w:pPr>
        <w:spacing w:line="360" w:lineRule="auto"/>
        <w:rPr>
          <w:rFonts w:ascii="Times New Roman" w:hAnsi="Times New Roman"/>
          <w:szCs w:val="21"/>
        </w:rPr>
      </w:pPr>
      <w:r w:rsidRPr="00BF3214">
        <w:rPr>
          <w:rFonts w:ascii="Times New Roman" w:hAnsi="Times New Roman" w:hint="eastAsia"/>
          <w:szCs w:val="21"/>
        </w:rPr>
        <w:t>题型</w:t>
      </w:r>
      <w:r w:rsidRPr="00BF3214">
        <w:rPr>
          <w:rFonts w:ascii="Times New Roman" w:hAnsi="Times New Roman" w:hint="eastAsia"/>
          <w:szCs w:val="21"/>
        </w:rPr>
        <w:t>:</w:t>
      </w:r>
      <w:r w:rsidRPr="00BF3214">
        <w:rPr>
          <w:rFonts w:ascii="Times New Roman" w:hAnsi="Times New Roman" w:hint="eastAsia"/>
          <w:szCs w:val="21"/>
        </w:rPr>
        <w:t>单选题</w:t>
      </w:r>
    </w:p>
    <w:p w14:paraId="57F3DF1F" w14:textId="3A7D04B0" w:rsidR="009B69EB" w:rsidRDefault="00BF3214" w:rsidP="00BF3214">
      <w:pPr>
        <w:spacing w:line="360" w:lineRule="auto"/>
        <w:rPr>
          <w:rFonts w:ascii="Times New Roman" w:hAnsi="Times New Roman"/>
          <w:szCs w:val="21"/>
        </w:rPr>
      </w:pPr>
      <w:r w:rsidRPr="00BF3214">
        <w:rPr>
          <w:rFonts w:ascii="Times New Roman" w:hAnsi="Times New Roman" w:hint="eastAsia"/>
          <w:szCs w:val="21"/>
        </w:rPr>
        <w:t>分数</w:t>
      </w:r>
      <w:r w:rsidRPr="00BF3214">
        <w:rPr>
          <w:rFonts w:ascii="Times New Roman" w:hAnsi="Times New Roman" w:hint="eastAsia"/>
          <w:szCs w:val="21"/>
        </w:rPr>
        <w:t>:2</w:t>
      </w:r>
    </w:p>
    <w:p w14:paraId="6929B4F8" w14:textId="77777777" w:rsidR="00BF3214" w:rsidRPr="006F6FC5" w:rsidRDefault="00BF3214" w:rsidP="00BF3214">
      <w:pPr>
        <w:spacing w:line="360" w:lineRule="auto"/>
        <w:rPr>
          <w:rFonts w:ascii="宋体" w:eastAsia="宋体" w:hAnsi="宋体"/>
          <w:szCs w:val="21"/>
        </w:rPr>
      </w:pPr>
    </w:p>
    <w:p w14:paraId="41C39A27" w14:textId="02833DC5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07FDA79B" w14:textId="7EDE8EBC" w:rsidR="009B69EB" w:rsidRPr="006F6FC5" w:rsidRDefault="0087194A">
      <w:pPr>
        <w:spacing w:line="360" w:lineRule="auto"/>
        <w:rPr>
          <w:rFonts w:ascii="Times New Roman" w:eastAsia="宋体" w:hAnsi="Times New Roman" w:cs="Times New Roman"/>
        </w:rPr>
      </w:pPr>
      <w:r w:rsidRPr="006F6FC5">
        <w:rPr>
          <w:rFonts w:asciiTheme="minorEastAsia" w:hAnsiTheme="minorEastAsia" w:cstheme="minorEastAsia" w:hint="eastAsia"/>
        </w:rPr>
        <w:t>6.题</w:t>
      </w:r>
      <w:r w:rsidRPr="006F6FC5">
        <w:rPr>
          <w:rFonts w:hint="eastAsia"/>
        </w:rPr>
        <w:t>干：</w:t>
      </w:r>
      <w:r w:rsidR="00AE0FA0" w:rsidRPr="006F6FC5">
        <w:rPr>
          <w:rFonts w:hint="eastAsia"/>
        </w:rPr>
        <w:t>GPU</w:t>
      </w:r>
      <w:r w:rsidR="00AE0FA0" w:rsidRPr="006F6FC5">
        <w:rPr>
          <w:rFonts w:hint="eastAsia"/>
        </w:rPr>
        <w:t>是指（）</w:t>
      </w:r>
      <w:r w:rsidR="00BF3214">
        <w:rPr>
          <w:rFonts w:hint="eastAsia"/>
        </w:rPr>
        <w:t>，主要承担着图形的输出和显示的计算工作</w:t>
      </w:r>
      <w:r w:rsidR="00AE0FA0" w:rsidRPr="006F6FC5">
        <w:rPr>
          <w:rFonts w:hint="eastAsia"/>
        </w:rPr>
        <w:t>。</w:t>
      </w:r>
      <w:r w:rsidRPr="006F6FC5">
        <w:rPr>
          <w:rFonts w:ascii="Times New Roman" w:eastAsia="宋体" w:hAnsi="Times New Roman" w:cs="Times New Roman" w:hint="eastAsia"/>
        </w:rPr>
        <w:t xml:space="preserve"> </w:t>
      </w:r>
    </w:p>
    <w:p w14:paraId="2913AC31" w14:textId="4BB134B8" w:rsidR="009B69EB" w:rsidRPr="006F6FC5" w:rsidRDefault="0087194A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 w:rsidRPr="006F6FC5">
        <w:rPr>
          <w:rFonts w:ascii="Times New Roman" w:eastAsia="宋体" w:hAnsi="Times New Roman" w:cs="Times New Roman"/>
          <w:szCs w:val="21"/>
        </w:rPr>
        <w:t>A.</w:t>
      </w:r>
      <w:r w:rsidRPr="006F6FC5">
        <w:rPr>
          <w:rFonts w:ascii="Times New Roman" w:hAnsi="Times New Roman" w:cs="Times New Roman"/>
          <w:szCs w:val="21"/>
        </w:rPr>
        <w:t xml:space="preserve"> </w:t>
      </w:r>
      <w:r w:rsidR="00AE0FA0" w:rsidRPr="006F6FC5">
        <w:rPr>
          <w:rFonts w:ascii="Times New Roman" w:hAnsi="Times New Roman" w:cs="Times New Roman" w:hint="eastAsia"/>
          <w:szCs w:val="21"/>
        </w:rPr>
        <w:t>中央处理器</w:t>
      </w:r>
      <w:r w:rsidRPr="006F6FC5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     </w:t>
      </w:r>
      <w:r w:rsidRPr="006F6FC5"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   </w:t>
      </w:r>
      <w:r w:rsidRPr="006F6FC5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  <w:r w:rsidRPr="006F6FC5"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 xml:space="preserve">       </w:t>
      </w:r>
      <w:r w:rsidRPr="006F6FC5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</w:t>
      </w:r>
    </w:p>
    <w:p w14:paraId="72C1A731" w14:textId="172BD381" w:rsidR="009B69EB" w:rsidRPr="006F6FC5" w:rsidRDefault="0087194A"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r w:rsidRPr="006F6FC5">
        <w:rPr>
          <w:rFonts w:ascii="Times New Roman" w:eastAsia="宋体" w:hAnsi="Times New Roman" w:cs="Times New Roman"/>
          <w:szCs w:val="21"/>
        </w:rPr>
        <w:t>B.</w:t>
      </w:r>
      <w:r w:rsidRPr="006F6FC5">
        <w:rPr>
          <w:rFonts w:ascii="Times New Roman" w:hAnsi="Times New Roman" w:cs="Times New Roman"/>
          <w:szCs w:val="21"/>
        </w:rPr>
        <w:t xml:space="preserve"> </w:t>
      </w:r>
      <w:r w:rsidR="00AE0FA0" w:rsidRPr="006F6FC5">
        <w:rPr>
          <w:rFonts w:ascii="Times New Roman" w:hAnsi="Times New Roman" w:cs="Times New Roman" w:hint="eastAsia"/>
          <w:szCs w:val="21"/>
        </w:rPr>
        <w:t>三维模型运算器</w:t>
      </w:r>
    </w:p>
    <w:p w14:paraId="0A380960" w14:textId="18D4632F" w:rsidR="009B69EB" w:rsidRPr="006F6FC5" w:rsidRDefault="0087194A">
      <w:pPr>
        <w:spacing w:line="360" w:lineRule="auto"/>
        <w:rPr>
          <w:rFonts w:ascii="Times New Roman" w:hAnsi="Times New Roman" w:cs="Times New Roman"/>
          <w:kern w:val="0"/>
          <w:szCs w:val="21"/>
          <w:shd w:val="clear" w:color="auto" w:fill="FFFFFF"/>
        </w:rPr>
      </w:pPr>
      <w:r w:rsidRPr="006F6FC5">
        <w:rPr>
          <w:rFonts w:ascii="Times New Roman" w:eastAsia="宋体" w:hAnsi="Times New Roman" w:cs="Times New Roman"/>
          <w:szCs w:val="21"/>
        </w:rPr>
        <w:t>C.</w:t>
      </w:r>
      <w:r w:rsidRPr="006F6FC5">
        <w:rPr>
          <w:rFonts w:ascii="Times New Roman" w:hAnsi="Times New Roman" w:cs="Times New Roman"/>
          <w:szCs w:val="21"/>
        </w:rPr>
        <w:t xml:space="preserve"> </w:t>
      </w:r>
      <w:r w:rsidR="00AE0FA0" w:rsidRPr="006F6FC5">
        <w:rPr>
          <w:rFonts w:ascii="Times New Roman" w:hAnsi="Times New Roman" w:cs="Times New Roman" w:hint="eastAsia"/>
          <w:szCs w:val="21"/>
        </w:rPr>
        <w:t>图形处理器</w:t>
      </w:r>
      <w:r w:rsidRPr="006F6FC5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       </w:t>
      </w:r>
      <w:r w:rsidRPr="006F6FC5"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    </w:t>
      </w:r>
    </w:p>
    <w:p w14:paraId="22CC640B" w14:textId="73C43291" w:rsidR="009B69EB" w:rsidRPr="006F6FC5" w:rsidRDefault="0087194A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6F6FC5">
        <w:rPr>
          <w:rFonts w:ascii="Times New Roman" w:eastAsia="宋体" w:hAnsi="Times New Roman" w:cs="Times New Roman"/>
          <w:szCs w:val="21"/>
        </w:rPr>
        <w:t>D.</w:t>
      </w:r>
      <w:r w:rsidRPr="006F6FC5">
        <w:rPr>
          <w:rFonts w:ascii="Times New Roman" w:hAnsi="Times New Roman" w:cs="Times New Roman"/>
          <w:szCs w:val="21"/>
        </w:rPr>
        <w:t xml:space="preserve"> </w:t>
      </w:r>
      <w:r w:rsidR="00AE0FA0" w:rsidRPr="006F6FC5">
        <w:rPr>
          <w:rFonts w:ascii="Times New Roman" w:eastAsia="宋体" w:hAnsi="Times New Roman" w:cs="Times New Roman" w:hint="eastAsia"/>
          <w:szCs w:val="21"/>
        </w:rPr>
        <w:t>动画编辑器</w:t>
      </w:r>
    </w:p>
    <w:p w14:paraId="1626CE5E" w14:textId="587C8184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AE0FA0" w:rsidRPr="006F6FC5">
        <w:rPr>
          <w:rFonts w:ascii="宋体" w:eastAsia="宋体" w:hAnsi="宋体" w:hint="eastAsia"/>
          <w:szCs w:val="21"/>
        </w:rPr>
        <w:t>C</w:t>
      </w:r>
    </w:p>
    <w:p w14:paraId="69C7B3DA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lastRenderedPageBreak/>
        <w:t>题型:单选题</w:t>
      </w:r>
    </w:p>
    <w:p w14:paraId="2D4BABE1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4B0DAFFA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724F078" w14:textId="1BB30B69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0F2A25F4" w14:textId="780392C2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7. 题干：</w:t>
      </w:r>
      <w:r w:rsidR="003E6A3D" w:rsidRPr="006F6FC5">
        <w:rPr>
          <w:rFonts w:ascii="宋体" w:eastAsia="宋体" w:hAnsi="宋体" w:hint="eastAsia"/>
          <w:szCs w:val="21"/>
        </w:rPr>
        <w:t>以下（）不是三维模型文件的格式。</w:t>
      </w:r>
    </w:p>
    <w:p w14:paraId="5EFECCDE" w14:textId="1F6232DE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3E6A3D" w:rsidRPr="006F6FC5">
        <w:rPr>
          <w:rFonts w:ascii="宋体" w:eastAsia="宋体" w:hAnsi="宋体" w:hint="eastAsia"/>
          <w:szCs w:val="21"/>
        </w:rPr>
        <w:t>ｓｔｐ</w:t>
      </w:r>
    </w:p>
    <w:p w14:paraId="70064892" w14:textId="117C2B30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3E6A3D" w:rsidRPr="006F6FC5">
        <w:rPr>
          <w:rFonts w:ascii="宋体" w:eastAsia="宋体" w:hAnsi="宋体" w:hint="eastAsia"/>
          <w:szCs w:val="21"/>
        </w:rPr>
        <w:t>ｓｔｌ</w:t>
      </w:r>
    </w:p>
    <w:p w14:paraId="3C1B06C5" w14:textId="47E0E0D0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C.</w:t>
      </w:r>
      <w:r w:rsidR="003E6A3D" w:rsidRPr="006F6FC5">
        <w:rPr>
          <w:rFonts w:ascii="宋体" w:eastAsia="宋体" w:hAnsi="宋体" w:hint="eastAsia"/>
          <w:szCs w:val="21"/>
        </w:rPr>
        <w:t>ｏｂｊ</w:t>
      </w:r>
    </w:p>
    <w:p w14:paraId="73DF859C" w14:textId="5DE8F9E9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D.</w:t>
      </w:r>
      <w:r w:rsidR="003E6A3D" w:rsidRPr="006F6FC5">
        <w:rPr>
          <w:rFonts w:ascii="宋体" w:eastAsia="宋体" w:hAnsi="宋体" w:hint="eastAsia"/>
          <w:szCs w:val="21"/>
        </w:rPr>
        <w:t>ｊｐｇ</w:t>
      </w:r>
    </w:p>
    <w:p w14:paraId="6115ADE7" w14:textId="6F21FA2D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142B92">
        <w:rPr>
          <w:rFonts w:ascii="宋体" w:eastAsia="宋体" w:hAnsi="宋体" w:hint="eastAsia"/>
          <w:szCs w:val="21"/>
        </w:rPr>
        <w:t>D</w:t>
      </w:r>
    </w:p>
    <w:p w14:paraId="17BD570E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55C16949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77F0EE02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70E7B06B" w14:textId="5071DDC3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0367F615" w14:textId="6187BF4E" w:rsidR="009B69EB" w:rsidRPr="006F6FC5" w:rsidRDefault="0087194A">
      <w:pPr>
        <w:spacing w:line="360" w:lineRule="auto"/>
      </w:pPr>
      <w:r w:rsidRPr="006F6FC5">
        <w:rPr>
          <w:rFonts w:asciiTheme="minorEastAsia" w:hAnsiTheme="minorEastAsia" w:cstheme="minorEastAsia" w:hint="eastAsia"/>
        </w:rPr>
        <w:t>8.题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3E6A3D" w:rsidRPr="006F6FC5">
        <w:rPr>
          <w:rFonts w:ascii="宋体" w:eastAsia="宋体" w:hAnsi="宋体" w:cs="宋体" w:hint="eastAsia"/>
        </w:rPr>
        <w:t>以下哪个不是三维设计软件必须</w:t>
      </w:r>
      <w:r w:rsidR="00DA7031" w:rsidRPr="006F6FC5">
        <w:rPr>
          <w:rFonts w:ascii="宋体" w:eastAsia="宋体" w:hAnsi="宋体" w:cs="宋体" w:hint="eastAsia"/>
        </w:rPr>
        <w:t>具备的功能</w:t>
      </w:r>
      <w:r w:rsidR="00F86ED7">
        <w:rPr>
          <w:rFonts w:ascii="宋体" w:eastAsia="宋体" w:hAnsi="宋体" w:cs="宋体" w:hint="eastAsia"/>
        </w:rPr>
        <w:t>？</w:t>
      </w:r>
      <w:r w:rsidR="00DA7031" w:rsidRPr="006F6FC5">
        <w:rPr>
          <w:rFonts w:ascii="宋体" w:eastAsia="宋体" w:hAnsi="宋体" w:cs="宋体" w:hint="eastAsia"/>
        </w:rPr>
        <w:t>（）</w:t>
      </w:r>
    </w:p>
    <w:p w14:paraId="3E897809" w14:textId="567F3638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DA7031" w:rsidRPr="006F6FC5">
        <w:rPr>
          <w:rFonts w:ascii="宋体" w:eastAsia="宋体" w:hAnsi="宋体" w:hint="eastAsia"/>
          <w:szCs w:val="21"/>
        </w:rPr>
        <w:t>创建三维实体</w:t>
      </w:r>
    </w:p>
    <w:p w14:paraId="3ACED2C0" w14:textId="26589094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BF3214">
        <w:rPr>
          <w:rFonts w:ascii="宋体" w:eastAsia="宋体" w:hAnsi="宋体" w:hint="eastAsia"/>
          <w:szCs w:val="21"/>
        </w:rPr>
        <w:t>幻灯片制作</w:t>
      </w:r>
    </w:p>
    <w:p w14:paraId="2B77F5A7" w14:textId="0818210B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DA7031" w:rsidRPr="006F6FC5">
        <w:rPr>
          <w:rFonts w:ascii="宋体" w:eastAsia="宋体" w:hAnsi="宋体" w:hint="eastAsia"/>
          <w:szCs w:val="21"/>
        </w:rPr>
        <w:t>输出三维通用格式</w:t>
      </w:r>
    </w:p>
    <w:p w14:paraId="3417E2B5" w14:textId="30775595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D.</w:t>
      </w:r>
      <w:r w:rsidR="00BF3214" w:rsidRPr="006F6FC5">
        <w:rPr>
          <w:rFonts w:ascii="宋体" w:eastAsia="宋体" w:hAnsi="宋体" w:hint="eastAsia"/>
          <w:szCs w:val="21"/>
        </w:rPr>
        <w:t>绘制二维图形</w:t>
      </w:r>
    </w:p>
    <w:p w14:paraId="136107D5" w14:textId="151D7685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BF3214">
        <w:rPr>
          <w:rFonts w:ascii="宋体" w:eastAsia="宋体" w:hAnsi="宋体" w:hint="eastAsia"/>
          <w:szCs w:val="21"/>
        </w:rPr>
        <w:t>B</w:t>
      </w:r>
    </w:p>
    <w:p w14:paraId="0C763433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2DBD3663" w14:textId="6FB0CF26" w:rsidR="009B69EB" w:rsidRPr="006F6FC5" w:rsidRDefault="0087194A" w:rsidP="00F86ED7">
      <w:pPr>
        <w:tabs>
          <w:tab w:val="center" w:pos="4153"/>
        </w:tabs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  <w:r w:rsidR="00F86ED7">
        <w:rPr>
          <w:rFonts w:ascii="宋体" w:eastAsia="宋体" w:hAnsi="宋体"/>
          <w:szCs w:val="21"/>
        </w:rPr>
        <w:tab/>
      </w:r>
    </w:p>
    <w:p w14:paraId="4EDC2DBC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FD360DB" w14:textId="62F56DE3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1B37B06A" w14:textId="6A9DFD03" w:rsidR="009B69EB" w:rsidRPr="006F6FC5" w:rsidRDefault="0087194A">
      <w:pPr>
        <w:spacing w:line="360" w:lineRule="auto"/>
      </w:pPr>
      <w:r w:rsidRPr="006F6FC5">
        <w:rPr>
          <w:rFonts w:asciiTheme="minorEastAsia" w:hAnsiTheme="minorEastAsia" w:cstheme="minorEastAsia" w:hint="eastAsia"/>
        </w:rPr>
        <w:t>9.</w:t>
      </w:r>
      <w:r w:rsidRPr="006F6FC5">
        <w:rPr>
          <w:rFonts w:asciiTheme="minorEastAsia" w:hAnsiTheme="minorEastAsia" w:cstheme="minorEastAsia"/>
        </w:rPr>
        <w:t xml:space="preserve"> </w:t>
      </w:r>
      <w:bookmarkStart w:id="2" w:name="_Hlk31625259"/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DA7031" w:rsidRPr="006F6FC5">
        <w:rPr>
          <w:rFonts w:ascii="宋体" w:eastAsia="宋体" w:hAnsi="宋体" w:cs="宋体" w:hint="eastAsia"/>
        </w:rPr>
        <w:t>关于点、线、面、体的说法，错误的是（）。</w:t>
      </w:r>
    </w:p>
    <w:p w14:paraId="427799EA" w14:textId="2C6078C8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DA7031" w:rsidRPr="006F6FC5">
        <w:rPr>
          <w:rFonts w:ascii="宋体" w:eastAsia="宋体" w:hAnsi="宋体" w:hint="eastAsia"/>
          <w:szCs w:val="21"/>
        </w:rPr>
        <w:t>点动成线</w:t>
      </w:r>
    </w:p>
    <w:p w14:paraId="015883D2" w14:textId="24CF35F8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BF3214">
        <w:rPr>
          <w:rFonts w:ascii="宋体" w:eastAsia="宋体" w:hAnsi="宋体" w:hint="eastAsia"/>
          <w:szCs w:val="21"/>
        </w:rPr>
        <w:t>点动</w:t>
      </w:r>
      <w:r w:rsidR="00DA7031" w:rsidRPr="006F6FC5">
        <w:rPr>
          <w:rFonts w:ascii="宋体" w:eastAsia="宋体" w:hAnsi="宋体" w:hint="eastAsia"/>
          <w:szCs w:val="21"/>
        </w:rPr>
        <w:t>成</w:t>
      </w:r>
      <w:r w:rsidR="00BF3214">
        <w:rPr>
          <w:rFonts w:ascii="宋体" w:eastAsia="宋体" w:hAnsi="宋体" w:hint="eastAsia"/>
          <w:szCs w:val="21"/>
        </w:rPr>
        <w:t>面</w:t>
      </w:r>
    </w:p>
    <w:p w14:paraId="3BC5D2A6" w14:textId="775C1C84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BF3214" w:rsidRPr="006F6FC5">
        <w:rPr>
          <w:rFonts w:ascii="宋体" w:eastAsia="宋体" w:hAnsi="宋体" w:hint="eastAsia"/>
          <w:szCs w:val="21"/>
        </w:rPr>
        <w:t>线动成面</w:t>
      </w:r>
    </w:p>
    <w:p w14:paraId="2F2F0F76" w14:textId="23BEDC08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D.</w:t>
      </w:r>
      <w:r w:rsidR="00BF3214" w:rsidRPr="006F6FC5">
        <w:rPr>
          <w:rFonts w:ascii="宋体" w:eastAsia="宋体" w:hAnsi="宋体" w:hint="eastAsia"/>
          <w:szCs w:val="21"/>
        </w:rPr>
        <w:t>面动成体</w:t>
      </w:r>
    </w:p>
    <w:p w14:paraId="3B70E90D" w14:textId="5C92523B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DA7031" w:rsidRPr="006F6FC5">
        <w:rPr>
          <w:rFonts w:ascii="宋体" w:eastAsia="宋体" w:hAnsi="宋体" w:hint="eastAsia"/>
          <w:szCs w:val="21"/>
        </w:rPr>
        <w:t>B</w:t>
      </w:r>
    </w:p>
    <w:bookmarkEnd w:id="2"/>
    <w:p w14:paraId="75A960A0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lastRenderedPageBreak/>
        <w:t>题型:单选题</w:t>
      </w:r>
    </w:p>
    <w:p w14:paraId="7DECD035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00FC8BA7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738625A9" w14:textId="28FF3FD6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7B019AB3" w14:textId="77777777" w:rsidR="00FF2770" w:rsidRPr="00B62B59" w:rsidRDefault="0087194A" w:rsidP="00FF2770">
      <w:pPr>
        <w:spacing w:line="360" w:lineRule="auto"/>
        <w:rPr>
          <w:color w:val="FF0000"/>
        </w:rPr>
      </w:pPr>
      <w:r w:rsidRPr="006F6FC5">
        <w:rPr>
          <w:rFonts w:asciiTheme="minorEastAsia" w:hAnsiTheme="minorEastAsia" w:cstheme="minorEastAsia" w:hint="eastAsia"/>
        </w:rPr>
        <w:t>10.题</w:t>
      </w:r>
      <w:r w:rsidRPr="006F6FC5">
        <w:rPr>
          <w:rFonts w:hint="eastAsia"/>
        </w:rPr>
        <w:t>干：</w:t>
      </w:r>
      <w:r w:rsidR="00FF2770">
        <w:rPr>
          <w:rFonts w:ascii="宋体" w:eastAsia="宋体" w:hAnsi="宋体" w:cs="宋体" w:hint="eastAsia"/>
        </w:rPr>
        <w:t xml:space="preserve">三维设计软件的工作区是一个虚拟的三维空间，通常需要用（ </w:t>
      </w:r>
      <w:r w:rsidR="00FF2770">
        <w:rPr>
          <w:rFonts w:ascii="宋体" w:eastAsia="宋体" w:hAnsi="宋体" w:cs="宋体"/>
        </w:rPr>
        <w:t xml:space="preserve"> </w:t>
      </w:r>
      <w:r w:rsidR="00FF2770">
        <w:rPr>
          <w:rFonts w:ascii="宋体" w:eastAsia="宋体" w:hAnsi="宋体" w:cs="宋体" w:hint="eastAsia"/>
        </w:rPr>
        <w:t>）来定义操作对象的方位。</w:t>
      </w:r>
    </w:p>
    <w:p w14:paraId="0798B07A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A.三维直角坐标系</w:t>
      </w:r>
    </w:p>
    <w:p w14:paraId="07B6FE15" w14:textId="68BF523C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B.极坐标系</w:t>
      </w:r>
    </w:p>
    <w:p w14:paraId="123E233B" w14:textId="32469DE6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C.</w:t>
      </w:r>
      <w:r>
        <w:rPr>
          <w:rFonts w:ascii="宋体" w:eastAsia="宋体" w:hAnsi="宋体" w:hint="eastAsia"/>
          <w:szCs w:val="21"/>
        </w:rPr>
        <w:t>雷达</w:t>
      </w:r>
    </w:p>
    <w:p w14:paraId="74DA395D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>
        <w:rPr>
          <w:rFonts w:ascii="宋体" w:eastAsia="宋体" w:hAnsi="宋体" w:hint="eastAsia"/>
          <w:szCs w:val="21"/>
        </w:rPr>
        <w:t>球坐标系</w:t>
      </w:r>
    </w:p>
    <w:p w14:paraId="72D7A80F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答案:A</w:t>
      </w:r>
    </w:p>
    <w:p w14:paraId="56572A47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68FDD61C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0D65DF86" w14:textId="6D0BD4B9" w:rsidR="009B69EB" w:rsidRPr="006F6FC5" w:rsidRDefault="009B69EB" w:rsidP="00FF2770">
      <w:pPr>
        <w:spacing w:line="360" w:lineRule="auto"/>
        <w:rPr>
          <w:rFonts w:ascii="宋体" w:eastAsia="宋体" w:hAnsi="宋体"/>
          <w:szCs w:val="21"/>
        </w:rPr>
      </w:pPr>
    </w:p>
    <w:p w14:paraId="183CC95C" w14:textId="49D8ED15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6F05924E" w14:textId="67B7B05F" w:rsidR="009B69EB" w:rsidRPr="006F6FC5" w:rsidRDefault="0087194A">
      <w:pPr>
        <w:spacing w:line="360" w:lineRule="auto"/>
      </w:pPr>
      <w:r w:rsidRPr="006F6FC5">
        <w:rPr>
          <w:rFonts w:asciiTheme="minorEastAsia" w:hAnsiTheme="minorEastAsia" w:cstheme="minorEastAsia" w:hint="eastAsia"/>
        </w:rPr>
        <w:t>11.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F73D18" w:rsidRPr="006F6FC5">
        <w:rPr>
          <w:rFonts w:ascii="Times New Roman" w:eastAsia="宋体" w:hAnsi="Times New Roman" w:cs="Times New Roman" w:hint="eastAsia"/>
        </w:rPr>
        <w:t>以下不是三维设计软件的是（）</w:t>
      </w:r>
      <w:r w:rsidRPr="006F6FC5">
        <w:rPr>
          <w:rFonts w:hint="eastAsia"/>
        </w:rPr>
        <w:t>。</w:t>
      </w:r>
    </w:p>
    <w:p w14:paraId="50E4EE97" w14:textId="3C21872F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142B92">
        <w:rPr>
          <w:rFonts w:ascii="宋体" w:eastAsia="宋体" w:hAnsi="宋体"/>
          <w:szCs w:val="21"/>
        </w:rPr>
        <w:t xml:space="preserve"> </w:t>
      </w:r>
      <w:r w:rsidR="00142B92">
        <w:rPr>
          <w:rFonts w:ascii="宋体" w:eastAsia="宋体" w:hAnsi="宋体" w:cs="宋体" w:hint="eastAsia"/>
          <w:szCs w:val="21"/>
        </w:rPr>
        <w:t>3</w:t>
      </w:r>
      <w:r w:rsidR="00142B92">
        <w:rPr>
          <w:rFonts w:ascii="宋体" w:eastAsia="宋体" w:hAnsi="宋体" w:cs="宋体"/>
          <w:szCs w:val="21"/>
        </w:rPr>
        <w:t>D</w:t>
      </w:r>
      <w:r w:rsidR="00142B92">
        <w:rPr>
          <w:rFonts w:ascii="宋体" w:eastAsia="宋体" w:hAnsi="宋体" w:cs="宋体" w:hint="eastAsia"/>
          <w:szCs w:val="21"/>
        </w:rPr>
        <w:t xml:space="preserve"> </w:t>
      </w:r>
      <w:r w:rsidR="00F73D18" w:rsidRPr="006F6FC5">
        <w:rPr>
          <w:rFonts w:ascii="宋体" w:eastAsia="宋体" w:hAnsi="宋体" w:cs="宋体" w:hint="eastAsia"/>
          <w:szCs w:val="21"/>
        </w:rPr>
        <w:t>O</w:t>
      </w:r>
      <w:r w:rsidR="00F73D18" w:rsidRPr="006F6FC5">
        <w:rPr>
          <w:rFonts w:ascii="宋体" w:eastAsia="宋体" w:hAnsi="宋体" w:cs="宋体"/>
          <w:szCs w:val="21"/>
        </w:rPr>
        <w:t>n</w:t>
      </w:r>
      <w:r w:rsidR="00F73D18" w:rsidRPr="006F6FC5">
        <w:rPr>
          <w:rFonts w:ascii="宋体" w:eastAsia="宋体" w:hAnsi="宋体" w:cs="宋体" w:hint="eastAsia"/>
          <w:szCs w:val="21"/>
        </w:rPr>
        <w:t>e</w:t>
      </w:r>
    </w:p>
    <w:p w14:paraId="79A1F15E" w14:textId="0EFDDD5A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142B92">
        <w:rPr>
          <w:rFonts w:ascii="宋体" w:eastAsia="宋体" w:hAnsi="宋体"/>
          <w:szCs w:val="21"/>
        </w:rPr>
        <w:t xml:space="preserve"> </w:t>
      </w:r>
      <w:r w:rsidR="00142B92">
        <w:rPr>
          <w:rFonts w:ascii="宋体" w:eastAsia="宋体" w:hAnsi="宋体" w:cs="宋体"/>
          <w:szCs w:val="21"/>
        </w:rPr>
        <w:t>O</w:t>
      </w:r>
      <w:r w:rsidR="00F73D18" w:rsidRPr="006F6FC5">
        <w:rPr>
          <w:rFonts w:ascii="宋体" w:eastAsia="宋体" w:hAnsi="宋体" w:cs="宋体" w:hint="eastAsia"/>
          <w:szCs w:val="21"/>
        </w:rPr>
        <w:t>ffice</w:t>
      </w:r>
    </w:p>
    <w:p w14:paraId="54B58D2C" w14:textId="6D4BE678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142B92">
        <w:rPr>
          <w:rFonts w:ascii="宋体" w:eastAsia="宋体" w:hAnsi="宋体"/>
          <w:szCs w:val="21"/>
        </w:rPr>
        <w:t xml:space="preserve"> </w:t>
      </w:r>
      <w:r w:rsidR="00142B92">
        <w:rPr>
          <w:rFonts w:ascii="宋体" w:eastAsia="宋体" w:hAnsi="宋体" w:cs="宋体" w:hint="eastAsia"/>
          <w:szCs w:val="21"/>
        </w:rPr>
        <w:t>3</w:t>
      </w:r>
      <w:r w:rsidR="00F73D18" w:rsidRPr="006F6FC5">
        <w:rPr>
          <w:rFonts w:ascii="宋体" w:eastAsia="宋体" w:hAnsi="宋体" w:cs="宋体" w:hint="eastAsia"/>
          <w:szCs w:val="21"/>
        </w:rPr>
        <w:t>D</w:t>
      </w:r>
      <w:r w:rsidR="00142B92">
        <w:rPr>
          <w:rFonts w:ascii="宋体" w:eastAsia="宋体" w:hAnsi="宋体" w:cs="宋体" w:hint="eastAsia"/>
          <w:szCs w:val="21"/>
        </w:rPr>
        <w:t xml:space="preserve"> </w:t>
      </w:r>
      <w:r w:rsidR="00F73D18" w:rsidRPr="006F6FC5">
        <w:rPr>
          <w:rFonts w:ascii="宋体" w:eastAsia="宋体" w:hAnsi="宋体" w:cs="宋体" w:hint="eastAsia"/>
          <w:szCs w:val="21"/>
        </w:rPr>
        <w:t>Max</w:t>
      </w:r>
    </w:p>
    <w:p w14:paraId="53F5ABB9" w14:textId="13D585FA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D.</w:t>
      </w:r>
      <w:r w:rsidR="00142B92">
        <w:rPr>
          <w:rFonts w:ascii="宋体" w:eastAsia="宋体" w:hAnsi="宋体"/>
          <w:szCs w:val="21"/>
        </w:rPr>
        <w:t xml:space="preserve"> </w:t>
      </w:r>
      <w:r w:rsidR="00F73D18" w:rsidRPr="006F6FC5">
        <w:rPr>
          <w:rFonts w:ascii="宋体" w:eastAsia="宋体" w:hAnsi="宋体" w:cs="宋体" w:hint="eastAsia"/>
          <w:szCs w:val="21"/>
        </w:rPr>
        <w:t>UG</w:t>
      </w:r>
    </w:p>
    <w:p w14:paraId="12C9B0C6" w14:textId="55C29DEB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F73D18" w:rsidRPr="006F6FC5">
        <w:rPr>
          <w:rFonts w:ascii="宋体" w:eastAsia="宋体" w:hAnsi="宋体" w:hint="eastAsia"/>
          <w:szCs w:val="21"/>
        </w:rPr>
        <w:t>B</w:t>
      </w:r>
    </w:p>
    <w:p w14:paraId="5E8F6A3A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3EEB2C28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5F09C263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473313A" w14:textId="43393A9B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223428B5" w14:textId="7BE97FA4" w:rsidR="009B69EB" w:rsidRPr="006F6FC5" w:rsidRDefault="0087194A">
      <w:pPr>
        <w:spacing w:line="360" w:lineRule="auto"/>
      </w:pPr>
      <w:r w:rsidRPr="006F6FC5">
        <w:rPr>
          <w:rFonts w:asciiTheme="minorEastAsia" w:hAnsiTheme="minorEastAsia" w:cstheme="minorEastAsia" w:hint="eastAsia"/>
        </w:rPr>
        <w:t>12.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F73D18" w:rsidRPr="006F6FC5">
        <w:rPr>
          <w:rFonts w:ascii="Times New Roman" w:eastAsia="宋体" w:hAnsi="Times New Roman" w:cs="Times New Roman" w:hint="eastAsia"/>
        </w:rPr>
        <w:t>以下（）不是三维设计软件中的几何对象。</w:t>
      </w:r>
    </w:p>
    <w:p w14:paraId="186300B3" w14:textId="558E8FCA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F73D18" w:rsidRPr="006F6FC5">
        <w:rPr>
          <w:rFonts w:ascii="宋体" w:eastAsia="宋体" w:hAnsi="宋体" w:hint="eastAsia"/>
          <w:szCs w:val="21"/>
        </w:rPr>
        <w:t>草图</w:t>
      </w:r>
    </w:p>
    <w:p w14:paraId="291E9B69" w14:textId="76FD5ABC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FF2770">
        <w:rPr>
          <w:rFonts w:ascii="宋体" w:eastAsia="宋体" w:hAnsi="宋体" w:hint="eastAsia"/>
          <w:szCs w:val="21"/>
        </w:rPr>
        <w:t>网址</w:t>
      </w:r>
    </w:p>
    <w:p w14:paraId="163CD075" w14:textId="08DBA75E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FF2770">
        <w:rPr>
          <w:rFonts w:ascii="宋体" w:eastAsia="宋体" w:hAnsi="宋体" w:hint="eastAsia"/>
          <w:szCs w:val="21"/>
        </w:rPr>
        <w:t>曲线</w:t>
      </w:r>
    </w:p>
    <w:p w14:paraId="3615CCA8" w14:textId="5D254144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D.</w:t>
      </w:r>
      <w:r w:rsidR="00FF2770">
        <w:rPr>
          <w:rFonts w:ascii="宋体" w:eastAsia="宋体" w:hAnsi="宋体" w:hint="eastAsia"/>
          <w:szCs w:val="21"/>
        </w:rPr>
        <w:t>边</w:t>
      </w:r>
    </w:p>
    <w:p w14:paraId="7D590CB0" w14:textId="1C3C1830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lastRenderedPageBreak/>
        <w:t>答案:</w:t>
      </w:r>
      <w:r w:rsidR="00FF2770">
        <w:rPr>
          <w:rFonts w:ascii="宋体" w:eastAsia="宋体" w:hAnsi="宋体" w:hint="eastAsia"/>
          <w:szCs w:val="21"/>
        </w:rPr>
        <w:t>B</w:t>
      </w:r>
    </w:p>
    <w:p w14:paraId="5C48BCF6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6D86217A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4DBF25AD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39154E77" w14:textId="1E3FC47D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0170054C" w14:textId="11B67EB5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Theme="minorEastAsia" w:hAnsiTheme="minorEastAsia" w:cstheme="minorEastAsia" w:hint="eastAsia"/>
        </w:rPr>
        <w:t>13.题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F73D18" w:rsidRPr="006F6FC5">
        <w:rPr>
          <w:rFonts w:ascii="宋体" w:eastAsia="宋体" w:hAnsi="宋体" w:cs="宋体" w:hint="eastAsia"/>
        </w:rPr>
        <w:t>以下关于三维设计软件的说法，错误的是（）。</w:t>
      </w:r>
    </w:p>
    <w:p w14:paraId="17C80FAF" w14:textId="0AC3BFF3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F73D18" w:rsidRPr="006F6FC5">
        <w:rPr>
          <w:rFonts w:ascii="宋体" w:eastAsia="宋体" w:hAnsi="宋体" w:hint="eastAsia"/>
          <w:szCs w:val="21"/>
        </w:rPr>
        <w:t>三维设计软件能更真实形象地表达对象</w:t>
      </w:r>
    </w:p>
    <w:p w14:paraId="710E6105" w14:textId="0CB845C8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F73D18" w:rsidRPr="006F6FC5">
        <w:rPr>
          <w:rFonts w:ascii="宋体" w:eastAsia="宋体" w:hAnsi="宋体" w:hint="eastAsia"/>
          <w:szCs w:val="21"/>
        </w:rPr>
        <w:t>三维设计软件能提高产品研发效率</w:t>
      </w:r>
    </w:p>
    <w:p w14:paraId="4FAD02B6" w14:textId="71873C44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F73D18" w:rsidRPr="006F6FC5">
        <w:rPr>
          <w:rFonts w:ascii="宋体" w:eastAsia="宋体" w:hAnsi="宋体" w:hint="eastAsia"/>
          <w:szCs w:val="21"/>
        </w:rPr>
        <w:t>有了三维设计软件，就不再需要二维设计软件了</w:t>
      </w:r>
    </w:p>
    <w:p w14:paraId="3B4DF0BC" w14:textId="2A7851F6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D.</w:t>
      </w:r>
      <w:r w:rsidR="00823C06" w:rsidRPr="006F6FC5">
        <w:rPr>
          <w:rFonts w:ascii="宋体" w:eastAsia="宋体" w:hAnsi="宋体" w:hint="eastAsia"/>
          <w:szCs w:val="21"/>
        </w:rPr>
        <w:t>在三维设计软件中，可以设置实体的物理属性</w:t>
      </w:r>
      <w:r w:rsidRPr="006F6FC5">
        <w:rPr>
          <w:rFonts w:ascii="宋体" w:eastAsia="宋体" w:hAnsi="宋体" w:hint="eastAsia"/>
          <w:szCs w:val="21"/>
        </w:rPr>
        <w:t>。</w:t>
      </w:r>
    </w:p>
    <w:p w14:paraId="3819365D" w14:textId="38240868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答案:</w:t>
      </w:r>
      <w:r w:rsidR="00823C06" w:rsidRPr="006F6FC5">
        <w:rPr>
          <w:rFonts w:ascii="宋体" w:eastAsia="宋体" w:hAnsi="宋体" w:cs="宋体" w:hint="eastAsia"/>
        </w:rPr>
        <w:t>C</w:t>
      </w:r>
    </w:p>
    <w:p w14:paraId="3A474E00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5C882306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6DB492E4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43741C61" w14:textId="342D9C89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4EBBF057" w14:textId="77777777" w:rsidR="00FF2770" w:rsidRDefault="0087194A" w:rsidP="00FF2770">
      <w:pPr>
        <w:spacing w:line="360" w:lineRule="auto"/>
        <w:rPr>
          <w:rFonts w:ascii="Times New Roman" w:hAnsi="Times New Roman" w:cs="Times New Roman"/>
          <w:szCs w:val="21"/>
        </w:rPr>
      </w:pPr>
      <w:r w:rsidRPr="006F6FC5">
        <w:rPr>
          <w:rFonts w:asciiTheme="minorEastAsia" w:hAnsiTheme="minorEastAsia" w:cstheme="minorEastAsia" w:hint="eastAsia"/>
        </w:rPr>
        <w:t>14.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FF2770">
        <w:rPr>
          <w:rFonts w:ascii="Times New Roman" w:hAnsi="Times New Roman" w:cs="Times New Roman" w:hint="eastAsia"/>
          <w:szCs w:val="21"/>
        </w:rPr>
        <w:t>以下不能作为三维设计软件中模型的长度单位的是（）。</w:t>
      </w:r>
    </w:p>
    <w:p w14:paraId="1B00134C" w14:textId="332E71DE" w:rsidR="00FF2770" w:rsidRDefault="00FF2770" w:rsidP="00FF2770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A. </w:t>
      </w:r>
      <w:r>
        <w:rPr>
          <w:rFonts w:ascii="Times New Roman" w:hAnsi="Times New Roman" w:hint="eastAsia"/>
          <w:szCs w:val="21"/>
        </w:rPr>
        <w:t>m</w:t>
      </w:r>
      <w:r>
        <w:rPr>
          <w:rFonts w:ascii="Times New Roman" w:hAnsi="Times New Roman"/>
          <w:szCs w:val="21"/>
        </w:rPr>
        <w:t>m</w:t>
      </w:r>
    </w:p>
    <w:p w14:paraId="6CF10E58" w14:textId="553E353B" w:rsidR="00FF2770" w:rsidRDefault="00FF2770" w:rsidP="00FF2770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B. </w:t>
      </w:r>
      <w:r>
        <w:rPr>
          <w:rFonts w:ascii="Times New Roman" w:hAnsi="Times New Roman" w:hint="eastAsia"/>
          <w:szCs w:val="21"/>
        </w:rPr>
        <w:t>c</w:t>
      </w:r>
      <w:r>
        <w:rPr>
          <w:rFonts w:ascii="Times New Roman" w:hAnsi="Times New Roman"/>
          <w:szCs w:val="21"/>
        </w:rPr>
        <w:t>m</w:t>
      </w:r>
    </w:p>
    <w:p w14:paraId="76C02799" w14:textId="07D309E5" w:rsidR="00FF2770" w:rsidRDefault="00FF2770" w:rsidP="00FF2770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C.</w:t>
      </w:r>
      <w:r>
        <w:rPr>
          <w:rFonts w:ascii="Times New Roman" w:hAnsi="Times New Roman" w:hint="eastAsia"/>
          <w:szCs w:val="21"/>
        </w:rPr>
        <w:t xml:space="preserve"> i</w:t>
      </w:r>
      <w:r>
        <w:rPr>
          <w:rFonts w:ascii="Times New Roman" w:hAnsi="Times New Roman"/>
          <w:szCs w:val="21"/>
        </w:rPr>
        <w:t>n</w:t>
      </w:r>
    </w:p>
    <w:p w14:paraId="44BC0C7F" w14:textId="1E3881A9" w:rsidR="00FF2770" w:rsidRDefault="00FF2770" w:rsidP="00FF2770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D. </w:t>
      </w:r>
      <w:r>
        <w:rPr>
          <w:rFonts w:ascii="Times New Roman" w:hAnsi="Times New Roman" w:hint="eastAsia"/>
          <w:szCs w:val="21"/>
        </w:rPr>
        <w:t>g</w:t>
      </w:r>
    </w:p>
    <w:p w14:paraId="7D383DF9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答案:D</w:t>
      </w:r>
    </w:p>
    <w:p w14:paraId="71AE717D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4C44C850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0DF3DCA4" w14:textId="05C5814E" w:rsidR="009B69EB" w:rsidRPr="00FF2770" w:rsidRDefault="009B69EB" w:rsidP="00FF2770">
      <w:pPr>
        <w:spacing w:line="360" w:lineRule="auto"/>
        <w:rPr>
          <w:rFonts w:ascii="宋体" w:eastAsia="宋体" w:hAnsi="宋体"/>
          <w:szCs w:val="21"/>
        </w:rPr>
      </w:pPr>
    </w:p>
    <w:p w14:paraId="5F6442F0" w14:textId="7360C2EF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64F3A9AF" w14:textId="59AC954E" w:rsidR="009B69EB" w:rsidRPr="006F6FC5" w:rsidRDefault="0087194A">
      <w:pPr>
        <w:spacing w:line="360" w:lineRule="auto"/>
      </w:pPr>
      <w:r w:rsidRPr="006F6FC5">
        <w:rPr>
          <w:rFonts w:asciiTheme="minorEastAsia" w:hAnsiTheme="minorEastAsia" w:cstheme="minorEastAsia" w:hint="eastAsia"/>
        </w:rPr>
        <w:t>15.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D51AE1" w:rsidRPr="006F6FC5">
        <w:rPr>
          <w:rFonts w:ascii="宋体" w:eastAsia="宋体" w:hAnsi="宋体" w:cs="宋体" w:hint="eastAsia"/>
        </w:rPr>
        <w:t>三维设计软件中，每个对象的位置是用（）个</w:t>
      </w:r>
      <w:r w:rsidR="00550D9D">
        <w:rPr>
          <w:rFonts w:ascii="宋体" w:eastAsia="宋体" w:hAnsi="宋体" w:cs="宋体" w:hint="eastAsia"/>
        </w:rPr>
        <w:t>坐标</w:t>
      </w:r>
      <w:r w:rsidR="00BD6454">
        <w:rPr>
          <w:rFonts w:ascii="宋体" w:eastAsia="宋体" w:hAnsi="宋体" w:cs="宋体" w:hint="eastAsia"/>
        </w:rPr>
        <w:t>值</w:t>
      </w:r>
      <w:r w:rsidR="00D51AE1" w:rsidRPr="006F6FC5">
        <w:rPr>
          <w:rFonts w:ascii="宋体" w:eastAsia="宋体" w:hAnsi="宋体" w:cs="宋体" w:hint="eastAsia"/>
        </w:rPr>
        <w:t>来确定的。</w:t>
      </w:r>
      <w:r w:rsidRPr="006F6FC5">
        <w:t xml:space="preserve">           </w:t>
      </w:r>
    </w:p>
    <w:p w14:paraId="72C195DB" w14:textId="466E47E3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865E95">
        <w:rPr>
          <w:rFonts w:ascii="宋体" w:eastAsia="宋体" w:hAnsi="宋体" w:cs="宋体" w:hint="eastAsia"/>
          <w:szCs w:val="21"/>
        </w:rPr>
        <w:t>1</w:t>
      </w:r>
    </w:p>
    <w:p w14:paraId="079EF95C" w14:textId="20F13D0D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865E95">
        <w:rPr>
          <w:rFonts w:ascii="宋体" w:eastAsia="宋体" w:hAnsi="宋体" w:cs="宋体" w:hint="eastAsia"/>
          <w:szCs w:val="21"/>
        </w:rPr>
        <w:t>2</w:t>
      </w:r>
    </w:p>
    <w:p w14:paraId="78D0E934" w14:textId="1A9B99BD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865E95">
        <w:rPr>
          <w:rFonts w:ascii="宋体" w:eastAsia="宋体" w:hAnsi="宋体" w:hint="eastAsia"/>
          <w:szCs w:val="21"/>
        </w:rPr>
        <w:t>3</w:t>
      </w:r>
    </w:p>
    <w:p w14:paraId="018F653C" w14:textId="7E3C1A02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D.</w:t>
      </w:r>
      <w:r w:rsidR="00865E95">
        <w:rPr>
          <w:rFonts w:ascii="宋体" w:eastAsia="宋体" w:hAnsi="宋体" w:hint="eastAsia"/>
          <w:szCs w:val="21"/>
        </w:rPr>
        <w:t>4</w:t>
      </w:r>
    </w:p>
    <w:p w14:paraId="752B4D4A" w14:textId="298FC9E9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lastRenderedPageBreak/>
        <w:t>答案:</w:t>
      </w:r>
      <w:r w:rsidR="00D51AE1" w:rsidRPr="006F6FC5">
        <w:rPr>
          <w:rFonts w:ascii="宋体" w:eastAsia="宋体" w:hAnsi="宋体" w:hint="eastAsia"/>
          <w:szCs w:val="21"/>
        </w:rPr>
        <w:t>C</w:t>
      </w:r>
    </w:p>
    <w:p w14:paraId="19410D51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6FA89DFC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32C1CA47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4F79D7D7" w14:textId="7F0ABCF9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234060DF" w14:textId="77777777" w:rsidR="00FF2770" w:rsidRDefault="0087194A" w:rsidP="00FF2770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Theme="minorEastAsia" w:hAnsiTheme="minorEastAsia" w:cstheme="minorEastAsia" w:hint="eastAsia"/>
        </w:rPr>
        <w:t>16.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FF2770">
        <w:rPr>
          <w:rFonts w:ascii="宋体" w:eastAsia="宋体" w:hAnsi="宋体" w:cs="宋体" w:hint="eastAsia"/>
        </w:rPr>
        <w:t xml:space="preserve">以下说法正确的是（ </w:t>
      </w:r>
      <w:r w:rsidR="00FF2770">
        <w:rPr>
          <w:rFonts w:ascii="宋体" w:eastAsia="宋体" w:hAnsi="宋体" w:cs="宋体"/>
        </w:rPr>
        <w:t xml:space="preserve">    </w:t>
      </w:r>
      <w:r w:rsidR="00FF2770">
        <w:rPr>
          <w:rFonts w:ascii="宋体" w:eastAsia="宋体" w:hAnsi="宋体" w:cs="宋体" w:hint="eastAsia"/>
        </w:rPr>
        <w:t>）。</w:t>
      </w:r>
    </w:p>
    <w:p w14:paraId="77D122C0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A.必须先学习二维平面设计软件再学习三维设计软件。</w:t>
      </w:r>
    </w:p>
    <w:p w14:paraId="2D2F147D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B.在</w:t>
      </w:r>
      <w:r w:rsidRPr="005F5439">
        <w:rPr>
          <w:rFonts w:ascii="宋体" w:eastAsia="宋体" w:hAnsi="宋体" w:cs="宋体" w:hint="eastAsia"/>
          <w:color w:val="000000" w:themeColor="text1"/>
          <w:szCs w:val="21"/>
        </w:rPr>
        <w:t>三维设计软件中可以对绘制的实体赋予材质。</w:t>
      </w:r>
    </w:p>
    <w:p w14:paraId="0231D941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C.</w:t>
      </w:r>
      <w:r>
        <w:rPr>
          <w:rFonts w:ascii="宋体" w:eastAsia="宋体" w:hAnsi="宋体" w:hint="eastAsia"/>
          <w:szCs w:val="21"/>
        </w:rPr>
        <w:t>可以在</w:t>
      </w:r>
      <w:r>
        <w:rPr>
          <w:rFonts w:ascii="宋体" w:eastAsia="宋体" w:hAnsi="宋体" w:cs="宋体" w:hint="eastAsia"/>
          <w:szCs w:val="21"/>
        </w:rPr>
        <w:t>三维设计软件中导入任意格式的3</w:t>
      </w:r>
      <w:r>
        <w:rPr>
          <w:rFonts w:ascii="宋体" w:eastAsia="宋体" w:hAnsi="宋体" w:cs="宋体"/>
          <w:szCs w:val="21"/>
        </w:rPr>
        <w:t>D</w:t>
      </w:r>
      <w:r>
        <w:rPr>
          <w:rFonts w:ascii="宋体" w:eastAsia="宋体" w:hAnsi="宋体" w:cs="宋体" w:hint="eastAsia"/>
          <w:szCs w:val="21"/>
        </w:rPr>
        <w:t>模型文件。</w:t>
      </w:r>
    </w:p>
    <w:p w14:paraId="4D683DEC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>
        <w:rPr>
          <w:rFonts w:ascii="宋体" w:eastAsia="宋体" w:hAnsi="宋体" w:hint="eastAsia"/>
          <w:szCs w:val="21"/>
        </w:rPr>
        <w:t>在三维设计软件中画不出二维的图形。</w:t>
      </w:r>
    </w:p>
    <w:p w14:paraId="331C6021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答案:B</w:t>
      </w:r>
    </w:p>
    <w:p w14:paraId="62A090DA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44E1E43F" w14:textId="77777777" w:rsidR="00FF2770" w:rsidRDefault="00FF2770" w:rsidP="00FF2770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4E3AA1A4" w14:textId="28FE11B1" w:rsidR="009B69EB" w:rsidRPr="00FF2770" w:rsidRDefault="009B69EB" w:rsidP="00FF2770">
      <w:pPr>
        <w:spacing w:line="360" w:lineRule="auto"/>
        <w:rPr>
          <w:rFonts w:ascii="宋体" w:eastAsia="宋体" w:hAnsi="宋体"/>
          <w:szCs w:val="21"/>
        </w:rPr>
      </w:pPr>
    </w:p>
    <w:p w14:paraId="3A5802C5" w14:textId="42A9C745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hint="eastAsia"/>
          <w:szCs w:val="21"/>
        </w:rPr>
        <w:t>互联网思维</w:t>
      </w:r>
    </w:p>
    <w:p w14:paraId="11B6D167" w14:textId="77777777" w:rsidR="00A46483" w:rsidRPr="00B079C0" w:rsidRDefault="0087194A" w:rsidP="00A46483">
      <w:pPr>
        <w:spacing w:line="360" w:lineRule="auto"/>
      </w:pPr>
      <w:r w:rsidRPr="006F6FC5">
        <w:rPr>
          <w:rFonts w:asciiTheme="minorEastAsia" w:hAnsiTheme="minorEastAsia" w:cstheme="minorEastAsia" w:hint="eastAsia"/>
        </w:rPr>
        <w:t>17.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A46483">
        <w:rPr>
          <w:rFonts w:ascii="宋体" w:eastAsia="宋体" w:hAnsi="宋体" w:cs="宋体" w:hint="eastAsia"/>
        </w:rPr>
        <w:t>在上传资源到网络中进行公开发布时，（）是不对的</w:t>
      </w:r>
      <w:r w:rsidR="00A46483" w:rsidRPr="00B079C0">
        <w:rPr>
          <w:rFonts w:ascii="宋体" w:eastAsia="宋体" w:hAnsi="宋体" w:cs="宋体" w:hint="eastAsia"/>
        </w:rPr>
        <w:t>。</w:t>
      </w:r>
    </w:p>
    <w:p w14:paraId="2D8C05A1" w14:textId="77777777" w:rsidR="00A46483" w:rsidRDefault="00A46483" w:rsidP="00A46483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hint="eastAsia"/>
          <w:szCs w:val="21"/>
        </w:rPr>
        <w:t>A.</w:t>
      </w:r>
      <w:r>
        <w:rPr>
          <w:rFonts w:ascii="宋体" w:eastAsia="宋体" w:hAnsi="宋体" w:cs="宋体" w:hint="eastAsia"/>
          <w:szCs w:val="21"/>
        </w:rPr>
        <w:t>可以上传任意的资源</w:t>
      </w:r>
    </w:p>
    <w:p w14:paraId="6FC0C794" w14:textId="77777777" w:rsidR="00A46483" w:rsidRDefault="00A46483" w:rsidP="00A4648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B.作者名</w:t>
      </w:r>
      <w:r>
        <w:rPr>
          <w:rFonts w:ascii="宋体" w:eastAsia="宋体" w:hAnsi="宋体" w:cs="宋体" w:hint="eastAsia"/>
          <w:szCs w:val="21"/>
        </w:rPr>
        <w:t>使用昵称</w:t>
      </w:r>
    </w:p>
    <w:p w14:paraId="51B56DA7" w14:textId="77777777" w:rsidR="00A46483" w:rsidRDefault="00A46483" w:rsidP="00A4648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C.</w:t>
      </w:r>
      <w:r>
        <w:rPr>
          <w:rFonts w:ascii="宋体" w:eastAsia="宋体" w:hAnsi="宋体" w:cs="宋体" w:hint="eastAsia"/>
        </w:rPr>
        <w:t>对资源进行文字描述</w:t>
      </w:r>
    </w:p>
    <w:p w14:paraId="383C874B" w14:textId="77777777" w:rsidR="00A46483" w:rsidRDefault="00A46483" w:rsidP="00A4648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>
        <w:rPr>
          <w:rFonts w:ascii="宋体" w:eastAsia="宋体" w:hAnsi="宋体" w:hint="eastAsia"/>
          <w:szCs w:val="21"/>
        </w:rPr>
        <w:t>设置为付费资源</w:t>
      </w:r>
    </w:p>
    <w:p w14:paraId="051F2A1B" w14:textId="77777777" w:rsidR="00A46483" w:rsidRDefault="00A46483" w:rsidP="00A4648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答案:A</w:t>
      </w:r>
    </w:p>
    <w:p w14:paraId="179F09D4" w14:textId="77777777" w:rsidR="00A46483" w:rsidRDefault="00A46483" w:rsidP="00A4648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4B48D073" w14:textId="77777777" w:rsidR="00A46483" w:rsidRDefault="00A46483" w:rsidP="00A4648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2EEE00B8" w14:textId="43719BBA" w:rsidR="009B69EB" w:rsidRPr="00A46483" w:rsidRDefault="009B69EB" w:rsidP="00A46483">
      <w:pPr>
        <w:spacing w:line="360" w:lineRule="auto"/>
        <w:rPr>
          <w:rFonts w:ascii="宋体" w:eastAsia="宋体" w:hAnsi="宋体"/>
          <w:szCs w:val="21"/>
        </w:rPr>
      </w:pPr>
    </w:p>
    <w:p w14:paraId="7B9E71ED" w14:textId="6D8338FE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hint="eastAsia"/>
          <w:szCs w:val="21"/>
        </w:rPr>
        <w:t>互联网思维</w:t>
      </w:r>
    </w:p>
    <w:p w14:paraId="730BE806" w14:textId="77777777" w:rsidR="00A46483" w:rsidRDefault="0087194A" w:rsidP="00A46483">
      <w:pPr>
        <w:spacing w:line="360" w:lineRule="auto"/>
        <w:rPr>
          <w:rFonts w:ascii="Times New Roman" w:eastAsia="宋体" w:hAnsi="Times New Roman" w:cs="Times New Roman"/>
        </w:rPr>
      </w:pPr>
      <w:r w:rsidRPr="006F6FC5">
        <w:rPr>
          <w:rFonts w:asciiTheme="minorEastAsia" w:hAnsiTheme="minorEastAsia" w:cstheme="minorEastAsia" w:hint="eastAsia"/>
        </w:rPr>
        <w:t>18.题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A46483">
        <w:rPr>
          <w:rFonts w:ascii="宋体" w:eastAsia="宋体" w:hAnsi="宋体" w:cs="宋体" w:hint="eastAsia"/>
        </w:rPr>
        <w:t>利用互联网资源时我们要有版权意识，</w:t>
      </w:r>
      <w:r w:rsidR="00A46483" w:rsidRPr="00DA2B6F">
        <w:rPr>
          <w:rFonts w:ascii="宋体" w:eastAsia="宋体" w:hAnsi="宋体" w:cs="宋体" w:hint="eastAsia"/>
        </w:rPr>
        <w:t>除非转让给另一方，版权通常被认为是属于作者的。</w:t>
      </w:r>
      <w:r w:rsidR="00A46483">
        <w:rPr>
          <w:rFonts w:ascii="宋体" w:eastAsia="宋体" w:hAnsi="宋体" w:cs="宋体" w:hint="eastAsia"/>
        </w:rPr>
        <w:t xml:space="preserve">以下做法正确的是（ </w:t>
      </w:r>
      <w:r w:rsidR="00A46483">
        <w:rPr>
          <w:rFonts w:ascii="宋体" w:eastAsia="宋体" w:hAnsi="宋体" w:cs="宋体"/>
        </w:rPr>
        <w:t xml:space="preserve">    </w:t>
      </w:r>
      <w:r w:rsidR="00A46483">
        <w:rPr>
          <w:rFonts w:ascii="宋体" w:eastAsia="宋体" w:hAnsi="宋体" w:cs="宋体" w:hint="eastAsia"/>
        </w:rPr>
        <w:t>）。</w:t>
      </w:r>
    </w:p>
    <w:p w14:paraId="2AD11415" w14:textId="77777777" w:rsidR="00A46483" w:rsidRDefault="00A46483" w:rsidP="00A46483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</w:rPr>
        <w:t>A.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>从网站上下载的视频可以随意发送给其他人。</w:t>
      </w:r>
    </w:p>
    <w:p w14:paraId="31FC44AB" w14:textId="77777777" w:rsidR="00A46483" w:rsidRDefault="00A46483" w:rsidP="00A46483">
      <w:pPr>
        <w:spacing w:line="360" w:lineRule="auto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szCs w:val="21"/>
        </w:rPr>
        <w:t>B.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从网站上下载的图片可以直接用于销售等获利行为。</w:t>
      </w:r>
    </w:p>
    <w:p w14:paraId="35E32233" w14:textId="77777777" w:rsidR="00A46483" w:rsidRDefault="00A46483" w:rsidP="00A46483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</w:rPr>
        <w:t>C.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>从网站上下载的音频文件，版权属于我自己，可以随意使用。</w:t>
      </w:r>
    </w:p>
    <w:p w14:paraId="65A3BC57" w14:textId="77777777" w:rsidR="00A46483" w:rsidRDefault="00A46483" w:rsidP="00A46483">
      <w:pPr>
        <w:spacing w:line="360" w:lineRule="auto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>D.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从网站上下载的模型或代码等受版权保护，不可随意拷贝给其他人来获利。</w:t>
      </w:r>
    </w:p>
    <w:p w14:paraId="557D5030" w14:textId="77777777" w:rsidR="00A46483" w:rsidRDefault="00A46483" w:rsidP="00A4648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答案:D</w:t>
      </w:r>
    </w:p>
    <w:p w14:paraId="437A2192" w14:textId="77777777" w:rsidR="00A46483" w:rsidRDefault="00A46483" w:rsidP="00A4648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3F66B99A" w14:textId="77777777" w:rsidR="00A46483" w:rsidRDefault="00A46483" w:rsidP="00A46483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0EE03768" w14:textId="62EB216F" w:rsidR="009B69EB" w:rsidRPr="00A46483" w:rsidRDefault="009B69EB" w:rsidP="00A46483">
      <w:pPr>
        <w:spacing w:line="360" w:lineRule="auto"/>
        <w:rPr>
          <w:rFonts w:ascii="宋体" w:eastAsia="宋体" w:hAnsi="宋体"/>
          <w:szCs w:val="21"/>
        </w:rPr>
      </w:pPr>
    </w:p>
    <w:p w14:paraId="4ABA520B" w14:textId="06639161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hint="eastAsia"/>
          <w:szCs w:val="21"/>
        </w:rPr>
        <w:t>数字模型的物化</w:t>
      </w:r>
    </w:p>
    <w:p w14:paraId="68EA51DA" w14:textId="32EED620" w:rsidR="009B69EB" w:rsidRPr="006F6FC5" w:rsidRDefault="0087194A">
      <w:pPr>
        <w:spacing w:line="360" w:lineRule="auto"/>
        <w:ind w:firstLineChars="100" w:firstLine="210"/>
        <w:rPr>
          <w:rFonts w:ascii="Times New Roman" w:eastAsia="宋体" w:hAnsi="Times New Roman" w:cs="Times New Roman"/>
        </w:rPr>
      </w:pPr>
      <w:r w:rsidRPr="006F6FC5">
        <w:rPr>
          <w:rFonts w:asciiTheme="minorEastAsia" w:hAnsiTheme="minorEastAsia" w:cstheme="minorEastAsia" w:hint="eastAsia"/>
        </w:rPr>
        <w:t>19.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5F097D" w:rsidRPr="006F6FC5">
        <w:rPr>
          <w:rFonts w:ascii="宋体" w:eastAsia="宋体" w:hAnsi="宋体" w:cs="宋体" w:hint="eastAsia"/>
        </w:rPr>
        <w:t>（）是打印机切片软件</w:t>
      </w:r>
      <w:r w:rsidR="0041351F">
        <w:rPr>
          <w:rFonts w:ascii="宋体" w:eastAsia="宋体" w:hAnsi="宋体" w:cs="宋体" w:hint="eastAsia"/>
        </w:rPr>
        <w:t>的通用格式</w:t>
      </w:r>
      <w:r w:rsidR="005F097D" w:rsidRPr="006F6FC5">
        <w:rPr>
          <w:rFonts w:ascii="宋体" w:eastAsia="宋体" w:hAnsi="宋体" w:cs="宋体" w:hint="eastAsia"/>
        </w:rPr>
        <w:t>。</w:t>
      </w:r>
    </w:p>
    <w:p w14:paraId="0A63C634" w14:textId="3718FCD7" w:rsidR="009B69EB" w:rsidRPr="006F6FC5" w:rsidRDefault="00F27B85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Z1</w:t>
      </w:r>
      <w:r w:rsidR="0087194A" w:rsidRPr="006F6FC5">
        <w:rPr>
          <w:rFonts w:ascii="Times New Roman" w:eastAsia="宋体" w:hAnsi="Times New Roman" w:cs="Times New Roman"/>
        </w:rPr>
        <w:t xml:space="preserve">             </w:t>
      </w:r>
      <w:r w:rsidR="0087194A" w:rsidRPr="006F6FC5">
        <w:rPr>
          <w:rFonts w:ascii="Times New Roman" w:eastAsia="宋体" w:hAnsi="Times New Roman" w:cs="Times New Roman" w:hint="eastAsia"/>
        </w:rPr>
        <w:t xml:space="preserve">                      </w:t>
      </w:r>
      <w:r w:rsidR="0087194A" w:rsidRPr="006F6FC5">
        <w:rPr>
          <w:rFonts w:ascii="Times New Roman" w:eastAsia="宋体" w:hAnsi="Times New Roman" w:cs="Times New Roman"/>
        </w:rPr>
        <w:t xml:space="preserve"> </w:t>
      </w:r>
      <w:r w:rsidR="0087194A" w:rsidRPr="006F6FC5">
        <w:rPr>
          <w:rFonts w:ascii="Times New Roman" w:eastAsia="宋体" w:hAnsi="Times New Roman" w:cs="Times New Roman" w:hint="eastAsia"/>
        </w:rPr>
        <w:t xml:space="preserve">       </w:t>
      </w:r>
      <w:r w:rsidR="0087194A" w:rsidRPr="006F6FC5">
        <w:rPr>
          <w:rFonts w:ascii="Times New Roman" w:eastAsia="宋体" w:hAnsi="Times New Roman" w:cs="Times New Roman"/>
        </w:rPr>
        <w:t xml:space="preserve"> </w:t>
      </w:r>
    </w:p>
    <w:p w14:paraId="30B7627B" w14:textId="0720FDB7" w:rsidR="009B69EB" w:rsidRPr="006F6FC5" w:rsidRDefault="00F27B85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S</w:t>
      </w:r>
      <w:r>
        <w:rPr>
          <w:rFonts w:ascii="Times New Roman" w:eastAsia="宋体" w:hAnsi="Times New Roman" w:cs="Times New Roman" w:hint="eastAsia"/>
        </w:rPr>
        <w:t>tl</w:t>
      </w:r>
    </w:p>
    <w:p w14:paraId="0649C346" w14:textId="0150D16E" w:rsidR="009B69EB" w:rsidRPr="006F6FC5" w:rsidRDefault="00F27B85">
      <w:pPr>
        <w:numPr>
          <w:ilvl w:val="0"/>
          <w:numId w:val="1"/>
        </w:num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</w:rPr>
        <w:t>prt</w:t>
      </w:r>
      <w:r w:rsidR="0087194A" w:rsidRPr="006F6FC5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</w:t>
      </w:r>
      <w:r w:rsidR="0087194A" w:rsidRPr="006F6FC5">
        <w:rPr>
          <w:rFonts w:ascii="Times New Roman" w:hAnsi="Times New Roman" w:cs="Times New Roman" w:hint="eastAsia"/>
          <w:kern w:val="0"/>
          <w:szCs w:val="21"/>
          <w:shd w:val="clear" w:color="auto" w:fill="FFFFFF"/>
        </w:rPr>
        <w:t xml:space="preserve">                              </w:t>
      </w:r>
      <w:r w:rsidR="0087194A" w:rsidRPr="006F6FC5"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</w:p>
    <w:p w14:paraId="56D4FA4E" w14:textId="49C9FBEA" w:rsidR="009B69EB" w:rsidRPr="006F6FC5" w:rsidRDefault="00F27B85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D</w:t>
      </w:r>
      <w:r w:rsidR="00E010B4" w:rsidRPr="006F6FC5">
        <w:rPr>
          <w:rFonts w:ascii="Times New Roman" w:eastAsia="宋体" w:hAnsi="Times New Roman" w:cs="Times New Roman" w:hint="eastAsia"/>
          <w:szCs w:val="21"/>
        </w:rPr>
        <w:t>．</w:t>
      </w:r>
      <w:r>
        <w:rPr>
          <w:rFonts w:ascii="Times New Roman" w:eastAsia="宋体" w:hAnsi="Times New Roman" w:cs="Times New Roman"/>
          <w:szCs w:val="21"/>
        </w:rPr>
        <w:t>J</w:t>
      </w:r>
      <w:r>
        <w:rPr>
          <w:rFonts w:ascii="Times New Roman" w:eastAsia="宋体" w:hAnsi="Times New Roman" w:cs="Times New Roman" w:hint="eastAsia"/>
          <w:szCs w:val="21"/>
        </w:rPr>
        <w:t>pg</w:t>
      </w:r>
    </w:p>
    <w:p w14:paraId="4393686D" w14:textId="4ECAC40E" w:rsidR="009B69EB" w:rsidRPr="006F6FC5" w:rsidRDefault="0087194A">
      <w:pPr>
        <w:spacing w:line="360" w:lineRule="auto"/>
        <w:rPr>
          <w:rFonts w:ascii="Times New Roman" w:eastAsia="宋体" w:hAnsi="Times New Roman" w:cs="Times New Roman"/>
          <w:kern w:val="0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E010B4" w:rsidRPr="006F6FC5">
        <w:rPr>
          <w:rFonts w:ascii="宋体" w:eastAsia="宋体" w:hAnsi="宋体" w:hint="eastAsia"/>
          <w:szCs w:val="21"/>
        </w:rPr>
        <w:t>Ｂ</w:t>
      </w:r>
    </w:p>
    <w:p w14:paraId="0919F6EA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44223644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6F889E93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7385F5E" w14:textId="7649C02C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8D464F" w:rsidRPr="006F6FC5">
        <w:rPr>
          <w:rFonts w:ascii="宋体" w:eastAsia="宋体" w:hAnsi="宋体" w:hint="eastAsia"/>
          <w:szCs w:val="21"/>
        </w:rPr>
        <w:t>数字模型的物化</w:t>
      </w:r>
    </w:p>
    <w:p w14:paraId="78AF7DA0" w14:textId="096E9A93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Theme="minorEastAsia" w:hAnsiTheme="minorEastAsia" w:cstheme="minorEastAsia" w:hint="eastAsia"/>
        </w:rPr>
        <w:t>20.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E010B4" w:rsidRPr="006F6FC5">
        <w:rPr>
          <w:rFonts w:ascii="宋体" w:eastAsia="宋体" w:hAnsi="宋体" w:cs="宋体" w:hint="eastAsia"/>
        </w:rPr>
        <w:t>以下称为增材制造的加工方式是（）。</w:t>
      </w:r>
    </w:p>
    <w:p w14:paraId="064C5AFF" w14:textId="31F94617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E010B4" w:rsidRPr="006F6FC5">
        <w:rPr>
          <w:rFonts w:ascii="宋体" w:eastAsia="宋体" w:hAnsi="宋体" w:hint="eastAsia"/>
          <w:szCs w:val="21"/>
        </w:rPr>
        <w:t>数控加工</w:t>
      </w:r>
    </w:p>
    <w:p w14:paraId="3A4B9F69" w14:textId="6BEB5A0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E010B4" w:rsidRPr="006F6FC5">
        <w:rPr>
          <w:rFonts w:ascii="宋体" w:eastAsia="宋体" w:hAnsi="宋体" w:cs="宋体" w:hint="eastAsia"/>
          <w:szCs w:val="21"/>
        </w:rPr>
        <w:t>铸造</w:t>
      </w:r>
    </w:p>
    <w:p w14:paraId="022F5085" w14:textId="7FF6BDC8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E010B4" w:rsidRPr="006F6FC5">
        <w:rPr>
          <w:rFonts w:ascii="宋体" w:eastAsia="宋体" w:hAnsi="宋体" w:cs="宋体" w:hint="eastAsia"/>
          <w:szCs w:val="21"/>
        </w:rPr>
        <w:t>锻造</w:t>
      </w:r>
    </w:p>
    <w:p w14:paraId="6C30BBD5" w14:textId="4E72ED09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D.</w:t>
      </w:r>
      <w:r w:rsidR="006035F0">
        <w:rPr>
          <w:rFonts w:ascii="宋体" w:eastAsia="宋体" w:hAnsi="宋体" w:cs="宋体" w:hint="eastAsia"/>
          <w:szCs w:val="21"/>
        </w:rPr>
        <w:t>3</w:t>
      </w:r>
      <w:r w:rsidR="00E010B4" w:rsidRPr="006F6FC5">
        <w:rPr>
          <w:rFonts w:ascii="宋体" w:eastAsia="宋体" w:hAnsi="宋体" w:cs="宋体" w:hint="eastAsia"/>
          <w:szCs w:val="21"/>
        </w:rPr>
        <w:t>D打印</w:t>
      </w:r>
    </w:p>
    <w:p w14:paraId="24A2B918" w14:textId="3C2EED25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E010B4" w:rsidRPr="006F6FC5">
        <w:rPr>
          <w:rFonts w:ascii="宋体" w:eastAsia="宋体" w:hAnsi="宋体" w:hint="eastAsia"/>
          <w:szCs w:val="21"/>
        </w:rPr>
        <w:t>D</w:t>
      </w:r>
    </w:p>
    <w:p w14:paraId="11A388B1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49BF9FE7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57664432" w14:textId="1F46B7AD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000F2181" w14:textId="77777777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[所属分类]:理论知识（一级）/数字模型的物化</w:t>
      </w:r>
    </w:p>
    <w:p w14:paraId="5F84F89A" w14:textId="7C25828D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Theme="minorEastAsia" w:hAnsiTheme="minorEastAsia" w:cstheme="minorEastAsia" w:hint="eastAsia"/>
        </w:rPr>
        <w:t>2</w:t>
      </w:r>
      <w:r w:rsidRPr="006F6FC5">
        <w:rPr>
          <w:rFonts w:asciiTheme="minorEastAsia" w:hAnsiTheme="minorEastAsia" w:cstheme="minorEastAsia"/>
        </w:rPr>
        <w:t>1</w:t>
      </w:r>
      <w:r w:rsidRPr="006F6FC5">
        <w:rPr>
          <w:rFonts w:asciiTheme="minorEastAsia" w:hAnsiTheme="minorEastAsia" w:cstheme="minorEastAsia" w:hint="eastAsia"/>
        </w:rPr>
        <w:t>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E010B4" w:rsidRPr="006F6FC5">
        <w:rPr>
          <w:rFonts w:ascii="宋体" w:eastAsia="宋体" w:hAnsi="宋体" w:cs="宋体" w:hint="eastAsia"/>
        </w:rPr>
        <w:t>古代青铜器一般使用的制作方法是（）</w:t>
      </w:r>
    </w:p>
    <w:p w14:paraId="7E5DB567" w14:textId="60B33FE6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41351F" w:rsidRPr="0041351F">
        <w:rPr>
          <w:rFonts w:ascii="宋体" w:eastAsia="宋体" w:hAnsi="宋体" w:cs="宋体" w:hint="eastAsia"/>
          <w:szCs w:val="21"/>
        </w:rPr>
        <w:t xml:space="preserve"> </w:t>
      </w:r>
      <w:r w:rsidR="0041351F">
        <w:rPr>
          <w:rFonts w:ascii="宋体" w:eastAsia="宋体" w:hAnsi="宋体" w:cs="宋体" w:hint="eastAsia"/>
          <w:szCs w:val="21"/>
        </w:rPr>
        <w:t>3</w:t>
      </w:r>
      <w:r w:rsidR="0041351F" w:rsidRPr="006F6FC5">
        <w:rPr>
          <w:rFonts w:ascii="宋体" w:eastAsia="宋体" w:hAnsi="宋体" w:cs="宋体" w:hint="eastAsia"/>
          <w:szCs w:val="21"/>
        </w:rPr>
        <w:t>D打印</w:t>
      </w:r>
    </w:p>
    <w:p w14:paraId="6C05344A" w14:textId="045CE595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E010B4" w:rsidRPr="006F6FC5">
        <w:rPr>
          <w:rFonts w:ascii="宋体" w:eastAsia="宋体" w:hAnsi="宋体" w:cs="宋体" w:hint="eastAsia"/>
          <w:szCs w:val="21"/>
        </w:rPr>
        <w:t>锻造</w:t>
      </w:r>
    </w:p>
    <w:p w14:paraId="1EB3EF19" w14:textId="7BF5050C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E010B4" w:rsidRPr="006F6FC5">
        <w:rPr>
          <w:rFonts w:ascii="宋体" w:eastAsia="宋体" w:hAnsi="宋体" w:cs="宋体" w:hint="eastAsia"/>
          <w:szCs w:val="21"/>
        </w:rPr>
        <w:t>注塑</w:t>
      </w:r>
    </w:p>
    <w:p w14:paraId="77E8616E" w14:textId="0DD230CA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lastRenderedPageBreak/>
        <w:t>D.</w:t>
      </w:r>
      <w:r w:rsidR="0041351F" w:rsidRPr="006F6FC5">
        <w:rPr>
          <w:rFonts w:ascii="宋体" w:eastAsia="宋体" w:hAnsi="宋体" w:cs="宋体" w:hint="eastAsia"/>
          <w:szCs w:val="21"/>
        </w:rPr>
        <w:t>铸造</w:t>
      </w:r>
      <w:r w:rsidR="0041351F" w:rsidRPr="006F6FC5">
        <w:rPr>
          <w:rFonts w:ascii="宋体" w:eastAsia="宋体" w:hAnsi="宋体"/>
          <w:szCs w:val="21"/>
        </w:rPr>
        <w:t xml:space="preserve"> </w:t>
      </w:r>
    </w:p>
    <w:p w14:paraId="28EEA083" w14:textId="7D1AF4D1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41351F">
        <w:rPr>
          <w:rFonts w:ascii="宋体" w:eastAsia="宋体" w:hAnsi="宋体"/>
          <w:szCs w:val="21"/>
        </w:rPr>
        <w:t>D</w:t>
      </w:r>
    </w:p>
    <w:p w14:paraId="65909CA0" w14:textId="77777777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77D59A8F" w14:textId="77777777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77011853" w14:textId="58976A7E" w:rsidR="00ED76AA" w:rsidRPr="006F6FC5" w:rsidRDefault="00ED76AA">
      <w:pPr>
        <w:spacing w:line="360" w:lineRule="auto"/>
        <w:rPr>
          <w:rFonts w:ascii="宋体" w:eastAsia="宋体" w:hAnsi="宋体"/>
          <w:szCs w:val="21"/>
        </w:rPr>
      </w:pPr>
    </w:p>
    <w:p w14:paraId="18BCCB48" w14:textId="77777777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[所属分类]:理论知识（一级）/数字模型的物化</w:t>
      </w:r>
    </w:p>
    <w:p w14:paraId="41E22B01" w14:textId="77777777" w:rsidR="0041351F" w:rsidRPr="00FC7265" w:rsidRDefault="00ED76AA" w:rsidP="0041351F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Theme="minorEastAsia" w:hAnsiTheme="minorEastAsia" w:cstheme="minorEastAsia" w:hint="eastAsia"/>
        </w:rPr>
        <w:t>2</w:t>
      </w:r>
      <w:r w:rsidRPr="006F6FC5">
        <w:rPr>
          <w:rFonts w:asciiTheme="minorEastAsia" w:hAnsiTheme="minorEastAsia" w:cstheme="minorEastAsia"/>
        </w:rPr>
        <w:t>2</w:t>
      </w:r>
      <w:r w:rsidRPr="006F6FC5">
        <w:rPr>
          <w:rFonts w:asciiTheme="minorEastAsia" w:hAnsiTheme="minorEastAsia" w:cstheme="minorEastAsia" w:hint="eastAsia"/>
        </w:rPr>
        <w:t>.题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41351F">
        <w:rPr>
          <w:rFonts w:ascii="宋体" w:eastAsia="宋体" w:hAnsi="宋体" w:cs="宋体" w:hint="eastAsia"/>
        </w:rPr>
        <w:t>设计一个想要使用3D打印机物化成型的三维模型时，不需要考虑（）。</w:t>
      </w:r>
    </w:p>
    <w:p w14:paraId="1C9890AB" w14:textId="77777777" w:rsidR="0041351F" w:rsidRDefault="0041351F" w:rsidP="0041351F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hint="eastAsia"/>
          <w:szCs w:val="21"/>
        </w:rPr>
        <w:t>A.打印机的最大打印长度</w:t>
      </w:r>
    </w:p>
    <w:p w14:paraId="23F2B8A7" w14:textId="77777777" w:rsidR="0041351F" w:rsidRDefault="0041351F" w:rsidP="0041351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B.打印机的打印精度</w:t>
      </w:r>
    </w:p>
    <w:p w14:paraId="31A2B1EA" w14:textId="77777777" w:rsidR="0041351F" w:rsidRDefault="0041351F" w:rsidP="0041351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C.</w:t>
      </w:r>
      <w:r>
        <w:rPr>
          <w:rFonts w:ascii="宋体" w:eastAsia="宋体" w:hAnsi="宋体" w:hint="eastAsia"/>
          <w:szCs w:val="21"/>
        </w:rPr>
        <w:t>打印机的最大打印宽度</w:t>
      </w:r>
    </w:p>
    <w:p w14:paraId="49903047" w14:textId="77777777" w:rsidR="0041351F" w:rsidRDefault="0041351F" w:rsidP="0041351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>
        <w:rPr>
          <w:rFonts w:ascii="宋体" w:eastAsia="宋体" w:hAnsi="宋体" w:hint="eastAsia"/>
          <w:szCs w:val="21"/>
        </w:rPr>
        <w:t>打印机的外观颜色</w:t>
      </w:r>
    </w:p>
    <w:p w14:paraId="3B98FE91" w14:textId="77777777" w:rsidR="0041351F" w:rsidRDefault="0041351F" w:rsidP="0041351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答案:D</w:t>
      </w:r>
    </w:p>
    <w:p w14:paraId="776AD44B" w14:textId="77777777" w:rsidR="0041351F" w:rsidRDefault="0041351F" w:rsidP="0041351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585F365C" w14:textId="77777777" w:rsidR="0041351F" w:rsidRDefault="0041351F" w:rsidP="0041351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43DD3811" w14:textId="57B53DAA" w:rsidR="00ED76AA" w:rsidRPr="006F6FC5" w:rsidRDefault="00ED76AA" w:rsidP="0041351F">
      <w:pPr>
        <w:spacing w:line="360" w:lineRule="auto"/>
        <w:rPr>
          <w:rFonts w:ascii="宋体" w:eastAsia="宋体" w:hAnsi="宋体"/>
          <w:szCs w:val="21"/>
        </w:rPr>
      </w:pPr>
    </w:p>
    <w:p w14:paraId="5D6CC181" w14:textId="2B2D1737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[所属分类]:理论知识（一级）/3D打印技术</w:t>
      </w:r>
    </w:p>
    <w:p w14:paraId="6DDFFFBE" w14:textId="77777777" w:rsidR="00CA2DA1" w:rsidRPr="00CA2DA1" w:rsidRDefault="00ED76AA" w:rsidP="00CA2DA1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Theme="minorEastAsia" w:hAnsiTheme="minorEastAsia" w:cstheme="minorEastAsia" w:hint="eastAsia"/>
        </w:rPr>
        <w:t>2</w:t>
      </w:r>
      <w:r w:rsidRPr="006F6FC5">
        <w:rPr>
          <w:rFonts w:asciiTheme="minorEastAsia" w:hAnsiTheme="minorEastAsia" w:cstheme="minorEastAsia"/>
        </w:rPr>
        <w:t>3</w:t>
      </w:r>
      <w:r w:rsidRPr="006F6FC5">
        <w:rPr>
          <w:rFonts w:asciiTheme="minorEastAsia" w:hAnsiTheme="minorEastAsia" w:cstheme="minorEastAsia" w:hint="eastAsia"/>
        </w:rPr>
        <w:t>.题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CA2DA1" w:rsidRPr="00CA2DA1">
        <w:rPr>
          <w:rFonts w:ascii="宋体" w:eastAsia="宋体" w:hAnsi="宋体" w:cs="宋体" w:hint="eastAsia"/>
        </w:rPr>
        <w:t>（     ）技术是一种以数字模型文件为基础，运用粉末状金属或塑料等可粘合材料，通过逐层打印的方式来构造物体的技术。</w:t>
      </w:r>
    </w:p>
    <w:p w14:paraId="4563078C" w14:textId="78C04DAE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A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激光切割</w:t>
      </w:r>
    </w:p>
    <w:p w14:paraId="03255284" w14:textId="73AA62DE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B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铸造</w:t>
      </w:r>
    </w:p>
    <w:p w14:paraId="49DB3E76" w14:textId="3D415C76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C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3D打印</w:t>
      </w:r>
    </w:p>
    <w:p w14:paraId="5DD54998" w14:textId="77777777" w:rsid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D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钣金</w:t>
      </w:r>
    </w:p>
    <w:p w14:paraId="3994219F" w14:textId="26F69C42" w:rsidR="0041351F" w:rsidRDefault="0041351F" w:rsidP="00CA2DA1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答案:C</w:t>
      </w:r>
    </w:p>
    <w:p w14:paraId="02DAA596" w14:textId="77777777" w:rsidR="0041351F" w:rsidRDefault="0041351F" w:rsidP="0041351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190F1049" w14:textId="77777777" w:rsidR="0041351F" w:rsidRDefault="0041351F" w:rsidP="0041351F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03F4B267" w14:textId="71F07B1D" w:rsidR="00ED76AA" w:rsidRPr="006F6FC5" w:rsidRDefault="00ED76AA" w:rsidP="0041351F">
      <w:pPr>
        <w:spacing w:line="360" w:lineRule="auto"/>
        <w:rPr>
          <w:rFonts w:ascii="宋体" w:eastAsia="宋体" w:hAnsi="宋体"/>
          <w:szCs w:val="21"/>
        </w:rPr>
      </w:pPr>
    </w:p>
    <w:p w14:paraId="3435BC04" w14:textId="32353D11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[所属分类]:理论知识（一级）/3D打印技术</w:t>
      </w:r>
    </w:p>
    <w:p w14:paraId="68BCF40B" w14:textId="77777777" w:rsidR="00CA2DA1" w:rsidRPr="00CA2DA1" w:rsidRDefault="00ED76AA" w:rsidP="00CA2DA1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Theme="minorEastAsia" w:hAnsiTheme="minorEastAsia" w:cstheme="minorEastAsia" w:hint="eastAsia"/>
        </w:rPr>
        <w:t>2</w:t>
      </w:r>
      <w:r w:rsidRPr="006F6FC5">
        <w:rPr>
          <w:rFonts w:asciiTheme="minorEastAsia" w:hAnsiTheme="minorEastAsia" w:cstheme="minorEastAsia"/>
        </w:rPr>
        <w:t>4</w:t>
      </w:r>
      <w:r w:rsidRPr="006F6FC5">
        <w:rPr>
          <w:rFonts w:asciiTheme="minorEastAsia" w:hAnsiTheme="minorEastAsia" w:cstheme="minorEastAsia" w:hint="eastAsia"/>
        </w:rPr>
        <w:t>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CA2DA1" w:rsidRPr="00CA2DA1">
        <w:rPr>
          <w:rFonts w:ascii="宋体" w:eastAsia="宋体" w:hAnsi="宋体" w:cs="宋体" w:hint="eastAsia"/>
        </w:rPr>
        <w:t>相比较于数控加工方式，以下哪项不属于3D打印的优点？（）</w:t>
      </w:r>
    </w:p>
    <w:p w14:paraId="33EB4255" w14:textId="77777777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A.物化速度快</w:t>
      </w:r>
    </w:p>
    <w:p w14:paraId="635C85C7" w14:textId="77777777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B.成品表面光洁度高</w:t>
      </w:r>
    </w:p>
    <w:p w14:paraId="6F850765" w14:textId="77777777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lastRenderedPageBreak/>
        <w:t>C.打印成本低</w:t>
      </w:r>
    </w:p>
    <w:p w14:paraId="5D79A14E" w14:textId="77777777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D.技术要求少</w:t>
      </w:r>
    </w:p>
    <w:p w14:paraId="1E2E11AB" w14:textId="77777777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答案:B</w:t>
      </w:r>
    </w:p>
    <w:p w14:paraId="686888E9" w14:textId="77777777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题型:单选题</w:t>
      </w:r>
    </w:p>
    <w:p w14:paraId="50BE6BAD" w14:textId="368163DE" w:rsidR="00ED76AA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分数:2</w:t>
      </w:r>
    </w:p>
    <w:p w14:paraId="1CE10D19" w14:textId="77777777" w:rsidR="00CA2DA1" w:rsidRPr="006F6FC5" w:rsidRDefault="00CA2DA1" w:rsidP="00CA2DA1">
      <w:pPr>
        <w:spacing w:line="360" w:lineRule="auto"/>
        <w:rPr>
          <w:rFonts w:ascii="宋体" w:eastAsia="宋体" w:hAnsi="宋体"/>
          <w:szCs w:val="21"/>
        </w:rPr>
      </w:pPr>
    </w:p>
    <w:p w14:paraId="5A1575D7" w14:textId="047647EE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[所属分类]:理论知识（一级）/3D打印技术</w:t>
      </w:r>
    </w:p>
    <w:p w14:paraId="04569545" w14:textId="13B81C2C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Theme="minorEastAsia" w:hAnsiTheme="minorEastAsia" w:cstheme="minorEastAsia" w:hint="eastAsia"/>
        </w:rPr>
        <w:t>2</w:t>
      </w:r>
      <w:r w:rsidRPr="006F6FC5">
        <w:rPr>
          <w:rFonts w:asciiTheme="minorEastAsia" w:hAnsiTheme="minorEastAsia" w:cstheme="minorEastAsia"/>
        </w:rPr>
        <w:t>5</w:t>
      </w:r>
      <w:r w:rsidRPr="006F6FC5">
        <w:rPr>
          <w:rFonts w:asciiTheme="minorEastAsia" w:hAnsiTheme="minorEastAsia" w:cstheme="minorEastAsia" w:hint="eastAsia"/>
        </w:rPr>
        <w:t>.</w:t>
      </w:r>
      <w:r w:rsidRPr="006F6FC5">
        <w:rPr>
          <w:rFonts w:asciiTheme="minorEastAsia" w:hAnsiTheme="minorEastAsia" w:cstheme="minorEastAsia"/>
        </w:rPr>
        <w:t xml:space="preserve"> </w:t>
      </w:r>
      <w:r w:rsidRPr="006F6FC5">
        <w:rPr>
          <w:rFonts w:asciiTheme="minorEastAsia" w:hAnsiTheme="minorEastAsia" w:cstheme="minorEastAsia" w:hint="eastAsia"/>
        </w:rPr>
        <w:t>题</w:t>
      </w:r>
      <w:r w:rsidRPr="006F6FC5">
        <w:rPr>
          <w:rFonts w:hint="eastAsia"/>
        </w:rPr>
        <w:t>干</w:t>
      </w:r>
      <w:r w:rsidRPr="006F6FC5">
        <w:rPr>
          <w:rFonts w:ascii="宋体" w:eastAsia="宋体" w:hAnsi="宋体" w:cs="宋体" w:hint="eastAsia"/>
        </w:rPr>
        <w:t>：</w:t>
      </w:r>
      <w:r w:rsidR="008A4CC5">
        <w:rPr>
          <w:rFonts w:ascii="宋体" w:eastAsia="宋体" w:hAnsi="宋体" w:cs="宋体" w:hint="eastAsia"/>
        </w:rPr>
        <w:t>3</w:t>
      </w:r>
      <w:r w:rsidR="00A92D05" w:rsidRPr="006F6FC5">
        <w:rPr>
          <w:rFonts w:ascii="宋体" w:eastAsia="宋体" w:hAnsi="宋体" w:cs="宋体" w:hint="eastAsia"/>
        </w:rPr>
        <w:t>D打印机目前不能打印</w:t>
      </w:r>
      <w:r w:rsidR="00F97D54">
        <w:rPr>
          <w:rFonts w:ascii="宋体" w:eastAsia="宋体" w:hAnsi="宋体" w:cs="宋体" w:hint="eastAsia"/>
        </w:rPr>
        <w:t>以下</w:t>
      </w:r>
      <w:r w:rsidR="00A92D05" w:rsidRPr="006F6FC5">
        <w:rPr>
          <w:rFonts w:ascii="宋体" w:eastAsia="宋体" w:hAnsi="宋体" w:cs="宋体" w:hint="eastAsia"/>
        </w:rPr>
        <w:t>哪种材料的物品</w:t>
      </w:r>
      <w:r w:rsidR="00F97D54">
        <w:rPr>
          <w:rFonts w:ascii="宋体" w:eastAsia="宋体" w:hAnsi="宋体" w:cs="宋体" w:hint="eastAsia"/>
        </w:rPr>
        <w:t>？</w:t>
      </w:r>
      <w:r w:rsidR="00A92D05" w:rsidRPr="006F6FC5">
        <w:rPr>
          <w:rFonts w:ascii="宋体" w:eastAsia="宋体" w:hAnsi="宋体" w:cs="宋体" w:hint="eastAsia"/>
        </w:rPr>
        <w:t>（）</w:t>
      </w:r>
    </w:p>
    <w:p w14:paraId="5F5F697E" w14:textId="215F96BA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hint="eastAsia"/>
          <w:szCs w:val="21"/>
        </w:rPr>
        <w:t>A.</w:t>
      </w:r>
      <w:r w:rsidR="00A92D05" w:rsidRPr="006F6FC5">
        <w:rPr>
          <w:rFonts w:ascii="宋体" w:eastAsia="宋体" w:hAnsi="宋体" w:cs="宋体" w:hint="eastAsia"/>
          <w:szCs w:val="21"/>
        </w:rPr>
        <w:t>塑料</w:t>
      </w:r>
    </w:p>
    <w:p w14:paraId="6A5EE09C" w14:textId="4F6F8CB3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B.</w:t>
      </w:r>
      <w:r w:rsidR="00A92D05" w:rsidRPr="006F6FC5">
        <w:rPr>
          <w:rFonts w:ascii="宋体" w:eastAsia="宋体" w:hAnsi="宋体" w:cs="宋体" w:hint="eastAsia"/>
          <w:szCs w:val="21"/>
        </w:rPr>
        <w:t>金属粉末</w:t>
      </w:r>
    </w:p>
    <w:p w14:paraId="54DBB8B5" w14:textId="6B232F87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C.</w:t>
      </w:r>
      <w:r w:rsidR="00A92D05" w:rsidRPr="006F6FC5">
        <w:rPr>
          <w:rFonts w:ascii="宋体" w:eastAsia="宋体" w:hAnsi="宋体" w:hint="eastAsia"/>
          <w:szCs w:val="21"/>
        </w:rPr>
        <w:t>液态</w:t>
      </w:r>
      <w:r w:rsidR="00A92D05" w:rsidRPr="006F6FC5">
        <w:rPr>
          <w:rFonts w:ascii="宋体" w:eastAsia="宋体" w:hAnsi="宋体" w:cs="宋体" w:hint="eastAsia"/>
          <w:szCs w:val="21"/>
        </w:rPr>
        <w:t>树脂</w:t>
      </w:r>
    </w:p>
    <w:p w14:paraId="0C49D126" w14:textId="7DAF0F6E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/>
          <w:szCs w:val="21"/>
        </w:rPr>
        <w:t>D.</w:t>
      </w:r>
      <w:r w:rsidR="00A92D05" w:rsidRPr="006F6FC5">
        <w:rPr>
          <w:rFonts w:ascii="宋体" w:eastAsia="宋体" w:hAnsi="宋体" w:cs="宋体" w:hint="eastAsia"/>
          <w:szCs w:val="21"/>
        </w:rPr>
        <w:t>植物细胞</w:t>
      </w:r>
    </w:p>
    <w:p w14:paraId="06E946AC" w14:textId="5E91A93E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="00A92D05" w:rsidRPr="006F6FC5">
        <w:rPr>
          <w:rFonts w:ascii="宋体" w:eastAsia="宋体" w:hAnsi="宋体" w:hint="eastAsia"/>
          <w:szCs w:val="21"/>
        </w:rPr>
        <w:t>D</w:t>
      </w:r>
    </w:p>
    <w:p w14:paraId="3E48D9E0" w14:textId="77777777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题型:单选题</w:t>
      </w:r>
    </w:p>
    <w:p w14:paraId="0BDB325B" w14:textId="77777777" w:rsidR="00ED76AA" w:rsidRPr="006F6FC5" w:rsidRDefault="00ED76AA" w:rsidP="00ED76A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分数:2</w:t>
      </w:r>
    </w:p>
    <w:p w14:paraId="18D90EB2" w14:textId="77777777" w:rsidR="00ED76AA" w:rsidRPr="006F6FC5" w:rsidRDefault="00ED76AA">
      <w:pPr>
        <w:spacing w:line="360" w:lineRule="auto"/>
        <w:rPr>
          <w:rFonts w:ascii="宋体" w:eastAsia="宋体" w:hAnsi="宋体"/>
          <w:szCs w:val="21"/>
        </w:rPr>
      </w:pPr>
    </w:p>
    <w:p w14:paraId="095325DB" w14:textId="19F35DBD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b/>
          <w:bCs/>
          <w:szCs w:val="21"/>
        </w:rPr>
        <w:t>二、多选题</w:t>
      </w:r>
      <w:r w:rsidRPr="006F6FC5">
        <w:rPr>
          <w:rFonts w:ascii="宋体" w:eastAsia="宋体" w:hAnsi="宋体" w:hint="eastAsia"/>
          <w:szCs w:val="21"/>
        </w:rPr>
        <w:t xml:space="preserve"> （共</w:t>
      </w:r>
      <w:r w:rsidR="00967106" w:rsidRPr="006F6FC5">
        <w:rPr>
          <w:rFonts w:ascii="宋体" w:eastAsia="宋体" w:hAnsi="宋体"/>
          <w:szCs w:val="21"/>
        </w:rPr>
        <w:t>5</w:t>
      </w:r>
      <w:r w:rsidRPr="006F6FC5">
        <w:rPr>
          <w:rFonts w:ascii="宋体" w:eastAsia="宋体" w:hAnsi="宋体" w:hint="eastAsia"/>
          <w:szCs w:val="21"/>
        </w:rPr>
        <w:t>题，每题4分，共</w:t>
      </w:r>
      <w:r w:rsidR="00967106" w:rsidRPr="006F6FC5">
        <w:rPr>
          <w:rFonts w:ascii="宋体" w:eastAsia="宋体" w:hAnsi="宋体"/>
          <w:szCs w:val="21"/>
        </w:rPr>
        <w:t>2</w:t>
      </w:r>
      <w:r w:rsidRPr="006F6FC5">
        <w:rPr>
          <w:rFonts w:ascii="宋体" w:eastAsia="宋体" w:hAnsi="宋体" w:hint="eastAsia"/>
          <w:szCs w:val="21"/>
        </w:rPr>
        <w:t>0分）</w:t>
      </w:r>
    </w:p>
    <w:p w14:paraId="666BC3EC" w14:textId="77777777" w:rsidR="00ED76AA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创客概念认知</w:t>
      </w:r>
    </w:p>
    <w:p w14:paraId="06662EF7" w14:textId="77777777" w:rsidR="00CA2DA1" w:rsidRPr="00CA2DA1" w:rsidRDefault="0087194A" w:rsidP="00CA2DA1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  <w:szCs w:val="21"/>
        </w:rPr>
        <w:t>1.</w:t>
      </w:r>
      <w:r w:rsidRPr="006F6FC5">
        <w:rPr>
          <w:rFonts w:ascii="宋体" w:eastAsia="宋体" w:hAnsi="宋体" w:cs="宋体"/>
          <w:szCs w:val="21"/>
        </w:rPr>
        <w:t xml:space="preserve"> </w:t>
      </w:r>
      <w:r w:rsidRPr="006F6FC5">
        <w:rPr>
          <w:rFonts w:ascii="宋体" w:eastAsia="宋体" w:hAnsi="宋体" w:cs="宋体" w:hint="eastAsia"/>
        </w:rPr>
        <w:t>题干：</w:t>
      </w:r>
      <w:r w:rsidR="00CA2DA1" w:rsidRPr="00CA2DA1">
        <w:rPr>
          <w:rFonts w:ascii="宋体" w:eastAsia="宋体" w:hAnsi="宋体" w:cs="宋体" w:hint="eastAsia"/>
        </w:rPr>
        <w:t>创客一词来源于英语“maker”，它的核心精神是“动手”、“造物”。创客们热爱生活，善于观察生活细节，他们时常对现有的生活方式或工具不大满意从而动手改进。以下哪些人可以称为是创客？</w:t>
      </w:r>
    </w:p>
    <w:p w14:paraId="19246FE8" w14:textId="0CE763C0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A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鲁班</w:t>
      </w:r>
    </w:p>
    <w:p w14:paraId="25E5D746" w14:textId="023395F4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B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爱迪生</w:t>
      </w:r>
    </w:p>
    <w:p w14:paraId="7D80508C" w14:textId="71785A4B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C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袁隆平</w:t>
      </w:r>
    </w:p>
    <w:p w14:paraId="3E9F0CEF" w14:textId="6899A90A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D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毕昇</w:t>
      </w:r>
    </w:p>
    <w:p w14:paraId="76EC553A" w14:textId="77777777" w:rsid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答案：A|B|C|D</w:t>
      </w:r>
    </w:p>
    <w:p w14:paraId="1014831D" w14:textId="3C2F2006" w:rsidR="009B69EB" w:rsidRPr="006F6FC5" w:rsidRDefault="0087194A" w:rsidP="00CA2DA1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题型:多选题</w:t>
      </w:r>
    </w:p>
    <w:p w14:paraId="7DF6991E" w14:textId="77777777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分数:4</w:t>
      </w:r>
    </w:p>
    <w:p w14:paraId="785D0CD4" w14:textId="77777777" w:rsidR="009B69EB" w:rsidRPr="006F6FC5" w:rsidRDefault="009B69EB">
      <w:pPr>
        <w:spacing w:line="360" w:lineRule="auto"/>
        <w:rPr>
          <w:rFonts w:ascii="宋体" w:eastAsia="宋体" w:hAnsi="宋体" w:cs="宋体"/>
          <w:szCs w:val="21"/>
        </w:rPr>
      </w:pPr>
    </w:p>
    <w:p w14:paraId="530743FA" w14:textId="6B94AEDD" w:rsidR="00ED76AA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477E27B6" w14:textId="0860A69D" w:rsidR="009B69EB" w:rsidRPr="006F6FC5" w:rsidRDefault="0087194A">
      <w:pPr>
        <w:spacing w:line="360" w:lineRule="auto"/>
      </w:pPr>
      <w:r w:rsidRPr="006F6FC5">
        <w:rPr>
          <w:rFonts w:ascii="宋体" w:eastAsia="宋体" w:hAnsi="宋体" w:hint="eastAsia"/>
          <w:szCs w:val="21"/>
        </w:rPr>
        <w:lastRenderedPageBreak/>
        <w:t>2.</w:t>
      </w:r>
      <w:r w:rsidRPr="006F6FC5">
        <w:rPr>
          <w:rFonts w:ascii="宋体" w:eastAsia="宋体" w:hAnsi="宋体"/>
          <w:szCs w:val="21"/>
        </w:rPr>
        <w:t xml:space="preserve"> </w:t>
      </w:r>
      <w:r w:rsidRPr="006F6FC5">
        <w:rPr>
          <w:rFonts w:hint="eastAsia"/>
        </w:rPr>
        <w:t>题干：</w:t>
      </w:r>
      <w:r w:rsidR="003E6A3D" w:rsidRPr="006F6FC5">
        <w:rPr>
          <w:rFonts w:hint="eastAsia"/>
        </w:rPr>
        <w:t>在三维软件中，可操作的几何对象有（）</w:t>
      </w:r>
      <w:r w:rsidR="00ED76AA" w:rsidRPr="006F6FC5">
        <w:t xml:space="preserve"> </w:t>
      </w:r>
      <w:r w:rsidR="003E6A3D" w:rsidRPr="006F6FC5">
        <w:rPr>
          <w:rFonts w:hint="eastAsia"/>
        </w:rPr>
        <w:t>。</w:t>
      </w:r>
    </w:p>
    <w:p w14:paraId="4DC64017" w14:textId="35504E06" w:rsidR="009B69EB" w:rsidRPr="006F6FC5" w:rsidRDefault="0087194A">
      <w:pPr>
        <w:spacing w:line="360" w:lineRule="auto"/>
        <w:rPr>
          <w:rFonts w:ascii="Times New Roman" w:hAnsi="Times New Roman"/>
          <w:szCs w:val="21"/>
        </w:rPr>
      </w:pPr>
      <w:r w:rsidRPr="006F6FC5">
        <w:rPr>
          <w:rFonts w:ascii="Times New Roman" w:hAnsi="Times New Roman"/>
          <w:szCs w:val="21"/>
        </w:rPr>
        <w:t xml:space="preserve">A. </w:t>
      </w:r>
      <w:r w:rsidR="003E6A3D" w:rsidRPr="006F6FC5">
        <w:rPr>
          <w:rFonts w:ascii="Times New Roman" w:hAnsi="Times New Roman" w:hint="eastAsia"/>
          <w:szCs w:val="21"/>
        </w:rPr>
        <w:t>实体</w:t>
      </w:r>
    </w:p>
    <w:p w14:paraId="49959D6E" w14:textId="13FFA6F6" w:rsidR="009B69EB" w:rsidRPr="006F6FC5" w:rsidRDefault="0087194A">
      <w:pPr>
        <w:spacing w:line="360" w:lineRule="auto"/>
        <w:rPr>
          <w:rFonts w:ascii="Times New Roman" w:hAnsi="Times New Roman"/>
          <w:szCs w:val="21"/>
        </w:rPr>
      </w:pPr>
      <w:r w:rsidRPr="006F6FC5">
        <w:rPr>
          <w:rFonts w:ascii="Times New Roman" w:hAnsi="Times New Roman"/>
          <w:szCs w:val="21"/>
        </w:rPr>
        <w:t xml:space="preserve">B. </w:t>
      </w:r>
      <w:r w:rsidR="003E6A3D" w:rsidRPr="006F6FC5">
        <w:rPr>
          <w:rFonts w:ascii="Times New Roman" w:hAnsi="Times New Roman" w:hint="eastAsia"/>
          <w:szCs w:val="21"/>
        </w:rPr>
        <w:t>面</w:t>
      </w:r>
    </w:p>
    <w:p w14:paraId="0BC54E18" w14:textId="6482546B" w:rsidR="009B69EB" w:rsidRPr="006F6FC5" w:rsidRDefault="0087194A">
      <w:pPr>
        <w:spacing w:line="360" w:lineRule="auto"/>
        <w:rPr>
          <w:rFonts w:ascii="Times New Roman" w:hAnsi="Times New Roman"/>
          <w:szCs w:val="21"/>
        </w:rPr>
      </w:pPr>
      <w:r w:rsidRPr="006F6FC5">
        <w:rPr>
          <w:rFonts w:ascii="Times New Roman" w:hAnsi="Times New Roman"/>
          <w:szCs w:val="21"/>
        </w:rPr>
        <w:t>C.</w:t>
      </w:r>
      <w:r w:rsidRPr="006F6FC5">
        <w:rPr>
          <w:rFonts w:ascii="Times New Roman" w:hAnsi="Times New Roman" w:hint="eastAsia"/>
          <w:szCs w:val="21"/>
        </w:rPr>
        <w:t xml:space="preserve"> </w:t>
      </w:r>
      <w:r w:rsidR="003E6A3D" w:rsidRPr="006F6FC5">
        <w:rPr>
          <w:rFonts w:ascii="Times New Roman" w:hAnsi="Times New Roman" w:hint="eastAsia"/>
          <w:szCs w:val="21"/>
        </w:rPr>
        <w:t>边</w:t>
      </w:r>
    </w:p>
    <w:p w14:paraId="2B51ACFC" w14:textId="1CE1D298" w:rsidR="009B69EB" w:rsidRPr="006F6FC5" w:rsidRDefault="0087194A">
      <w:pPr>
        <w:spacing w:line="360" w:lineRule="auto"/>
        <w:rPr>
          <w:rFonts w:ascii="Times New Roman" w:hAnsi="Times New Roman"/>
          <w:szCs w:val="21"/>
        </w:rPr>
      </w:pPr>
      <w:r w:rsidRPr="006F6FC5">
        <w:rPr>
          <w:rFonts w:ascii="Times New Roman" w:hAnsi="Times New Roman"/>
          <w:szCs w:val="21"/>
        </w:rPr>
        <w:t xml:space="preserve">D. </w:t>
      </w:r>
      <w:r w:rsidR="003E6A3D" w:rsidRPr="006F6FC5">
        <w:rPr>
          <w:rFonts w:ascii="Times New Roman" w:hAnsi="Times New Roman" w:hint="eastAsia"/>
          <w:szCs w:val="21"/>
        </w:rPr>
        <w:t>图形</w:t>
      </w:r>
    </w:p>
    <w:p w14:paraId="77661736" w14:textId="65AE9635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Pr="006F6FC5">
        <w:rPr>
          <w:rFonts w:ascii="宋体" w:eastAsia="宋体" w:hAnsi="宋体"/>
          <w:szCs w:val="21"/>
        </w:rPr>
        <w:t xml:space="preserve"> </w:t>
      </w:r>
      <w:r w:rsidR="007A4D7B" w:rsidRPr="006F6FC5">
        <w:rPr>
          <w:rFonts w:ascii="宋体" w:eastAsia="宋体" w:hAnsi="宋体" w:cs="宋体" w:hint="eastAsia"/>
          <w:szCs w:val="21"/>
        </w:rPr>
        <w:t>A|B|</w:t>
      </w:r>
      <w:r w:rsidR="007A4D7B">
        <w:rPr>
          <w:rFonts w:ascii="宋体" w:eastAsia="宋体" w:hAnsi="宋体" w:cs="宋体" w:hint="eastAsia"/>
          <w:szCs w:val="21"/>
        </w:rPr>
        <w:t>C</w:t>
      </w:r>
      <w:r w:rsidR="007A4D7B" w:rsidRPr="006F6FC5">
        <w:rPr>
          <w:rFonts w:ascii="宋体" w:eastAsia="宋体" w:hAnsi="宋体" w:cs="宋体" w:hint="eastAsia"/>
          <w:szCs w:val="21"/>
        </w:rPr>
        <w:t>|D</w:t>
      </w:r>
    </w:p>
    <w:p w14:paraId="22956064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题型:多选题</w:t>
      </w:r>
    </w:p>
    <w:p w14:paraId="579F93D9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</w:t>
      </w:r>
      <w:r w:rsidRPr="006F6FC5">
        <w:rPr>
          <w:rFonts w:ascii="宋体" w:eastAsia="宋体" w:hAnsi="宋体"/>
          <w:szCs w:val="21"/>
        </w:rPr>
        <w:t>4</w:t>
      </w:r>
    </w:p>
    <w:p w14:paraId="1FF7DC87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02D3E1B7" w14:textId="40E0175A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互联网思维</w:t>
      </w:r>
      <w:r w:rsidRPr="006F6FC5">
        <w:rPr>
          <w:rFonts w:ascii="宋体" w:eastAsia="宋体" w:hAnsi="宋体" w:cs="宋体" w:hint="eastAsia"/>
          <w:szCs w:val="21"/>
        </w:rPr>
        <w:t xml:space="preserve"> </w:t>
      </w:r>
    </w:p>
    <w:p w14:paraId="27DCB5A2" w14:textId="77777777" w:rsidR="00CA2DA1" w:rsidRPr="00CA2DA1" w:rsidRDefault="0087194A" w:rsidP="00CA2DA1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3.</w:t>
      </w:r>
      <w:r w:rsidRPr="006F6FC5">
        <w:rPr>
          <w:rFonts w:ascii="宋体" w:eastAsia="宋体" w:hAnsi="宋体" w:cs="宋体"/>
        </w:rPr>
        <w:t xml:space="preserve"> </w:t>
      </w:r>
      <w:r w:rsidRPr="006F6FC5">
        <w:rPr>
          <w:rFonts w:ascii="宋体" w:eastAsia="宋体" w:hAnsi="宋体" w:cs="宋体" w:hint="eastAsia"/>
        </w:rPr>
        <w:t>题干：</w:t>
      </w:r>
      <w:r w:rsidR="007A4D7B">
        <w:rPr>
          <w:rFonts w:ascii="宋体" w:eastAsia="宋体" w:hAnsi="宋体" w:cs="宋体" w:hint="eastAsia"/>
        </w:rPr>
        <w:t>在</w:t>
      </w:r>
      <w:r w:rsidR="00F836F0" w:rsidRPr="006F6FC5">
        <w:rPr>
          <w:rFonts w:ascii="宋体" w:eastAsia="宋体" w:hAnsi="宋体" w:cs="宋体" w:hint="eastAsia"/>
        </w:rPr>
        <w:t>使用互联网的</w:t>
      </w:r>
      <w:r w:rsidR="007A4D7B">
        <w:rPr>
          <w:rFonts w:ascii="宋体" w:eastAsia="宋体" w:hAnsi="宋体" w:cs="宋体" w:hint="eastAsia"/>
        </w:rPr>
        <w:t>过程</w:t>
      </w:r>
      <w:r w:rsidR="00F836F0" w:rsidRPr="006F6FC5">
        <w:rPr>
          <w:rFonts w:ascii="宋体" w:eastAsia="宋体" w:hAnsi="宋体" w:cs="宋体" w:hint="eastAsia"/>
        </w:rPr>
        <w:t>中，</w:t>
      </w:r>
      <w:r w:rsidR="00CA2DA1" w:rsidRPr="00CA2DA1">
        <w:rPr>
          <w:rFonts w:ascii="宋体" w:eastAsia="宋体" w:hAnsi="宋体" w:cs="宋体" w:hint="eastAsia"/>
        </w:rPr>
        <w:t>以下说法正确的有(     )。</w:t>
      </w:r>
    </w:p>
    <w:p w14:paraId="5930BCD3" w14:textId="2FF7F9C3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A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互联网上下载他人带参数的3D模型，若作为商用，要考虑是否侵权。</w:t>
      </w:r>
    </w:p>
    <w:p w14:paraId="3DC8D49A" w14:textId="6F6F3CD6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B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我们可以随便从互联网上下载他人的模型做任何使用，不用考虑任何因素。</w:t>
      </w:r>
    </w:p>
    <w:p w14:paraId="5C90EBA4" w14:textId="03C1B6DF" w:rsidR="00CA2DA1" w:rsidRP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C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经常与其他创意设计者交流探讨，有利于自己创新设计能力的提升。</w:t>
      </w:r>
    </w:p>
    <w:p w14:paraId="107203DF" w14:textId="77777777" w:rsidR="00CA2DA1" w:rsidRDefault="00CA2DA1" w:rsidP="00CA2DA1">
      <w:pPr>
        <w:spacing w:line="360" w:lineRule="auto"/>
        <w:rPr>
          <w:rFonts w:ascii="宋体" w:eastAsia="宋体" w:hAnsi="宋体" w:cs="宋体"/>
        </w:rPr>
      </w:pPr>
      <w:r w:rsidRPr="00CA2DA1">
        <w:rPr>
          <w:rFonts w:ascii="宋体" w:eastAsia="宋体" w:hAnsi="宋体" w:cs="宋体" w:hint="eastAsia"/>
        </w:rPr>
        <w:t>D</w:t>
      </w:r>
      <w:r>
        <w:rPr>
          <w:rFonts w:ascii="宋体" w:eastAsia="宋体" w:hAnsi="宋体" w:cs="宋体" w:hint="eastAsia"/>
        </w:rPr>
        <w:t>．</w:t>
      </w:r>
      <w:r w:rsidRPr="00CA2DA1">
        <w:rPr>
          <w:rFonts w:ascii="宋体" w:eastAsia="宋体" w:hAnsi="宋体" w:cs="宋体" w:hint="eastAsia"/>
        </w:rPr>
        <w:t>多参考借鉴其他创意设计者的作品，有利于提升自己的创新设计水平</w:t>
      </w:r>
    </w:p>
    <w:p w14:paraId="21BDF613" w14:textId="54B3CAA5" w:rsidR="009B69EB" w:rsidRPr="006F6FC5" w:rsidRDefault="0087194A" w:rsidP="00CA2DA1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 xml:space="preserve">答案: </w:t>
      </w:r>
      <w:r w:rsidR="00757CA9" w:rsidRPr="006F6FC5">
        <w:rPr>
          <w:rFonts w:ascii="宋体" w:eastAsia="宋体" w:hAnsi="宋体" w:cs="宋体" w:hint="eastAsia"/>
        </w:rPr>
        <w:t>A|C|D</w:t>
      </w:r>
    </w:p>
    <w:p w14:paraId="0F95FE50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题型:多选题</w:t>
      </w:r>
    </w:p>
    <w:p w14:paraId="0849FA83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分数:4</w:t>
      </w:r>
    </w:p>
    <w:p w14:paraId="191C36F4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6A74ED6E" w14:textId="6AFFCE39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数字模型的物化</w:t>
      </w:r>
    </w:p>
    <w:p w14:paraId="22C5770B" w14:textId="5FDD4509" w:rsidR="009B69EB" w:rsidRPr="006F6FC5" w:rsidRDefault="0087194A">
      <w:pPr>
        <w:spacing w:line="360" w:lineRule="auto"/>
      </w:pPr>
      <w:r w:rsidRPr="006F6FC5">
        <w:rPr>
          <w:rFonts w:ascii="宋体" w:eastAsia="宋体" w:hAnsi="宋体" w:hint="eastAsia"/>
          <w:szCs w:val="21"/>
        </w:rPr>
        <w:t>4.</w:t>
      </w:r>
      <w:r w:rsidRPr="006F6FC5">
        <w:rPr>
          <w:rFonts w:ascii="宋体" w:eastAsia="宋体" w:hAnsi="宋体"/>
          <w:szCs w:val="21"/>
        </w:rPr>
        <w:t xml:space="preserve"> </w:t>
      </w:r>
      <w:r w:rsidRPr="006F6FC5">
        <w:rPr>
          <w:rFonts w:hint="eastAsia"/>
        </w:rPr>
        <w:t>题干：</w:t>
      </w:r>
      <w:r w:rsidR="00E51CA1" w:rsidRPr="006F6FC5">
        <w:rPr>
          <w:rFonts w:hint="eastAsia"/>
        </w:rPr>
        <w:t>以下加工方式中，在加工过程中材料数量产生明显变化的是（）</w:t>
      </w:r>
      <w:r w:rsidR="007A4D7B">
        <w:rPr>
          <w:rFonts w:hint="eastAsia"/>
        </w:rPr>
        <w:t>。</w:t>
      </w:r>
    </w:p>
    <w:p w14:paraId="73DA64CD" w14:textId="50AF9D0B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A.</w:t>
      </w:r>
      <w:r w:rsidR="007A4D7B">
        <w:rPr>
          <w:rFonts w:ascii="宋体" w:eastAsia="宋体" w:hAnsi="宋体" w:cs="宋体" w:hint="eastAsia"/>
          <w:szCs w:val="21"/>
        </w:rPr>
        <w:t>3</w:t>
      </w:r>
      <w:r w:rsidR="00E51CA1" w:rsidRPr="006F6FC5">
        <w:rPr>
          <w:rFonts w:ascii="宋体" w:eastAsia="宋体" w:hAnsi="宋体" w:cs="宋体" w:hint="eastAsia"/>
          <w:szCs w:val="21"/>
        </w:rPr>
        <w:t>D打印</w:t>
      </w:r>
    </w:p>
    <w:p w14:paraId="1C5A03E9" w14:textId="05B398B3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B.</w:t>
      </w:r>
      <w:r w:rsidR="00051FA8" w:rsidRPr="006F6FC5">
        <w:rPr>
          <w:rFonts w:ascii="宋体" w:eastAsia="宋体" w:hAnsi="宋体" w:cs="宋体" w:hint="eastAsia"/>
        </w:rPr>
        <w:t>数控加工</w:t>
      </w:r>
    </w:p>
    <w:p w14:paraId="4454C9CD" w14:textId="01416D9E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C.</w:t>
      </w:r>
      <w:r w:rsidR="00E51CA1" w:rsidRPr="006F6FC5">
        <w:rPr>
          <w:rFonts w:ascii="宋体" w:eastAsia="宋体" w:hAnsi="宋体" w:cs="宋体" w:hint="eastAsia"/>
        </w:rPr>
        <w:t>锻造</w:t>
      </w:r>
    </w:p>
    <w:p w14:paraId="03CE943E" w14:textId="78AE211E" w:rsidR="009B69EB" w:rsidRPr="006F6FC5" w:rsidRDefault="0087194A">
      <w:pPr>
        <w:spacing w:line="360" w:lineRule="auto"/>
        <w:rPr>
          <w:rFonts w:eastAsia="宋体"/>
        </w:rPr>
      </w:pPr>
      <w:r w:rsidRPr="006F6FC5">
        <w:rPr>
          <w:rFonts w:ascii="宋体" w:eastAsia="宋体" w:hAnsi="宋体" w:cs="宋体" w:hint="eastAsia"/>
        </w:rPr>
        <w:t>D.</w:t>
      </w:r>
      <w:r w:rsidR="00051FA8">
        <w:rPr>
          <w:rFonts w:eastAsia="宋体" w:hint="eastAsia"/>
        </w:rPr>
        <w:t>钣金</w:t>
      </w:r>
    </w:p>
    <w:p w14:paraId="2719CF0A" w14:textId="356712A0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答案:</w:t>
      </w:r>
      <w:r w:rsidRPr="006F6FC5">
        <w:rPr>
          <w:rFonts w:ascii="宋体" w:eastAsia="宋体" w:hAnsi="宋体"/>
          <w:szCs w:val="21"/>
        </w:rPr>
        <w:t xml:space="preserve"> </w:t>
      </w:r>
      <w:r w:rsidR="00E51CA1" w:rsidRPr="006F6FC5">
        <w:rPr>
          <w:rFonts w:ascii="宋体" w:eastAsia="宋体" w:hAnsi="宋体" w:hint="eastAsia"/>
          <w:szCs w:val="21"/>
        </w:rPr>
        <w:t>A|</w:t>
      </w:r>
      <w:r w:rsidR="00051FA8">
        <w:rPr>
          <w:rFonts w:ascii="宋体" w:eastAsia="宋体" w:hAnsi="宋体" w:hint="eastAsia"/>
          <w:szCs w:val="21"/>
        </w:rPr>
        <w:t>B</w:t>
      </w:r>
    </w:p>
    <w:p w14:paraId="2428752C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题型:多选题</w:t>
      </w:r>
    </w:p>
    <w:p w14:paraId="3F23D7D9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</w:t>
      </w:r>
      <w:r w:rsidRPr="006F6FC5">
        <w:rPr>
          <w:rFonts w:ascii="宋体" w:eastAsia="宋体" w:hAnsi="宋体"/>
          <w:szCs w:val="21"/>
        </w:rPr>
        <w:t>4</w:t>
      </w:r>
    </w:p>
    <w:p w14:paraId="5D1C88E1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2ABC12E8" w14:textId="38EB6D02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3D打印技术</w:t>
      </w:r>
    </w:p>
    <w:p w14:paraId="187B2364" w14:textId="77777777" w:rsidR="00051FA8" w:rsidRPr="00051FA8" w:rsidRDefault="0087194A" w:rsidP="00051FA8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hint="eastAsia"/>
          <w:szCs w:val="21"/>
        </w:rPr>
        <w:lastRenderedPageBreak/>
        <w:t>5.</w:t>
      </w:r>
      <w:r w:rsidRPr="006F6FC5">
        <w:rPr>
          <w:rFonts w:ascii="宋体" w:eastAsia="宋体" w:hAnsi="宋体"/>
          <w:szCs w:val="21"/>
        </w:rPr>
        <w:t xml:space="preserve"> </w:t>
      </w:r>
      <w:r w:rsidRPr="006F6FC5">
        <w:rPr>
          <w:rFonts w:hint="eastAsia"/>
        </w:rPr>
        <w:t>题干</w:t>
      </w:r>
      <w:r w:rsidRPr="006F6FC5">
        <w:rPr>
          <w:rFonts w:ascii="宋体" w:eastAsia="宋体" w:hAnsi="宋体" w:cs="宋体" w:hint="eastAsia"/>
        </w:rPr>
        <w:t>：</w:t>
      </w:r>
      <w:r w:rsidR="00051FA8" w:rsidRPr="00051FA8">
        <w:rPr>
          <w:rFonts w:ascii="宋体" w:eastAsia="宋体" w:hAnsi="宋体" w:cs="宋体" w:hint="eastAsia"/>
        </w:rPr>
        <w:t>3D打印技术可应用于以下哪些领域？</w:t>
      </w:r>
    </w:p>
    <w:p w14:paraId="47096A8D" w14:textId="77777777" w:rsidR="00051FA8" w:rsidRPr="00051FA8" w:rsidRDefault="00051FA8" w:rsidP="00051FA8">
      <w:pPr>
        <w:spacing w:line="360" w:lineRule="auto"/>
        <w:rPr>
          <w:rFonts w:ascii="宋体" w:eastAsia="宋体" w:hAnsi="宋体" w:cs="宋体"/>
        </w:rPr>
      </w:pPr>
      <w:r w:rsidRPr="00051FA8">
        <w:rPr>
          <w:rFonts w:ascii="宋体" w:eastAsia="宋体" w:hAnsi="宋体" w:cs="宋体" w:hint="eastAsia"/>
        </w:rPr>
        <w:t>A.航空航天</w:t>
      </w:r>
    </w:p>
    <w:p w14:paraId="4F49780A" w14:textId="77777777" w:rsidR="00051FA8" w:rsidRPr="00051FA8" w:rsidRDefault="00051FA8" w:rsidP="00051FA8">
      <w:pPr>
        <w:spacing w:line="360" w:lineRule="auto"/>
        <w:rPr>
          <w:rFonts w:ascii="宋体" w:eastAsia="宋体" w:hAnsi="宋体" w:cs="宋体"/>
        </w:rPr>
      </w:pPr>
      <w:r w:rsidRPr="00051FA8">
        <w:rPr>
          <w:rFonts w:ascii="宋体" w:eastAsia="宋体" w:hAnsi="宋体" w:cs="宋体" w:hint="eastAsia"/>
        </w:rPr>
        <w:t>B.医学领域</w:t>
      </w:r>
    </w:p>
    <w:p w14:paraId="508F0926" w14:textId="77777777" w:rsidR="00051FA8" w:rsidRPr="00051FA8" w:rsidRDefault="00051FA8" w:rsidP="00051FA8">
      <w:pPr>
        <w:spacing w:line="360" w:lineRule="auto"/>
        <w:rPr>
          <w:rFonts w:ascii="宋体" w:eastAsia="宋体" w:hAnsi="宋体" w:cs="宋体"/>
        </w:rPr>
      </w:pPr>
      <w:r w:rsidRPr="00051FA8">
        <w:rPr>
          <w:rFonts w:ascii="宋体" w:eastAsia="宋体" w:hAnsi="宋体" w:cs="宋体" w:hint="eastAsia"/>
        </w:rPr>
        <w:t>C.房屋建筑</w:t>
      </w:r>
    </w:p>
    <w:p w14:paraId="1A5ED7C4" w14:textId="77777777" w:rsidR="00051FA8" w:rsidRPr="00051FA8" w:rsidRDefault="00051FA8" w:rsidP="00051FA8">
      <w:pPr>
        <w:spacing w:line="360" w:lineRule="auto"/>
        <w:rPr>
          <w:rFonts w:ascii="宋体" w:eastAsia="宋体" w:hAnsi="宋体" w:cs="宋体"/>
        </w:rPr>
      </w:pPr>
      <w:r w:rsidRPr="00051FA8">
        <w:rPr>
          <w:rFonts w:ascii="宋体" w:eastAsia="宋体" w:hAnsi="宋体" w:cs="宋体" w:hint="eastAsia"/>
        </w:rPr>
        <w:t>D.汽车行业</w:t>
      </w:r>
    </w:p>
    <w:p w14:paraId="5A58FA16" w14:textId="58B40E68" w:rsidR="00051FA8" w:rsidRDefault="00051FA8" w:rsidP="00051FA8">
      <w:pPr>
        <w:spacing w:line="360" w:lineRule="auto"/>
        <w:rPr>
          <w:rFonts w:ascii="宋体" w:eastAsia="宋体" w:hAnsi="宋体" w:cs="宋体"/>
        </w:rPr>
      </w:pPr>
      <w:r w:rsidRPr="00051FA8">
        <w:rPr>
          <w:rFonts w:ascii="宋体" w:eastAsia="宋体" w:hAnsi="宋体" w:cs="宋体" w:hint="eastAsia"/>
        </w:rPr>
        <w:t>答案: A</w:t>
      </w:r>
      <w:r>
        <w:rPr>
          <w:rFonts w:ascii="宋体" w:eastAsia="宋体" w:hAnsi="宋体" w:cs="宋体"/>
        </w:rPr>
        <w:t>|</w:t>
      </w:r>
      <w:r w:rsidRPr="00051FA8">
        <w:rPr>
          <w:rFonts w:ascii="宋体" w:eastAsia="宋体" w:hAnsi="宋体" w:cs="宋体" w:hint="eastAsia"/>
        </w:rPr>
        <w:t>B</w:t>
      </w:r>
      <w:r>
        <w:rPr>
          <w:rFonts w:ascii="宋体" w:eastAsia="宋体" w:hAnsi="宋体" w:cs="宋体"/>
        </w:rPr>
        <w:t>|</w:t>
      </w:r>
      <w:r w:rsidRPr="00051FA8">
        <w:rPr>
          <w:rFonts w:ascii="宋体" w:eastAsia="宋体" w:hAnsi="宋体" w:cs="宋体" w:hint="eastAsia"/>
        </w:rPr>
        <w:t>C</w:t>
      </w:r>
      <w:r>
        <w:rPr>
          <w:rFonts w:ascii="宋体" w:eastAsia="宋体" w:hAnsi="宋体" w:cs="宋体"/>
        </w:rPr>
        <w:t>|</w:t>
      </w:r>
      <w:r w:rsidRPr="00051FA8">
        <w:rPr>
          <w:rFonts w:ascii="宋体" w:eastAsia="宋体" w:hAnsi="宋体" w:cs="宋体" w:hint="eastAsia"/>
        </w:rPr>
        <w:t>D</w:t>
      </w:r>
    </w:p>
    <w:p w14:paraId="7612A28D" w14:textId="5A8C7B09" w:rsidR="009B69EB" w:rsidRPr="006F6FC5" w:rsidRDefault="0087194A" w:rsidP="00051FA8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题型:多选题</w:t>
      </w:r>
    </w:p>
    <w:p w14:paraId="43F3022B" w14:textId="77777777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szCs w:val="21"/>
        </w:rPr>
        <w:t>分数:</w:t>
      </w:r>
      <w:r w:rsidRPr="006F6FC5">
        <w:rPr>
          <w:rFonts w:ascii="宋体" w:eastAsia="宋体" w:hAnsi="宋体"/>
          <w:szCs w:val="21"/>
        </w:rPr>
        <w:t>4</w:t>
      </w:r>
    </w:p>
    <w:p w14:paraId="5CA70AB4" w14:textId="77777777" w:rsidR="009B69EB" w:rsidRPr="006F6FC5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BCEBC8C" w14:textId="686C9D75" w:rsidR="009B69EB" w:rsidRPr="006F6FC5" w:rsidRDefault="0087194A">
      <w:pPr>
        <w:spacing w:line="360" w:lineRule="auto"/>
        <w:rPr>
          <w:rFonts w:ascii="宋体" w:eastAsia="宋体" w:hAnsi="宋体"/>
          <w:szCs w:val="21"/>
        </w:rPr>
      </w:pPr>
      <w:r w:rsidRPr="006F6FC5">
        <w:rPr>
          <w:rFonts w:ascii="宋体" w:eastAsia="宋体" w:hAnsi="宋体" w:hint="eastAsia"/>
          <w:b/>
          <w:bCs/>
          <w:szCs w:val="21"/>
        </w:rPr>
        <w:t>三、判断题</w:t>
      </w:r>
      <w:r w:rsidRPr="006F6FC5">
        <w:rPr>
          <w:rFonts w:ascii="宋体" w:eastAsia="宋体" w:hAnsi="宋体" w:hint="eastAsia"/>
          <w:szCs w:val="21"/>
        </w:rPr>
        <w:t xml:space="preserve"> （共1</w:t>
      </w:r>
      <w:r w:rsidR="00967106" w:rsidRPr="006F6FC5">
        <w:rPr>
          <w:rFonts w:ascii="宋体" w:eastAsia="宋体" w:hAnsi="宋体"/>
          <w:szCs w:val="21"/>
        </w:rPr>
        <w:t>5</w:t>
      </w:r>
      <w:r w:rsidRPr="006F6FC5">
        <w:rPr>
          <w:rFonts w:ascii="宋体" w:eastAsia="宋体" w:hAnsi="宋体" w:hint="eastAsia"/>
          <w:szCs w:val="21"/>
        </w:rPr>
        <w:t>题，每题2分，共</w:t>
      </w:r>
      <w:r w:rsidR="00967106" w:rsidRPr="006F6FC5">
        <w:rPr>
          <w:rFonts w:ascii="宋体" w:eastAsia="宋体" w:hAnsi="宋体"/>
          <w:szCs w:val="21"/>
        </w:rPr>
        <w:t>30</w:t>
      </w:r>
      <w:r w:rsidRPr="006F6FC5">
        <w:rPr>
          <w:rFonts w:ascii="宋体" w:eastAsia="宋体" w:hAnsi="宋体" w:hint="eastAsia"/>
          <w:szCs w:val="21"/>
        </w:rPr>
        <w:t>分）</w:t>
      </w:r>
    </w:p>
    <w:p w14:paraId="7524402A" w14:textId="23191A94" w:rsidR="009B69EB" w:rsidRPr="006F6FC5" w:rsidRDefault="0087194A">
      <w:pPr>
        <w:spacing w:line="360" w:lineRule="auto"/>
        <w:rPr>
          <w:rFonts w:eastAsia="宋体"/>
        </w:rPr>
      </w:pPr>
      <w:r w:rsidRPr="006F6FC5">
        <w:rPr>
          <w:rFonts w:ascii="宋体" w:eastAsia="宋体" w:hAnsi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创客概念认知</w:t>
      </w:r>
    </w:p>
    <w:p w14:paraId="0ABE8E76" w14:textId="0AC5BB1E" w:rsidR="009B69EB" w:rsidRPr="006F6FC5" w:rsidRDefault="0087194A">
      <w:pPr>
        <w:spacing w:line="360" w:lineRule="auto"/>
      </w:pPr>
      <w:r w:rsidRPr="006F6FC5">
        <w:rPr>
          <w:rFonts w:ascii="宋体" w:eastAsia="宋体" w:hAnsi="宋体" w:cs="宋体" w:hint="eastAsia"/>
        </w:rPr>
        <w:t>1.</w:t>
      </w:r>
      <w:r w:rsidRPr="006F6FC5">
        <w:rPr>
          <w:rFonts w:ascii="宋体" w:eastAsia="宋体" w:hAnsi="宋体" w:cs="宋体"/>
        </w:rPr>
        <w:t xml:space="preserve"> </w:t>
      </w:r>
      <w:r w:rsidRPr="006F6FC5">
        <w:rPr>
          <w:rFonts w:ascii="宋体" w:eastAsia="宋体" w:hAnsi="宋体" w:cs="宋体" w:hint="eastAsia"/>
        </w:rPr>
        <w:t>题</w:t>
      </w:r>
      <w:r w:rsidRPr="006F6FC5">
        <w:rPr>
          <w:rFonts w:hint="eastAsia"/>
        </w:rPr>
        <w:t>干：</w:t>
      </w:r>
      <w:r w:rsidR="00A92D05" w:rsidRPr="006F6FC5">
        <w:t xml:space="preserve"> </w:t>
      </w:r>
      <w:r w:rsidR="003B2162" w:rsidRPr="006F6FC5">
        <w:rPr>
          <w:rFonts w:hint="eastAsia"/>
        </w:rPr>
        <w:t>造物</w:t>
      </w:r>
      <w:r w:rsidR="003B2162">
        <w:rPr>
          <w:rFonts w:hint="eastAsia"/>
        </w:rPr>
        <w:t>是</w:t>
      </w:r>
      <w:r w:rsidR="008A5773" w:rsidRPr="006F6FC5">
        <w:rPr>
          <w:rFonts w:hint="eastAsia"/>
        </w:rPr>
        <w:t>创客</w:t>
      </w:r>
      <w:r w:rsidR="00A52981">
        <w:rPr>
          <w:rFonts w:hint="eastAsia"/>
        </w:rPr>
        <w:t>活动</w:t>
      </w:r>
      <w:r w:rsidR="008A5773" w:rsidRPr="006F6FC5">
        <w:rPr>
          <w:rFonts w:hint="eastAsia"/>
        </w:rPr>
        <w:t>的主要特征</w:t>
      </w:r>
      <w:r w:rsidR="00172F9F">
        <w:rPr>
          <w:rFonts w:hint="eastAsia"/>
        </w:rPr>
        <w:t>之一</w:t>
      </w:r>
      <w:r w:rsidR="008A5773" w:rsidRPr="006F6FC5">
        <w:rPr>
          <w:rFonts w:hint="eastAsia"/>
        </w:rPr>
        <w:t>。</w:t>
      </w:r>
    </w:p>
    <w:p w14:paraId="4B6BFA71" w14:textId="77777777" w:rsidR="009B69EB" w:rsidRPr="006F6FC5" w:rsidRDefault="0087194A">
      <w:pPr>
        <w:spacing w:line="360" w:lineRule="auto"/>
      </w:pPr>
      <w:r w:rsidRPr="006F6FC5">
        <w:rPr>
          <w:rFonts w:hint="eastAsia"/>
        </w:rPr>
        <w:t>答案</w:t>
      </w:r>
      <w:r w:rsidRPr="006F6FC5">
        <w:t>：</w:t>
      </w:r>
      <w:r w:rsidRPr="006F6FC5">
        <w:rPr>
          <w:rFonts w:hint="eastAsia"/>
        </w:rPr>
        <w:t>正确</w:t>
      </w:r>
    </w:p>
    <w:p w14:paraId="08739606" w14:textId="77777777" w:rsidR="009B69EB" w:rsidRPr="006F6FC5" w:rsidRDefault="0087194A">
      <w:pPr>
        <w:spacing w:line="360" w:lineRule="auto"/>
      </w:pPr>
      <w:r w:rsidRPr="006F6FC5">
        <w:rPr>
          <w:rFonts w:hint="eastAsia"/>
        </w:rPr>
        <w:t>题型</w:t>
      </w:r>
      <w:r w:rsidRPr="006F6FC5">
        <w:t>：判断题</w:t>
      </w:r>
    </w:p>
    <w:p w14:paraId="554F16E8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hint="eastAsia"/>
        </w:rPr>
        <w:t>分</w:t>
      </w:r>
      <w:r w:rsidRPr="006F6FC5">
        <w:rPr>
          <w:rFonts w:ascii="宋体" w:eastAsia="宋体" w:hAnsi="宋体" w:cs="宋体" w:hint="eastAsia"/>
        </w:rPr>
        <w:t>数：2</w:t>
      </w:r>
    </w:p>
    <w:p w14:paraId="562E9AFF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40E89D12" w14:textId="77777777" w:rsidR="00ED76AA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创客概念认知</w:t>
      </w:r>
    </w:p>
    <w:p w14:paraId="54FD04DF" w14:textId="37FFD000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2.</w:t>
      </w:r>
      <w:r w:rsidRPr="006F6FC5">
        <w:rPr>
          <w:rFonts w:ascii="宋体" w:eastAsia="宋体" w:hAnsi="宋体" w:cs="宋体"/>
        </w:rPr>
        <w:t xml:space="preserve"> </w:t>
      </w:r>
      <w:r w:rsidRPr="006F6FC5">
        <w:rPr>
          <w:rFonts w:ascii="宋体" w:eastAsia="宋体" w:hAnsi="宋体" w:cs="宋体" w:hint="eastAsia"/>
        </w:rPr>
        <w:t>题干：</w:t>
      </w:r>
      <w:r w:rsidR="008B5186">
        <w:rPr>
          <w:rFonts w:ascii="宋体" w:eastAsia="宋体" w:hAnsi="宋体" w:cs="宋体" w:hint="eastAsia"/>
          <w:kern w:val="0"/>
          <w:szCs w:val="21"/>
        </w:rPr>
        <w:t>只有发明家才能称为创客</w:t>
      </w:r>
      <w:r w:rsidR="008A5773" w:rsidRPr="006F6FC5">
        <w:rPr>
          <w:rFonts w:ascii="宋体" w:eastAsia="宋体" w:hAnsi="宋体" w:cs="宋体" w:hint="eastAsia"/>
          <w:kern w:val="0"/>
          <w:szCs w:val="21"/>
        </w:rPr>
        <w:t>。</w:t>
      </w:r>
      <w:r w:rsidRPr="006F6FC5">
        <w:rPr>
          <w:rFonts w:ascii="宋体" w:eastAsia="宋体" w:hAnsi="宋体" w:cs="宋体" w:hint="eastAsia"/>
          <w:kern w:val="0"/>
          <w:szCs w:val="21"/>
        </w:rPr>
        <w:br/>
      </w:r>
      <w:r w:rsidRPr="006F6FC5">
        <w:rPr>
          <w:rFonts w:ascii="宋体" w:eastAsia="宋体" w:hAnsi="宋体" w:cs="宋体" w:hint="eastAsia"/>
        </w:rPr>
        <w:t>答案：</w:t>
      </w:r>
      <w:r w:rsidR="008B5186">
        <w:rPr>
          <w:rFonts w:ascii="宋体" w:eastAsia="宋体" w:hAnsi="宋体" w:cs="宋体" w:hint="eastAsia"/>
        </w:rPr>
        <w:t>错误</w:t>
      </w:r>
    </w:p>
    <w:p w14:paraId="09B0CFDB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5F22CD2A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55259E78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1F3D561C" w14:textId="37771A42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0F1D34F6" w14:textId="1EFBC53B" w:rsidR="009B69EB" w:rsidRPr="006F6FC5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6F6FC5">
        <w:rPr>
          <w:rFonts w:ascii="宋体" w:eastAsia="宋体" w:hAnsi="宋体" w:cs="宋体" w:hint="eastAsia"/>
        </w:rPr>
        <w:t>3.</w:t>
      </w:r>
      <w:r w:rsidRPr="006F6FC5">
        <w:rPr>
          <w:rFonts w:ascii="宋体" w:eastAsia="宋体" w:hAnsi="宋体" w:cs="宋体"/>
        </w:rPr>
        <w:t xml:space="preserve"> </w:t>
      </w:r>
      <w:r w:rsidRPr="006F6FC5">
        <w:rPr>
          <w:rFonts w:ascii="宋体" w:eastAsia="宋体" w:hAnsi="宋体" w:cs="宋体" w:hint="eastAsia"/>
        </w:rPr>
        <w:t>题干：</w:t>
      </w:r>
      <w:r w:rsidR="00697727" w:rsidRPr="006F6FC5">
        <w:rPr>
          <w:rFonts w:ascii="宋体" w:eastAsia="宋体" w:hAnsi="宋体" w:cs="宋体" w:hint="eastAsia"/>
        </w:rPr>
        <w:t>在三维软件中画</w:t>
      </w:r>
      <w:r w:rsidR="00FF5A26" w:rsidRPr="006F6FC5">
        <w:rPr>
          <w:rFonts w:ascii="宋体" w:eastAsia="宋体" w:hAnsi="宋体" w:cs="宋体" w:hint="eastAsia"/>
        </w:rPr>
        <w:t>不了</w:t>
      </w:r>
      <w:r w:rsidR="00697727" w:rsidRPr="006F6FC5">
        <w:rPr>
          <w:rFonts w:ascii="宋体" w:eastAsia="宋体" w:hAnsi="宋体" w:cs="宋体" w:hint="eastAsia"/>
        </w:rPr>
        <w:t>二维的图形</w:t>
      </w:r>
      <w:r w:rsidRPr="006F6FC5">
        <w:rPr>
          <w:rFonts w:ascii="宋体" w:eastAsia="宋体" w:hAnsi="宋体" w:cs="宋体" w:hint="eastAsia"/>
        </w:rPr>
        <w:t>。</w:t>
      </w:r>
    </w:p>
    <w:p w14:paraId="6E856B1A" w14:textId="5FB30090" w:rsidR="009B69EB" w:rsidRPr="006F6FC5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6F6FC5">
        <w:rPr>
          <w:rFonts w:ascii="宋体" w:eastAsia="宋体" w:hAnsi="宋体" w:cs="宋体" w:hint="eastAsia"/>
          <w:kern w:val="0"/>
          <w:szCs w:val="21"/>
        </w:rPr>
        <w:t>答案：</w:t>
      </w:r>
      <w:r w:rsidR="00ED76AA" w:rsidRPr="006F6FC5">
        <w:rPr>
          <w:rFonts w:ascii="宋体" w:eastAsia="宋体" w:hAnsi="宋体" w:cs="宋体"/>
          <w:kern w:val="0"/>
          <w:szCs w:val="21"/>
        </w:rPr>
        <w:t xml:space="preserve"> </w:t>
      </w:r>
      <w:r w:rsidR="00FF5A26" w:rsidRPr="006F6FC5">
        <w:rPr>
          <w:rFonts w:ascii="宋体" w:eastAsia="宋体" w:hAnsi="宋体" w:cs="宋体" w:hint="eastAsia"/>
          <w:kern w:val="0"/>
          <w:szCs w:val="21"/>
        </w:rPr>
        <w:t>错误</w:t>
      </w:r>
    </w:p>
    <w:p w14:paraId="0F6AA4F5" w14:textId="77777777" w:rsidR="009B69EB" w:rsidRPr="006F6FC5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6F6FC5">
        <w:rPr>
          <w:rFonts w:ascii="宋体" w:eastAsia="宋体" w:hAnsi="宋体" w:cs="宋体" w:hint="eastAsia"/>
          <w:kern w:val="0"/>
          <w:szCs w:val="21"/>
        </w:rPr>
        <w:t>题型：判断题</w:t>
      </w:r>
    </w:p>
    <w:p w14:paraId="0946FCAF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03588977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769E3D12" w14:textId="0FF3CCFB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2F99C723" w14:textId="5B87D5F8" w:rsidR="009B69EB" w:rsidRPr="006F6FC5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6F6FC5">
        <w:rPr>
          <w:rFonts w:ascii="宋体" w:eastAsia="宋体" w:hAnsi="宋体" w:cs="宋体" w:hint="eastAsia"/>
        </w:rPr>
        <w:t>4.</w:t>
      </w:r>
      <w:r w:rsidRPr="006F6FC5">
        <w:rPr>
          <w:rFonts w:ascii="宋体" w:eastAsia="宋体" w:hAnsi="宋体" w:cs="宋体"/>
        </w:rPr>
        <w:t xml:space="preserve"> </w:t>
      </w:r>
      <w:r w:rsidRPr="006F6FC5">
        <w:rPr>
          <w:rFonts w:ascii="宋体" w:eastAsia="宋体" w:hAnsi="宋体" w:cs="宋体" w:hint="eastAsia"/>
        </w:rPr>
        <w:t>题干：</w:t>
      </w:r>
      <w:r w:rsidR="008B5186" w:rsidRPr="008B5186">
        <w:rPr>
          <w:rFonts w:ascii="宋体" w:eastAsia="宋体" w:hAnsi="宋体" w:cs="宋体" w:hint="eastAsia"/>
        </w:rPr>
        <w:t>三维设计是一种让设计目标更立体化，更形象化的一种新兴设计方法，被应用在</w:t>
      </w:r>
      <w:r w:rsidR="008B5186" w:rsidRPr="008B5186">
        <w:rPr>
          <w:rFonts w:ascii="宋体" w:eastAsia="宋体" w:hAnsi="宋体" w:cs="宋体" w:hint="eastAsia"/>
        </w:rPr>
        <w:lastRenderedPageBreak/>
        <w:t>许多领域</w:t>
      </w:r>
      <w:r w:rsidRPr="006F6FC5">
        <w:rPr>
          <w:rFonts w:ascii="宋体" w:eastAsia="宋体" w:hAnsi="宋体" w:cs="宋体" w:hint="eastAsia"/>
          <w:kern w:val="0"/>
          <w:szCs w:val="21"/>
        </w:rPr>
        <w:t>。</w:t>
      </w:r>
    </w:p>
    <w:p w14:paraId="39795D43" w14:textId="5166367A" w:rsidR="009B69EB" w:rsidRPr="006F6FC5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6F6FC5">
        <w:rPr>
          <w:rFonts w:ascii="宋体" w:eastAsia="宋体" w:hAnsi="宋体" w:cs="宋体" w:hint="eastAsia"/>
          <w:kern w:val="0"/>
          <w:szCs w:val="21"/>
        </w:rPr>
        <w:t>答案：</w:t>
      </w:r>
      <w:r w:rsidR="008B5186">
        <w:rPr>
          <w:rFonts w:ascii="宋体" w:eastAsia="宋体" w:hAnsi="宋体" w:cs="宋体" w:hint="eastAsia"/>
          <w:kern w:val="0"/>
          <w:szCs w:val="21"/>
        </w:rPr>
        <w:t>正确</w:t>
      </w:r>
    </w:p>
    <w:p w14:paraId="7FFB9B1E" w14:textId="77777777" w:rsidR="009B69EB" w:rsidRPr="006F6FC5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 w:rsidRPr="006F6FC5">
        <w:rPr>
          <w:rFonts w:ascii="宋体" w:eastAsia="宋体" w:hAnsi="宋体" w:cs="宋体" w:hint="eastAsia"/>
          <w:kern w:val="0"/>
          <w:szCs w:val="21"/>
        </w:rPr>
        <w:t>题型：判断题</w:t>
      </w:r>
    </w:p>
    <w:p w14:paraId="727ACE8C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6C52CC6A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3F78EC94" w14:textId="2E4B6A70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1D18BD2A" w14:textId="0FDDC348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5.</w:t>
      </w:r>
      <w:r w:rsidRPr="006F6FC5">
        <w:rPr>
          <w:rFonts w:ascii="宋体" w:eastAsia="宋体" w:hAnsi="宋体" w:cs="宋体"/>
          <w:szCs w:val="21"/>
        </w:rPr>
        <w:t xml:space="preserve"> </w:t>
      </w:r>
      <w:r w:rsidRPr="006F6FC5">
        <w:rPr>
          <w:rFonts w:ascii="宋体" w:eastAsia="宋体" w:hAnsi="宋体" w:cs="宋体" w:hint="eastAsia"/>
          <w:szCs w:val="21"/>
        </w:rPr>
        <w:t>题干：</w:t>
      </w:r>
      <w:r w:rsidR="006E7603" w:rsidRPr="006F6FC5">
        <w:rPr>
          <w:rFonts w:ascii="宋体" w:eastAsia="宋体" w:hAnsi="宋体" w:cs="宋体" w:hint="eastAsia"/>
          <w:szCs w:val="21"/>
        </w:rPr>
        <w:t>三维</w:t>
      </w:r>
      <w:r w:rsidR="00DD1FDA" w:rsidRPr="006F6FC5">
        <w:rPr>
          <w:rFonts w:ascii="宋体" w:eastAsia="宋体" w:hAnsi="宋体" w:cs="宋体" w:hint="eastAsia"/>
          <w:szCs w:val="21"/>
        </w:rPr>
        <w:t>设计软件的绘图单位</w:t>
      </w:r>
      <w:r w:rsidR="008B5186">
        <w:rPr>
          <w:rFonts w:ascii="宋体" w:eastAsia="宋体" w:hAnsi="宋体" w:cs="宋体" w:hint="eastAsia"/>
          <w:szCs w:val="21"/>
        </w:rPr>
        <w:t>只有m</w:t>
      </w:r>
      <w:r w:rsidR="008B5186">
        <w:rPr>
          <w:rFonts w:ascii="宋体" w:eastAsia="宋体" w:hAnsi="宋体" w:cs="宋体"/>
          <w:szCs w:val="21"/>
        </w:rPr>
        <w:t>m</w:t>
      </w:r>
      <w:r w:rsidRPr="006F6FC5">
        <w:rPr>
          <w:rFonts w:ascii="宋体" w:eastAsia="宋体" w:hAnsi="宋体" w:cs="宋体" w:hint="eastAsia"/>
          <w:szCs w:val="21"/>
        </w:rPr>
        <w:t>。</w:t>
      </w:r>
    </w:p>
    <w:p w14:paraId="591DAE1A" w14:textId="271E393E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答案：</w:t>
      </w:r>
      <w:r w:rsidR="008B5186">
        <w:rPr>
          <w:rFonts w:ascii="宋体" w:eastAsia="宋体" w:hAnsi="宋体" w:cs="宋体" w:hint="eastAsia"/>
        </w:rPr>
        <w:t>错误</w:t>
      </w:r>
    </w:p>
    <w:p w14:paraId="62ACFDF9" w14:textId="77777777" w:rsidR="009B69EB" w:rsidRPr="006F6FC5" w:rsidRDefault="0087194A">
      <w:pPr>
        <w:spacing w:line="360" w:lineRule="auto"/>
      </w:pPr>
      <w:r w:rsidRPr="006F6FC5">
        <w:rPr>
          <w:rFonts w:hint="eastAsia"/>
        </w:rPr>
        <w:t>题型</w:t>
      </w:r>
      <w:r w:rsidRPr="006F6FC5">
        <w:t>：判断题</w:t>
      </w:r>
    </w:p>
    <w:p w14:paraId="21983431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hint="eastAsia"/>
        </w:rPr>
        <w:t>分</w:t>
      </w:r>
      <w:r w:rsidRPr="006F6FC5">
        <w:rPr>
          <w:rFonts w:ascii="宋体" w:eastAsia="宋体" w:hAnsi="宋体" w:cs="宋体" w:hint="eastAsia"/>
        </w:rPr>
        <w:t>数：2</w:t>
      </w:r>
    </w:p>
    <w:p w14:paraId="67170381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78EE658B" w14:textId="72C03662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6CBA8519" w14:textId="0B622591" w:rsidR="009B69EB" w:rsidRPr="006F6FC5" w:rsidRDefault="0087194A">
      <w:pPr>
        <w:spacing w:line="360" w:lineRule="auto"/>
        <w:rPr>
          <w:rFonts w:ascii="Times New Roman" w:eastAsia="宋体" w:hAnsi="Times New Roman" w:cs="Times New Roman"/>
          <w:szCs w:val="21"/>
          <w:shd w:val="clear" w:color="auto" w:fill="FFFFFF"/>
        </w:rPr>
      </w:pPr>
      <w:r w:rsidRPr="006F6FC5">
        <w:rPr>
          <w:rFonts w:ascii="宋体" w:eastAsia="宋体" w:hAnsi="宋体" w:cs="宋体" w:hint="eastAsia"/>
        </w:rPr>
        <w:t>6.</w:t>
      </w:r>
      <w:r w:rsidRPr="006F6FC5">
        <w:rPr>
          <w:rFonts w:ascii="宋体" w:eastAsia="宋体" w:hAnsi="宋体" w:cs="宋体"/>
        </w:rPr>
        <w:t xml:space="preserve"> </w:t>
      </w:r>
      <w:r w:rsidRPr="006F6FC5">
        <w:rPr>
          <w:rFonts w:ascii="宋体" w:eastAsia="宋体" w:hAnsi="宋体" w:cs="宋体" w:hint="eastAsia"/>
        </w:rPr>
        <w:t>题干：</w:t>
      </w:r>
      <w:r w:rsidR="008B5186" w:rsidRPr="008B5186">
        <w:rPr>
          <w:rFonts w:ascii="宋体" w:eastAsia="宋体" w:hAnsi="宋体" w:cs="宋体" w:hint="eastAsia"/>
        </w:rPr>
        <w:t>三维设计软件使用的坐标系一般是三维直角坐标，每个点都由X、Y、Z三个坐标值来确定位置。</w:t>
      </w:r>
    </w:p>
    <w:p w14:paraId="4A90F6CF" w14:textId="28DC088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答案：</w:t>
      </w:r>
      <w:r w:rsidR="008B5186">
        <w:rPr>
          <w:rFonts w:ascii="宋体" w:eastAsia="宋体" w:hAnsi="宋体" w:cs="宋体" w:hint="eastAsia"/>
        </w:rPr>
        <w:t>正确</w:t>
      </w:r>
    </w:p>
    <w:p w14:paraId="36593E3D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18B5783D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04D279FB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199E400B" w14:textId="5881663D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三维设计与工具</w:t>
      </w:r>
    </w:p>
    <w:p w14:paraId="670B9FC4" w14:textId="2F1AB1E2" w:rsidR="009B69EB" w:rsidRPr="006F6FC5" w:rsidRDefault="0087194A">
      <w:pPr>
        <w:spacing w:line="360" w:lineRule="auto"/>
        <w:rPr>
          <w:rFonts w:ascii="Times New Roman" w:eastAsia="宋体" w:hAnsi="Times New Roman" w:cs="Times New Roman"/>
          <w:szCs w:val="21"/>
          <w:shd w:val="clear" w:color="auto" w:fill="FFFFFF"/>
        </w:rPr>
      </w:pPr>
      <w:r w:rsidRPr="006F6FC5">
        <w:rPr>
          <w:rFonts w:ascii="宋体" w:eastAsia="宋体" w:hAnsi="宋体" w:cs="宋体" w:hint="eastAsia"/>
        </w:rPr>
        <w:t>7.</w:t>
      </w:r>
      <w:r w:rsidRPr="006F6FC5">
        <w:rPr>
          <w:rFonts w:ascii="宋体" w:eastAsia="宋体" w:hAnsi="宋体" w:cs="宋体"/>
        </w:rPr>
        <w:t xml:space="preserve"> </w:t>
      </w:r>
      <w:r w:rsidRPr="006F6FC5">
        <w:rPr>
          <w:rFonts w:ascii="宋体" w:eastAsia="宋体" w:hAnsi="宋体" w:cs="宋体" w:hint="eastAsia"/>
        </w:rPr>
        <w:t>题</w:t>
      </w:r>
      <w:r w:rsidRPr="006F6FC5">
        <w:rPr>
          <w:rFonts w:ascii="Times New Roman" w:eastAsia="宋体" w:hAnsi="Times New Roman" w:cs="Times New Roman" w:hint="eastAsia"/>
          <w:szCs w:val="21"/>
          <w:shd w:val="clear" w:color="auto" w:fill="FFFFFF"/>
        </w:rPr>
        <w:t>干：</w:t>
      </w:r>
      <w:r w:rsidR="005441E8" w:rsidRPr="006F6FC5">
        <w:rPr>
          <w:rFonts w:hint="eastAsia"/>
        </w:rPr>
        <w:t>在三维软件中即使无限放大</w:t>
      </w:r>
      <w:r w:rsidR="00DB09AD">
        <w:rPr>
          <w:rFonts w:hint="eastAsia"/>
        </w:rPr>
        <w:t>视图，</w:t>
      </w:r>
      <w:r w:rsidR="00E6678D">
        <w:rPr>
          <w:rFonts w:hint="eastAsia"/>
        </w:rPr>
        <w:t>三维模型或草图线条的</w:t>
      </w:r>
      <w:r w:rsidR="005441E8" w:rsidRPr="006F6FC5">
        <w:rPr>
          <w:rFonts w:hint="eastAsia"/>
        </w:rPr>
        <w:t>显示也非常清晰</w:t>
      </w:r>
      <w:r w:rsidRPr="006F6FC5">
        <w:rPr>
          <w:rFonts w:ascii="Times New Roman" w:eastAsia="宋体" w:hAnsi="Times New Roman" w:cs="Times New Roman" w:hint="eastAsia"/>
          <w:szCs w:val="21"/>
          <w:shd w:val="clear" w:color="auto" w:fill="FFFFFF"/>
        </w:rPr>
        <w:t>。</w:t>
      </w:r>
    </w:p>
    <w:p w14:paraId="43FCFDC4" w14:textId="557930D4" w:rsidR="009B69EB" w:rsidRPr="006F6FC5" w:rsidRDefault="0087194A">
      <w:pPr>
        <w:spacing w:line="360" w:lineRule="auto"/>
        <w:rPr>
          <w:rFonts w:ascii="Times New Roman" w:eastAsia="宋体" w:hAnsi="Times New Roman" w:cs="Times New Roman"/>
          <w:szCs w:val="21"/>
          <w:shd w:val="clear" w:color="auto" w:fill="FFFFFF"/>
        </w:rPr>
      </w:pPr>
      <w:r w:rsidRPr="006F6FC5">
        <w:rPr>
          <w:rFonts w:ascii="Times New Roman" w:eastAsia="宋体" w:hAnsi="Times New Roman" w:cs="Times New Roman" w:hint="eastAsia"/>
          <w:szCs w:val="21"/>
          <w:shd w:val="clear" w:color="auto" w:fill="FFFFFF"/>
        </w:rPr>
        <w:t>答案：</w:t>
      </w:r>
      <w:r w:rsidR="00A41A2B" w:rsidRPr="006F6FC5">
        <w:rPr>
          <w:rFonts w:ascii="Times New Roman" w:eastAsia="宋体" w:hAnsi="Times New Roman" w:cs="Times New Roman" w:hint="eastAsia"/>
          <w:szCs w:val="21"/>
          <w:shd w:val="clear" w:color="auto" w:fill="FFFFFF"/>
        </w:rPr>
        <w:t>正确</w:t>
      </w:r>
    </w:p>
    <w:p w14:paraId="5BA020B1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291313FF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5BF2F47A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1299DA2B" w14:textId="12BF1101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互联网思维</w:t>
      </w:r>
    </w:p>
    <w:p w14:paraId="3353620A" w14:textId="5C79819E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8.</w:t>
      </w:r>
      <w:r w:rsidRPr="006F6FC5">
        <w:rPr>
          <w:rFonts w:ascii="宋体" w:eastAsia="宋体" w:hAnsi="宋体" w:cs="宋体"/>
        </w:rPr>
        <w:t xml:space="preserve"> </w:t>
      </w:r>
      <w:r w:rsidRPr="006F6FC5">
        <w:rPr>
          <w:rFonts w:ascii="宋体" w:eastAsia="宋体" w:hAnsi="宋体" w:cs="宋体" w:hint="eastAsia"/>
        </w:rPr>
        <w:t>题干：</w:t>
      </w:r>
      <w:r w:rsidR="00A41A2B" w:rsidRPr="006F6FC5">
        <w:rPr>
          <w:rFonts w:ascii="宋体" w:eastAsia="宋体" w:hAnsi="宋体" w:cs="宋体" w:hint="eastAsia"/>
          <w:szCs w:val="21"/>
        </w:rPr>
        <w:t>从网上</w:t>
      </w:r>
      <w:r w:rsidR="008B5186">
        <w:rPr>
          <w:rFonts w:ascii="宋体" w:eastAsia="宋体" w:hAnsi="宋体" w:cs="宋体" w:hint="eastAsia"/>
          <w:szCs w:val="21"/>
        </w:rPr>
        <w:t>付费</w:t>
      </w:r>
      <w:r w:rsidR="00A41A2B" w:rsidRPr="006F6FC5">
        <w:rPr>
          <w:rFonts w:ascii="宋体" w:eastAsia="宋体" w:hAnsi="宋体" w:cs="宋体" w:hint="eastAsia"/>
          <w:szCs w:val="21"/>
        </w:rPr>
        <w:t>下载的资料可以随意</w:t>
      </w:r>
      <w:r w:rsidR="009D63DB" w:rsidRPr="006F6FC5">
        <w:rPr>
          <w:rFonts w:ascii="宋体" w:eastAsia="宋体" w:hAnsi="宋体" w:cs="宋体" w:hint="eastAsia"/>
          <w:szCs w:val="21"/>
        </w:rPr>
        <w:t>使用</w:t>
      </w:r>
      <w:r w:rsidRPr="006F6FC5">
        <w:rPr>
          <w:rFonts w:ascii="宋体" w:eastAsia="宋体" w:hAnsi="宋体" w:cs="宋体" w:hint="eastAsia"/>
          <w:szCs w:val="21"/>
        </w:rPr>
        <w:t>。</w:t>
      </w:r>
    </w:p>
    <w:p w14:paraId="20E4D8E0" w14:textId="3638E4AB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答案：</w:t>
      </w:r>
      <w:r w:rsidR="009D63DB" w:rsidRPr="006F6FC5">
        <w:rPr>
          <w:rFonts w:ascii="宋体" w:eastAsia="宋体" w:hAnsi="宋体" w:cs="宋体" w:hint="eastAsia"/>
        </w:rPr>
        <w:t>错误</w:t>
      </w:r>
    </w:p>
    <w:p w14:paraId="0660C88B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49FA34B1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1EC44CFC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6BCA1B7D" w14:textId="39D82BB3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lastRenderedPageBreak/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互联网思维</w:t>
      </w:r>
    </w:p>
    <w:p w14:paraId="438D703D" w14:textId="390B9D42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9.</w:t>
      </w:r>
      <w:r w:rsidRPr="006F6FC5">
        <w:rPr>
          <w:rFonts w:ascii="宋体" w:eastAsia="宋体" w:hAnsi="宋体" w:cs="宋体"/>
        </w:rPr>
        <w:t xml:space="preserve"> </w:t>
      </w:r>
      <w:r w:rsidRPr="006F6FC5">
        <w:rPr>
          <w:rFonts w:ascii="宋体" w:eastAsia="宋体" w:hAnsi="宋体" w:cs="宋体" w:hint="eastAsia"/>
        </w:rPr>
        <w:t>题干：</w:t>
      </w:r>
      <w:r w:rsidR="008B5186" w:rsidRPr="008B5186">
        <w:rPr>
          <w:rFonts w:ascii="宋体" w:eastAsia="宋体" w:hAnsi="宋体" w:cs="宋体" w:hint="eastAsia"/>
        </w:rPr>
        <w:t>在三维创意软件学习过程中，我们要善于利用网络资源，寻找学习资源、借鉴优秀作品的创意。</w:t>
      </w:r>
      <w:r w:rsidR="009D63DB" w:rsidRPr="006F6FC5">
        <w:rPr>
          <w:rFonts w:ascii="宋体" w:eastAsia="宋体" w:hAnsi="宋体" w:cs="宋体"/>
        </w:rPr>
        <w:t xml:space="preserve"> </w:t>
      </w:r>
    </w:p>
    <w:p w14:paraId="2417A84F" w14:textId="2AB0B1EE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答案：</w:t>
      </w:r>
      <w:r w:rsidR="00A80AE3" w:rsidRPr="006F6FC5">
        <w:rPr>
          <w:rFonts w:ascii="宋体" w:eastAsia="宋体" w:hAnsi="宋体" w:cs="宋体" w:hint="eastAsia"/>
        </w:rPr>
        <w:t>正确</w:t>
      </w:r>
    </w:p>
    <w:p w14:paraId="3AA09180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3CFABB2F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79EBD230" w14:textId="77777777" w:rsidR="009B69EB" w:rsidRPr="006F6FC5" w:rsidRDefault="009B69EB">
      <w:pPr>
        <w:spacing w:line="360" w:lineRule="auto"/>
        <w:rPr>
          <w:rFonts w:ascii="宋体" w:eastAsia="宋体" w:hAnsi="宋体" w:cs="宋体"/>
        </w:rPr>
      </w:pPr>
    </w:p>
    <w:p w14:paraId="66EB6CA7" w14:textId="77D609CF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</w:t>
      </w:r>
      <w:r w:rsidR="00ED76AA" w:rsidRPr="006F6FC5">
        <w:rPr>
          <w:rFonts w:ascii="宋体" w:eastAsia="宋体" w:hAnsi="宋体" w:cs="宋体" w:hint="eastAsia"/>
          <w:szCs w:val="21"/>
        </w:rPr>
        <w:t>数字模型的物化</w:t>
      </w:r>
    </w:p>
    <w:p w14:paraId="70B42E30" w14:textId="08FACFC9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10.</w:t>
      </w:r>
      <w:r w:rsidRPr="006F6FC5">
        <w:rPr>
          <w:rFonts w:ascii="宋体" w:eastAsia="宋体" w:hAnsi="宋体" w:cs="宋体"/>
          <w:szCs w:val="21"/>
        </w:rPr>
        <w:t xml:space="preserve"> </w:t>
      </w:r>
      <w:r w:rsidRPr="006F6FC5">
        <w:rPr>
          <w:rFonts w:ascii="宋体" w:eastAsia="宋体" w:hAnsi="宋体" w:cs="宋体" w:hint="eastAsia"/>
          <w:szCs w:val="21"/>
        </w:rPr>
        <w:t>题干：</w:t>
      </w:r>
      <w:r w:rsidR="008B5186">
        <w:rPr>
          <w:rFonts w:ascii="宋体" w:eastAsia="宋体" w:hAnsi="宋体" w:cs="宋体" w:hint="eastAsia"/>
          <w:szCs w:val="21"/>
        </w:rPr>
        <w:t>三维数字模型只能用3D打印机进行加工成实物</w:t>
      </w:r>
      <w:r w:rsidR="00982E34" w:rsidRPr="006F6FC5">
        <w:rPr>
          <w:rFonts w:ascii="宋体" w:eastAsia="宋体" w:hAnsi="宋体" w:cs="宋体" w:hint="eastAsia"/>
          <w:szCs w:val="21"/>
        </w:rPr>
        <w:t>。</w:t>
      </w:r>
    </w:p>
    <w:p w14:paraId="4B5CDA61" w14:textId="5B593984" w:rsidR="009B69EB" w:rsidRPr="006F6FC5" w:rsidRDefault="0087194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答案：</w:t>
      </w:r>
      <w:r w:rsidR="00F82AE5">
        <w:rPr>
          <w:rFonts w:ascii="宋体" w:eastAsia="宋体" w:hAnsi="宋体" w:cs="宋体" w:hint="eastAsia"/>
          <w:szCs w:val="21"/>
        </w:rPr>
        <w:t>错误</w:t>
      </w:r>
    </w:p>
    <w:p w14:paraId="4432874A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617D09BB" w14:textId="77777777" w:rsidR="009B69EB" w:rsidRPr="006F6FC5" w:rsidRDefault="0087194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14EB41B3" w14:textId="0B2F373B" w:rsidR="009B69EB" w:rsidRPr="006F6FC5" w:rsidRDefault="009B69EB">
      <w:pPr>
        <w:spacing w:line="360" w:lineRule="auto"/>
      </w:pPr>
    </w:p>
    <w:p w14:paraId="51A1E803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[所属分类]:理论知识（一级）/数字模型的物化</w:t>
      </w:r>
    </w:p>
    <w:p w14:paraId="4B4EAB55" w14:textId="695CD2FF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1</w:t>
      </w:r>
      <w:r w:rsidRPr="006F6FC5">
        <w:rPr>
          <w:rFonts w:ascii="宋体" w:eastAsia="宋体" w:hAnsi="宋体" w:cs="宋体"/>
          <w:szCs w:val="21"/>
        </w:rPr>
        <w:t>1</w:t>
      </w:r>
      <w:r w:rsidRPr="006F6FC5">
        <w:rPr>
          <w:rFonts w:ascii="宋体" w:eastAsia="宋体" w:hAnsi="宋体" w:cs="宋体" w:hint="eastAsia"/>
          <w:szCs w:val="21"/>
        </w:rPr>
        <w:t>.</w:t>
      </w:r>
      <w:r w:rsidRPr="006F6FC5">
        <w:rPr>
          <w:rFonts w:ascii="宋体" w:eastAsia="宋体" w:hAnsi="宋体" w:cs="宋体"/>
          <w:szCs w:val="21"/>
        </w:rPr>
        <w:t xml:space="preserve"> </w:t>
      </w:r>
      <w:r w:rsidRPr="006F6FC5">
        <w:rPr>
          <w:rFonts w:ascii="宋体" w:eastAsia="宋体" w:hAnsi="宋体" w:cs="宋体" w:hint="eastAsia"/>
          <w:szCs w:val="21"/>
        </w:rPr>
        <w:t>题干：</w:t>
      </w:r>
      <w:r w:rsidR="008B5186">
        <w:rPr>
          <w:rFonts w:ascii="宋体" w:eastAsia="宋体" w:hAnsi="宋体" w:cs="宋体" w:hint="eastAsia"/>
          <w:szCs w:val="21"/>
        </w:rPr>
        <w:t>3D打印机打印物体时，是一层层堆积而成的，这种加工方式也称为增材制造</w:t>
      </w:r>
      <w:r w:rsidR="004117E3" w:rsidRPr="006F6FC5">
        <w:rPr>
          <w:rFonts w:ascii="宋体" w:eastAsia="宋体" w:hAnsi="宋体" w:cs="宋体" w:hint="eastAsia"/>
          <w:szCs w:val="21"/>
        </w:rPr>
        <w:t>。</w:t>
      </w:r>
    </w:p>
    <w:p w14:paraId="240FB977" w14:textId="51DEB9BB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答案：</w:t>
      </w:r>
      <w:r w:rsidR="004117E3" w:rsidRPr="006F6FC5">
        <w:rPr>
          <w:rFonts w:ascii="宋体" w:eastAsia="宋体" w:hAnsi="宋体" w:cs="宋体" w:hint="eastAsia"/>
          <w:szCs w:val="21"/>
        </w:rPr>
        <w:t>正确</w:t>
      </w:r>
    </w:p>
    <w:p w14:paraId="0A4ADF0E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755BC0DF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2D6688FC" w14:textId="2869216A" w:rsidR="00ED76AA" w:rsidRPr="006F6FC5" w:rsidRDefault="00ED76AA">
      <w:pPr>
        <w:spacing w:line="360" w:lineRule="auto"/>
      </w:pPr>
    </w:p>
    <w:p w14:paraId="2BF65B11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[所属分类]:理论知识（一级）/数字模型的物化</w:t>
      </w:r>
    </w:p>
    <w:p w14:paraId="25105612" w14:textId="281A4071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1</w:t>
      </w:r>
      <w:r w:rsidRPr="006F6FC5">
        <w:rPr>
          <w:rFonts w:ascii="宋体" w:eastAsia="宋体" w:hAnsi="宋体" w:cs="宋体"/>
          <w:szCs w:val="21"/>
        </w:rPr>
        <w:t>2</w:t>
      </w:r>
      <w:r w:rsidRPr="006F6FC5">
        <w:rPr>
          <w:rFonts w:ascii="宋体" w:eastAsia="宋体" w:hAnsi="宋体" w:cs="宋体" w:hint="eastAsia"/>
          <w:szCs w:val="21"/>
        </w:rPr>
        <w:t>.</w:t>
      </w:r>
      <w:r w:rsidRPr="006F6FC5">
        <w:rPr>
          <w:rFonts w:ascii="宋体" w:eastAsia="宋体" w:hAnsi="宋体" w:cs="宋体"/>
          <w:szCs w:val="21"/>
        </w:rPr>
        <w:t xml:space="preserve"> </w:t>
      </w:r>
      <w:r w:rsidRPr="006F6FC5">
        <w:rPr>
          <w:rFonts w:ascii="宋体" w:eastAsia="宋体" w:hAnsi="宋体" w:cs="宋体" w:hint="eastAsia"/>
          <w:szCs w:val="21"/>
        </w:rPr>
        <w:t>题干：</w:t>
      </w:r>
      <w:r w:rsidR="004117E3" w:rsidRPr="006F6FC5">
        <w:rPr>
          <w:rFonts w:ascii="宋体" w:eastAsia="宋体" w:hAnsi="宋体" w:cs="宋体" w:hint="eastAsia"/>
          <w:szCs w:val="21"/>
        </w:rPr>
        <w:t>数字模型的物化</w:t>
      </w:r>
      <w:r w:rsidR="00F82AE5">
        <w:rPr>
          <w:rFonts w:ascii="宋体" w:eastAsia="宋体" w:hAnsi="宋体" w:cs="宋体" w:hint="eastAsia"/>
          <w:szCs w:val="21"/>
        </w:rPr>
        <w:t>有</w:t>
      </w:r>
      <w:r w:rsidR="004117E3" w:rsidRPr="006F6FC5">
        <w:rPr>
          <w:rFonts w:ascii="宋体" w:eastAsia="宋体" w:hAnsi="宋体" w:cs="宋体" w:hint="eastAsia"/>
          <w:szCs w:val="21"/>
        </w:rPr>
        <w:t>增材或减材两种方式。</w:t>
      </w:r>
    </w:p>
    <w:p w14:paraId="7EC2C188" w14:textId="5E01FC2E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答案：</w:t>
      </w:r>
      <w:r w:rsidR="00F82AE5">
        <w:rPr>
          <w:rFonts w:ascii="宋体" w:eastAsia="宋体" w:hAnsi="宋体" w:cs="宋体" w:hint="eastAsia"/>
          <w:szCs w:val="21"/>
        </w:rPr>
        <w:t>正确</w:t>
      </w:r>
    </w:p>
    <w:p w14:paraId="10878C2C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3B1940F0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6433A2B8" w14:textId="141BB5D9" w:rsidR="00ED76AA" w:rsidRPr="006F6FC5" w:rsidRDefault="00ED76AA">
      <w:pPr>
        <w:spacing w:line="360" w:lineRule="auto"/>
      </w:pPr>
    </w:p>
    <w:p w14:paraId="7CA51870" w14:textId="7F93D883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[所属分类]:理论知识（一级）/3D打印技术</w:t>
      </w:r>
    </w:p>
    <w:p w14:paraId="64A76F94" w14:textId="01FE7B1B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1</w:t>
      </w:r>
      <w:r w:rsidRPr="006F6FC5">
        <w:rPr>
          <w:rFonts w:ascii="宋体" w:eastAsia="宋体" w:hAnsi="宋体" w:cs="宋体"/>
          <w:szCs w:val="21"/>
        </w:rPr>
        <w:t>3</w:t>
      </w:r>
      <w:r w:rsidRPr="006F6FC5">
        <w:rPr>
          <w:rFonts w:ascii="宋体" w:eastAsia="宋体" w:hAnsi="宋体" w:cs="宋体" w:hint="eastAsia"/>
          <w:szCs w:val="21"/>
        </w:rPr>
        <w:t>.</w:t>
      </w:r>
      <w:r w:rsidRPr="006F6FC5">
        <w:rPr>
          <w:rFonts w:ascii="宋体" w:eastAsia="宋体" w:hAnsi="宋体" w:cs="宋体"/>
          <w:szCs w:val="21"/>
        </w:rPr>
        <w:t xml:space="preserve"> </w:t>
      </w:r>
      <w:r w:rsidRPr="006F6FC5">
        <w:rPr>
          <w:rFonts w:ascii="宋体" w:eastAsia="宋体" w:hAnsi="宋体" w:cs="宋体" w:hint="eastAsia"/>
          <w:szCs w:val="21"/>
        </w:rPr>
        <w:t>题干：</w:t>
      </w:r>
      <w:r w:rsidR="007A4D7B">
        <w:rPr>
          <w:rFonts w:ascii="宋体" w:eastAsia="宋体" w:hAnsi="宋体" w:cs="宋体" w:hint="eastAsia"/>
          <w:szCs w:val="21"/>
        </w:rPr>
        <w:t>3</w:t>
      </w:r>
      <w:r w:rsidR="00A92D05" w:rsidRPr="006F6FC5">
        <w:rPr>
          <w:rFonts w:ascii="宋体" w:eastAsia="宋体" w:hAnsi="宋体" w:cs="宋体" w:hint="eastAsia"/>
          <w:szCs w:val="21"/>
        </w:rPr>
        <w:t>D打印机</w:t>
      </w:r>
      <w:r w:rsidR="001D63CD">
        <w:rPr>
          <w:rFonts w:ascii="宋体" w:eastAsia="宋体" w:hAnsi="宋体" w:cs="宋体" w:hint="eastAsia"/>
          <w:szCs w:val="21"/>
        </w:rPr>
        <w:t>的应用越来越广泛，也</w:t>
      </w:r>
      <w:r w:rsidR="00A92D05" w:rsidRPr="006F6FC5">
        <w:rPr>
          <w:rFonts w:ascii="宋体" w:eastAsia="宋体" w:hAnsi="宋体" w:cs="宋体" w:hint="eastAsia"/>
          <w:szCs w:val="21"/>
        </w:rPr>
        <w:t>可以打印人体器官</w:t>
      </w:r>
      <w:r w:rsidR="001D63CD">
        <w:rPr>
          <w:rFonts w:ascii="宋体" w:eastAsia="宋体" w:hAnsi="宋体" w:cs="宋体" w:hint="eastAsia"/>
          <w:szCs w:val="21"/>
        </w:rPr>
        <w:t>了</w:t>
      </w:r>
      <w:r w:rsidR="00A92D05" w:rsidRPr="006F6FC5">
        <w:rPr>
          <w:rFonts w:ascii="宋体" w:eastAsia="宋体" w:hAnsi="宋体" w:cs="宋体" w:hint="eastAsia"/>
          <w:szCs w:val="21"/>
        </w:rPr>
        <w:t>。</w:t>
      </w:r>
    </w:p>
    <w:p w14:paraId="06707A61" w14:textId="6723A6CD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答案：</w:t>
      </w:r>
      <w:r w:rsidR="00A92D05" w:rsidRPr="006F6FC5">
        <w:rPr>
          <w:rFonts w:ascii="宋体" w:eastAsia="宋体" w:hAnsi="宋体" w:cs="宋体" w:hint="eastAsia"/>
          <w:szCs w:val="21"/>
        </w:rPr>
        <w:t>正确</w:t>
      </w:r>
    </w:p>
    <w:p w14:paraId="24138726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1C348137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061C0980" w14:textId="6031D159" w:rsidR="00ED76AA" w:rsidRPr="006F6FC5" w:rsidRDefault="00ED76AA">
      <w:pPr>
        <w:spacing w:line="360" w:lineRule="auto"/>
      </w:pPr>
    </w:p>
    <w:p w14:paraId="1814C523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[所属分类]:理论知识（一级）/3D打印技术</w:t>
      </w:r>
    </w:p>
    <w:p w14:paraId="6FDB8A15" w14:textId="4F18DDE7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1</w:t>
      </w:r>
      <w:r w:rsidRPr="006F6FC5">
        <w:rPr>
          <w:rFonts w:ascii="宋体" w:eastAsia="宋体" w:hAnsi="宋体" w:cs="宋体"/>
          <w:szCs w:val="21"/>
        </w:rPr>
        <w:t>4</w:t>
      </w:r>
      <w:r w:rsidRPr="006F6FC5">
        <w:rPr>
          <w:rFonts w:ascii="宋体" w:eastAsia="宋体" w:hAnsi="宋体" w:cs="宋体" w:hint="eastAsia"/>
          <w:szCs w:val="21"/>
        </w:rPr>
        <w:t>.</w:t>
      </w:r>
      <w:r w:rsidRPr="006F6FC5">
        <w:rPr>
          <w:rFonts w:ascii="宋体" w:eastAsia="宋体" w:hAnsi="宋体" w:cs="宋体"/>
          <w:szCs w:val="21"/>
        </w:rPr>
        <w:t xml:space="preserve"> </w:t>
      </w:r>
      <w:r w:rsidRPr="006F6FC5">
        <w:rPr>
          <w:rFonts w:ascii="宋体" w:eastAsia="宋体" w:hAnsi="宋体" w:cs="宋体" w:hint="eastAsia"/>
          <w:szCs w:val="21"/>
        </w:rPr>
        <w:t>题干：</w:t>
      </w:r>
      <w:r w:rsidR="007A4D7B">
        <w:rPr>
          <w:rFonts w:ascii="宋体" w:eastAsia="宋体" w:hAnsi="宋体" w:cs="宋体" w:hint="eastAsia"/>
          <w:szCs w:val="21"/>
        </w:rPr>
        <w:t>3</w:t>
      </w:r>
      <w:r w:rsidR="00A92D05" w:rsidRPr="006F6FC5">
        <w:rPr>
          <w:rFonts w:ascii="宋体" w:eastAsia="宋体" w:hAnsi="宋体" w:cs="宋体" w:hint="eastAsia"/>
          <w:szCs w:val="21"/>
        </w:rPr>
        <w:t>D打印机有</w:t>
      </w:r>
      <w:r w:rsidR="001D63CD">
        <w:rPr>
          <w:rFonts w:ascii="宋体" w:eastAsia="宋体" w:hAnsi="宋体" w:cs="宋体" w:hint="eastAsia"/>
          <w:szCs w:val="21"/>
        </w:rPr>
        <w:t>X、Y、Z三</w:t>
      </w:r>
      <w:r w:rsidR="00A92D05" w:rsidRPr="006F6FC5">
        <w:rPr>
          <w:rFonts w:ascii="宋体" w:eastAsia="宋体" w:hAnsi="宋体" w:cs="宋体" w:hint="eastAsia"/>
          <w:szCs w:val="21"/>
        </w:rPr>
        <w:t>个坐标轴。</w:t>
      </w:r>
    </w:p>
    <w:p w14:paraId="544D3493" w14:textId="30AEC340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答案：</w:t>
      </w:r>
      <w:r w:rsidR="00A92D05" w:rsidRPr="006F6FC5">
        <w:rPr>
          <w:rFonts w:ascii="宋体" w:eastAsia="宋体" w:hAnsi="宋体" w:cs="宋体" w:hint="eastAsia"/>
          <w:szCs w:val="21"/>
        </w:rPr>
        <w:t>正确</w:t>
      </w:r>
    </w:p>
    <w:p w14:paraId="30E6C970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20CAA5F5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7239378B" w14:textId="700664FA" w:rsidR="00ED76AA" w:rsidRPr="006F6FC5" w:rsidRDefault="00ED76AA">
      <w:pPr>
        <w:spacing w:line="360" w:lineRule="auto"/>
      </w:pPr>
    </w:p>
    <w:p w14:paraId="405EB41A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[所属分类]:理论知识（一级）/3D打印技术</w:t>
      </w:r>
    </w:p>
    <w:p w14:paraId="0C3010EE" w14:textId="3F12A2C7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1</w:t>
      </w:r>
      <w:r w:rsidRPr="006F6FC5">
        <w:rPr>
          <w:rFonts w:ascii="宋体" w:eastAsia="宋体" w:hAnsi="宋体" w:cs="宋体"/>
          <w:szCs w:val="21"/>
        </w:rPr>
        <w:t>5</w:t>
      </w:r>
      <w:r w:rsidRPr="006F6FC5">
        <w:rPr>
          <w:rFonts w:ascii="宋体" w:eastAsia="宋体" w:hAnsi="宋体" w:cs="宋体" w:hint="eastAsia"/>
          <w:szCs w:val="21"/>
        </w:rPr>
        <w:t>.</w:t>
      </w:r>
      <w:r w:rsidRPr="006F6FC5">
        <w:rPr>
          <w:rFonts w:ascii="宋体" w:eastAsia="宋体" w:hAnsi="宋体" w:cs="宋体"/>
          <w:szCs w:val="21"/>
        </w:rPr>
        <w:t xml:space="preserve"> </w:t>
      </w:r>
      <w:r w:rsidRPr="006F6FC5">
        <w:rPr>
          <w:rFonts w:ascii="宋体" w:eastAsia="宋体" w:hAnsi="宋体" w:cs="宋体" w:hint="eastAsia"/>
          <w:szCs w:val="21"/>
        </w:rPr>
        <w:t>题干：</w:t>
      </w:r>
      <w:r w:rsidR="00A92D05" w:rsidRPr="006F6FC5">
        <w:rPr>
          <w:rFonts w:hint="eastAsia"/>
        </w:rPr>
        <w:t>3D</w:t>
      </w:r>
      <w:r w:rsidR="00A92D05" w:rsidRPr="006F6FC5">
        <w:rPr>
          <w:rFonts w:hint="eastAsia"/>
        </w:rPr>
        <w:t>打印技术</w:t>
      </w:r>
      <w:r w:rsidR="000D2916">
        <w:rPr>
          <w:rFonts w:hint="eastAsia"/>
        </w:rPr>
        <w:t>使得</w:t>
      </w:r>
      <w:r w:rsidR="00312516" w:rsidRPr="00312516">
        <w:rPr>
          <w:rFonts w:hint="eastAsia"/>
        </w:rPr>
        <w:t>传统制造方式无法实现的复杂结构件制造变为可能</w:t>
      </w:r>
      <w:r w:rsidR="00312516">
        <w:rPr>
          <w:rFonts w:hint="eastAsia"/>
        </w:rPr>
        <w:t>。</w:t>
      </w:r>
    </w:p>
    <w:p w14:paraId="2B0638E1" w14:textId="1C4F5CF0" w:rsidR="00ED76AA" w:rsidRPr="006F6FC5" w:rsidRDefault="00ED76AA" w:rsidP="00ED76AA">
      <w:pPr>
        <w:spacing w:line="360" w:lineRule="auto"/>
        <w:rPr>
          <w:rFonts w:ascii="宋体" w:eastAsia="宋体" w:hAnsi="宋体" w:cs="宋体"/>
          <w:szCs w:val="21"/>
        </w:rPr>
      </w:pPr>
      <w:r w:rsidRPr="006F6FC5">
        <w:rPr>
          <w:rFonts w:ascii="宋体" w:eastAsia="宋体" w:hAnsi="宋体" w:cs="宋体" w:hint="eastAsia"/>
          <w:szCs w:val="21"/>
        </w:rPr>
        <w:t>答案：</w:t>
      </w:r>
      <w:r w:rsidR="00A92D05" w:rsidRPr="006F6FC5">
        <w:rPr>
          <w:rFonts w:ascii="宋体" w:eastAsia="宋体" w:hAnsi="宋体" w:cs="宋体" w:hint="eastAsia"/>
          <w:szCs w:val="21"/>
        </w:rPr>
        <w:t>正确</w:t>
      </w:r>
    </w:p>
    <w:p w14:paraId="28C0CEFB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题型：判断题</w:t>
      </w:r>
    </w:p>
    <w:p w14:paraId="07D1325A" w14:textId="77777777" w:rsidR="00ED76AA" w:rsidRPr="006F6FC5" w:rsidRDefault="00ED76AA" w:rsidP="00ED76AA">
      <w:pPr>
        <w:spacing w:line="360" w:lineRule="auto"/>
        <w:rPr>
          <w:rFonts w:ascii="宋体" w:eastAsia="宋体" w:hAnsi="宋体" w:cs="宋体"/>
        </w:rPr>
      </w:pPr>
      <w:r w:rsidRPr="006F6FC5">
        <w:rPr>
          <w:rFonts w:ascii="宋体" w:eastAsia="宋体" w:hAnsi="宋体" w:cs="宋体" w:hint="eastAsia"/>
        </w:rPr>
        <w:t>分数：2</w:t>
      </w:r>
    </w:p>
    <w:p w14:paraId="405CBA2A" w14:textId="77777777" w:rsidR="00ED76AA" w:rsidRPr="006F6FC5" w:rsidRDefault="00ED76AA">
      <w:pPr>
        <w:spacing w:line="360" w:lineRule="auto"/>
      </w:pPr>
    </w:p>
    <w:sectPr w:rsidR="00ED76AA" w:rsidRPr="006F6F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3096C" w14:textId="77777777" w:rsidR="008A4AA1" w:rsidRDefault="008A4AA1" w:rsidP="00171D5F">
      <w:r>
        <w:separator/>
      </w:r>
    </w:p>
  </w:endnote>
  <w:endnote w:type="continuationSeparator" w:id="0">
    <w:p w14:paraId="6858185E" w14:textId="77777777" w:rsidR="008A4AA1" w:rsidRDefault="008A4AA1" w:rsidP="00171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iti SC Light">
    <w:altName w:val="Calibri"/>
    <w:charset w:val="50"/>
    <w:family w:val="auto"/>
    <w:pitch w:val="default"/>
    <w:sig w:usb0="00000000" w:usb1="00000000" w:usb2="00000010" w:usb3="00000000" w:csb0="003E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1C811" w14:textId="77777777" w:rsidR="008A4AA1" w:rsidRDefault="008A4AA1" w:rsidP="00171D5F">
      <w:r>
        <w:separator/>
      </w:r>
    </w:p>
  </w:footnote>
  <w:footnote w:type="continuationSeparator" w:id="0">
    <w:p w14:paraId="062AE7C8" w14:textId="77777777" w:rsidR="008A4AA1" w:rsidRDefault="008A4AA1" w:rsidP="00171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310C3"/>
    <w:multiLevelType w:val="singleLevel"/>
    <w:tmpl w:val="656310C3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bordersDoNotSurroundHeader/>
  <w:bordersDoNotSurroundFooter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B04DDF"/>
    <w:rsid w:val="00001C29"/>
    <w:rsid w:val="000150E9"/>
    <w:rsid w:val="00033FA0"/>
    <w:rsid w:val="00040379"/>
    <w:rsid w:val="0005049E"/>
    <w:rsid w:val="00051FA8"/>
    <w:rsid w:val="00081F20"/>
    <w:rsid w:val="00091EF0"/>
    <w:rsid w:val="0009312F"/>
    <w:rsid w:val="00095ACE"/>
    <w:rsid w:val="000A1BB7"/>
    <w:rsid w:val="000A7AAD"/>
    <w:rsid w:val="000B6BC9"/>
    <w:rsid w:val="000D2916"/>
    <w:rsid w:val="000E0163"/>
    <w:rsid w:val="000E52F7"/>
    <w:rsid w:val="000E7D51"/>
    <w:rsid w:val="000F0F22"/>
    <w:rsid w:val="0010236D"/>
    <w:rsid w:val="001134C3"/>
    <w:rsid w:val="001134D6"/>
    <w:rsid w:val="00120F3D"/>
    <w:rsid w:val="00122426"/>
    <w:rsid w:val="00142B92"/>
    <w:rsid w:val="00155D79"/>
    <w:rsid w:val="00171D5F"/>
    <w:rsid w:val="00172F9F"/>
    <w:rsid w:val="00176533"/>
    <w:rsid w:val="001809B2"/>
    <w:rsid w:val="00186F05"/>
    <w:rsid w:val="001A4E97"/>
    <w:rsid w:val="001B1371"/>
    <w:rsid w:val="001B4E3A"/>
    <w:rsid w:val="001C49DB"/>
    <w:rsid w:val="001D63CD"/>
    <w:rsid w:val="001E51B5"/>
    <w:rsid w:val="00204EA1"/>
    <w:rsid w:val="00207938"/>
    <w:rsid w:val="00216710"/>
    <w:rsid w:val="0021761B"/>
    <w:rsid w:val="00231755"/>
    <w:rsid w:val="00237F68"/>
    <w:rsid w:val="0024193F"/>
    <w:rsid w:val="002522F8"/>
    <w:rsid w:val="00270B3F"/>
    <w:rsid w:val="00282B7E"/>
    <w:rsid w:val="00296EAB"/>
    <w:rsid w:val="002A61EF"/>
    <w:rsid w:val="002B0355"/>
    <w:rsid w:val="00301C63"/>
    <w:rsid w:val="0030379F"/>
    <w:rsid w:val="00312516"/>
    <w:rsid w:val="00315011"/>
    <w:rsid w:val="00317E79"/>
    <w:rsid w:val="00331B4F"/>
    <w:rsid w:val="00332471"/>
    <w:rsid w:val="003349C8"/>
    <w:rsid w:val="00345043"/>
    <w:rsid w:val="0035159C"/>
    <w:rsid w:val="00355407"/>
    <w:rsid w:val="0036559A"/>
    <w:rsid w:val="0036798A"/>
    <w:rsid w:val="00380678"/>
    <w:rsid w:val="00392B82"/>
    <w:rsid w:val="0039450F"/>
    <w:rsid w:val="0039622F"/>
    <w:rsid w:val="003A5AD2"/>
    <w:rsid w:val="003A67DF"/>
    <w:rsid w:val="003B2162"/>
    <w:rsid w:val="003B40C9"/>
    <w:rsid w:val="003B5681"/>
    <w:rsid w:val="003C3E3B"/>
    <w:rsid w:val="003D2668"/>
    <w:rsid w:val="003D7593"/>
    <w:rsid w:val="003D7669"/>
    <w:rsid w:val="003E4DFF"/>
    <w:rsid w:val="003E68CE"/>
    <w:rsid w:val="003E6A3D"/>
    <w:rsid w:val="0040052C"/>
    <w:rsid w:val="00401F1A"/>
    <w:rsid w:val="00403FCE"/>
    <w:rsid w:val="00404BC6"/>
    <w:rsid w:val="00404FB9"/>
    <w:rsid w:val="004117E3"/>
    <w:rsid w:val="0041351F"/>
    <w:rsid w:val="0041745B"/>
    <w:rsid w:val="00443951"/>
    <w:rsid w:val="004458BE"/>
    <w:rsid w:val="00455E74"/>
    <w:rsid w:val="00456EE3"/>
    <w:rsid w:val="00464A70"/>
    <w:rsid w:val="00472CED"/>
    <w:rsid w:val="00483D10"/>
    <w:rsid w:val="00491364"/>
    <w:rsid w:val="00496601"/>
    <w:rsid w:val="00497A27"/>
    <w:rsid w:val="004A590E"/>
    <w:rsid w:val="004A7B09"/>
    <w:rsid w:val="004C5FA1"/>
    <w:rsid w:val="004D0347"/>
    <w:rsid w:val="004D7EAF"/>
    <w:rsid w:val="004F063E"/>
    <w:rsid w:val="004F07CC"/>
    <w:rsid w:val="00500D11"/>
    <w:rsid w:val="0051451C"/>
    <w:rsid w:val="00525DD4"/>
    <w:rsid w:val="005441E8"/>
    <w:rsid w:val="0054668B"/>
    <w:rsid w:val="00550D9D"/>
    <w:rsid w:val="00553A1F"/>
    <w:rsid w:val="0055456A"/>
    <w:rsid w:val="0056126D"/>
    <w:rsid w:val="00563B7E"/>
    <w:rsid w:val="00572390"/>
    <w:rsid w:val="00575D22"/>
    <w:rsid w:val="0058475B"/>
    <w:rsid w:val="00585E20"/>
    <w:rsid w:val="00587B0E"/>
    <w:rsid w:val="00595094"/>
    <w:rsid w:val="005B61F9"/>
    <w:rsid w:val="005B6AC6"/>
    <w:rsid w:val="005F097D"/>
    <w:rsid w:val="005F0BCB"/>
    <w:rsid w:val="00600991"/>
    <w:rsid w:val="0060112B"/>
    <w:rsid w:val="006035F0"/>
    <w:rsid w:val="00625F2C"/>
    <w:rsid w:val="006337A4"/>
    <w:rsid w:val="006462AB"/>
    <w:rsid w:val="00647AC1"/>
    <w:rsid w:val="00650B51"/>
    <w:rsid w:val="0065233C"/>
    <w:rsid w:val="00667B07"/>
    <w:rsid w:val="00672EDF"/>
    <w:rsid w:val="0067577E"/>
    <w:rsid w:val="00697727"/>
    <w:rsid w:val="006B0AEC"/>
    <w:rsid w:val="006B46A6"/>
    <w:rsid w:val="006C679B"/>
    <w:rsid w:val="006D066D"/>
    <w:rsid w:val="006E1D5C"/>
    <w:rsid w:val="006E7603"/>
    <w:rsid w:val="006F3F21"/>
    <w:rsid w:val="006F48E7"/>
    <w:rsid w:val="006F6FC5"/>
    <w:rsid w:val="0070059D"/>
    <w:rsid w:val="0070199D"/>
    <w:rsid w:val="00712E86"/>
    <w:rsid w:val="0073331A"/>
    <w:rsid w:val="00743EC7"/>
    <w:rsid w:val="0075019A"/>
    <w:rsid w:val="00757CA9"/>
    <w:rsid w:val="00760D63"/>
    <w:rsid w:val="0076517B"/>
    <w:rsid w:val="00767422"/>
    <w:rsid w:val="00783894"/>
    <w:rsid w:val="007A1B83"/>
    <w:rsid w:val="007A4D7B"/>
    <w:rsid w:val="007B208B"/>
    <w:rsid w:val="007C565B"/>
    <w:rsid w:val="007D3953"/>
    <w:rsid w:val="007F18BA"/>
    <w:rsid w:val="007F4381"/>
    <w:rsid w:val="007F7505"/>
    <w:rsid w:val="00801C17"/>
    <w:rsid w:val="0080350E"/>
    <w:rsid w:val="00806490"/>
    <w:rsid w:val="00823C06"/>
    <w:rsid w:val="00845AB8"/>
    <w:rsid w:val="00852B4D"/>
    <w:rsid w:val="008610ED"/>
    <w:rsid w:val="00865E95"/>
    <w:rsid w:val="0087194A"/>
    <w:rsid w:val="008768B8"/>
    <w:rsid w:val="008801C2"/>
    <w:rsid w:val="008A09FD"/>
    <w:rsid w:val="008A3447"/>
    <w:rsid w:val="008A4AA1"/>
    <w:rsid w:val="008A4CC5"/>
    <w:rsid w:val="008A5773"/>
    <w:rsid w:val="008A6BC5"/>
    <w:rsid w:val="008A77D1"/>
    <w:rsid w:val="008B2AE4"/>
    <w:rsid w:val="008B5186"/>
    <w:rsid w:val="008B7BF9"/>
    <w:rsid w:val="008C766D"/>
    <w:rsid w:val="008D464F"/>
    <w:rsid w:val="008D51E1"/>
    <w:rsid w:val="008E0D77"/>
    <w:rsid w:val="008E321E"/>
    <w:rsid w:val="008F0FBB"/>
    <w:rsid w:val="008F21E3"/>
    <w:rsid w:val="008F252B"/>
    <w:rsid w:val="008F4041"/>
    <w:rsid w:val="008F436A"/>
    <w:rsid w:val="008F570A"/>
    <w:rsid w:val="00915C67"/>
    <w:rsid w:val="009163C9"/>
    <w:rsid w:val="009412B5"/>
    <w:rsid w:val="00942AAE"/>
    <w:rsid w:val="009450C5"/>
    <w:rsid w:val="00963BE4"/>
    <w:rsid w:val="00964BDB"/>
    <w:rsid w:val="00965EB9"/>
    <w:rsid w:val="00967106"/>
    <w:rsid w:val="009805B6"/>
    <w:rsid w:val="00980F75"/>
    <w:rsid w:val="00982C74"/>
    <w:rsid w:val="00982E34"/>
    <w:rsid w:val="00984664"/>
    <w:rsid w:val="00984B4B"/>
    <w:rsid w:val="00990CC3"/>
    <w:rsid w:val="009A0683"/>
    <w:rsid w:val="009A468E"/>
    <w:rsid w:val="009B69EB"/>
    <w:rsid w:val="009C4BA2"/>
    <w:rsid w:val="009D0156"/>
    <w:rsid w:val="009D04D8"/>
    <w:rsid w:val="009D3D6E"/>
    <w:rsid w:val="009D63DB"/>
    <w:rsid w:val="009E1E20"/>
    <w:rsid w:val="009E6375"/>
    <w:rsid w:val="009F10A4"/>
    <w:rsid w:val="009F1B9F"/>
    <w:rsid w:val="00A03692"/>
    <w:rsid w:val="00A06C38"/>
    <w:rsid w:val="00A07324"/>
    <w:rsid w:val="00A10A03"/>
    <w:rsid w:val="00A129BD"/>
    <w:rsid w:val="00A14004"/>
    <w:rsid w:val="00A162F0"/>
    <w:rsid w:val="00A41A2B"/>
    <w:rsid w:val="00A46483"/>
    <w:rsid w:val="00A47724"/>
    <w:rsid w:val="00A52981"/>
    <w:rsid w:val="00A66A33"/>
    <w:rsid w:val="00A77FC6"/>
    <w:rsid w:val="00A80AE3"/>
    <w:rsid w:val="00A8615A"/>
    <w:rsid w:val="00A92D05"/>
    <w:rsid w:val="00A96F26"/>
    <w:rsid w:val="00AA0359"/>
    <w:rsid w:val="00AA608A"/>
    <w:rsid w:val="00AB66CF"/>
    <w:rsid w:val="00AC01CD"/>
    <w:rsid w:val="00AC1698"/>
    <w:rsid w:val="00AC7F76"/>
    <w:rsid w:val="00AE0FA0"/>
    <w:rsid w:val="00AF4C02"/>
    <w:rsid w:val="00B254B1"/>
    <w:rsid w:val="00B35FAB"/>
    <w:rsid w:val="00B40157"/>
    <w:rsid w:val="00B46F8B"/>
    <w:rsid w:val="00B47B0D"/>
    <w:rsid w:val="00B56CBD"/>
    <w:rsid w:val="00B600B0"/>
    <w:rsid w:val="00B62E7D"/>
    <w:rsid w:val="00B6727B"/>
    <w:rsid w:val="00B721D0"/>
    <w:rsid w:val="00B92FF8"/>
    <w:rsid w:val="00BA6395"/>
    <w:rsid w:val="00BB0D96"/>
    <w:rsid w:val="00BB3F41"/>
    <w:rsid w:val="00BD2671"/>
    <w:rsid w:val="00BD6454"/>
    <w:rsid w:val="00BF3214"/>
    <w:rsid w:val="00C0683D"/>
    <w:rsid w:val="00C11703"/>
    <w:rsid w:val="00C14A32"/>
    <w:rsid w:val="00C36D7C"/>
    <w:rsid w:val="00C618D9"/>
    <w:rsid w:val="00C64461"/>
    <w:rsid w:val="00C70193"/>
    <w:rsid w:val="00CA2DA1"/>
    <w:rsid w:val="00CB0C27"/>
    <w:rsid w:val="00CB5D89"/>
    <w:rsid w:val="00CD1F44"/>
    <w:rsid w:val="00CD74DC"/>
    <w:rsid w:val="00CE7EDB"/>
    <w:rsid w:val="00CF4CCF"/>
    <w:rsid w:val="00CF7720"/>
    <w:rsid w:val="00D16121"/>
    <w:rsid w:val="00D24255"/>
    <w:rsid w:val="00D30D42"/>
    <w:rsid w:val="00D321E5"/>
    <w:rsid w:val="00D34D9E"/>
    <w:rsid w:val="00D36684"/>
    <w:rsid w:val="00D3735C"/>
    <w:rsid w:val="00D5003B"/>
    <w:rsid w:val="00D51AE1"/>
    <w:rsid w:val="00D9283E"/>
    <w:rsid w:val="00DA7031"/>
    <w:rsid w:val="00DB09AD"/>
    <w:rsid w:val="00DB6869"/>
    <w:rsid w:val="00DB6A2F"/>
    <w:rsid w:val="00DB7EB1"/>
    <w:rsid w:val="00DC29CA"/>
    <w:rsid w:val="00DD1FDA"/>
    <w:rsid w:val="00DD6850"/>
    <w:rsid w:val="00DD7888"/>
    <w:rsid w:val="00DE2977"/>
    <w:rsid w:val="00DE68B7"/>
    <w:rsid w:val="00DF0D25"/>
    <w:rsid w:val="00DF6306"/>
    <w:rsid w:val="00DF78FE"/>
    <w:rsid w:val="00E010B4"/>
    <w:rsid w:val="00E01A5A"/>
    <w:rsid w:val="00E15361"/>
    <w:rsid w:val="00E30668"/>
    <w:rsid w:val="00E342D2"/>
    <w:rsid w:val="00E45480"/>
    <w:rsid w:val="00E51CA1"/>
    <w:rsid w:val="00E57CAF"/>
    <w:rsid w:val="00E6055C"/>
    <w:rsid w:val="00E608AA"/>
    <w:rsid w:val="00E61A9B"/>
    <w:rsid w:val="00E6678D"/>
    <w:rsid w:val="00E70CE4"/>
    <w:rsid w:val="00E87E6C"/>
    <w:rsid w:val="00EA179D"/>
    <w:rsid w:val="00EA6FD3"/>
    <w:rsid w:val="00ED3C47"/>
    <w:rsid w:val="00ED506E"/>
    <w:rsid w:val="00ED5ED8"/>
    <w:rsid w:val="00ED76AA"/>
    <w:rsid w:val="00ED7F65"/>
    <w:rsid w:val="00EE316D"/>
    <w:rsid w:val="00F00ED8"/>
    <w:rsid w:val="00F12147"/>
    <w:rsid w:val="00F27B85"/>
    <w:rsid w:val="00F433BF"/>
    <w:rsid w:val="00F435D3"/>
    <w:rsid w:val="00F47444"/>
    <w:rsid w:val="00F73D18"/>
    <w:rsid w:val="00F7471E"/>
    <w:rsid w:val="00F82704"/>
    <w:rsid w:val="00F82AE5"/>
    <w:rsid w:val="00F836F0"/>
    <w:rsid w:val="00F86ED7"/>
    <w:rsid w:val="00F90EFC"/>
    <w:rsid w:val="00F93C25"/>
    <w:rsid w:val="00F97D54"/>
    <w:rsid w:val="00FB3600"/>
    <w:rsid w:val="00FB4B84"/>
    <w:rsid w:val="00FB559C"/>
    <w:rsid w:val="00FD244D"/>
    <w:rsid w:val="00FD42A5"/>
    <w:rsid w:val="00FE225E"/>
    <w:rsid w:val="00FE4350"/>
    <w:rsid w:val="00FF2770"/>
    <w:rsid w:val="00FF5A26"/>
    <w:rsid w:val="00FF6E1D"/>
    <w:rsid w:val="014564C1"/>
    <w:rsid w:val="014F4F27"/>
    <w:rsid w:val="022D3CA6"/>
    <w:rsid w:val="02DD055F"/>
    <w:rsid w:val="03DA544D"/>
    <w:rsid w:val="044E6C75"/>
    <w:rsid w:val="049476A2"/>
    <w:rsid w:val="05DB1B35"/>
    <w:rsid w:val="07A223C7"/>
    <w:rsid w:val="07BA3B81"/>
    <w:rsid w:val="07CD778E"/>
    <w:rsid w:val="07F11BF2"/>
    <w:rsid w:val="08063BD2"/>
    <w:rsid w:val="08487CE1"/>
    <w:rsid w:val="086D2DD1"/>
    <w:rsid w:val="08D819BD"/>
    <w:rsid w:val="09BF6D78"/>
    <w:rsid w:val="0A895A39"/>
    <w:rsid w:val="0AA93922"/>
    <w:rsid w:val="0C346BD4"/>
    <w:rsid w:val="0CAD37CA"/>
    <w:rsid w:val="0D6B543D"/>
    <w:rsid w:val="0D6F13BC"/>
    <w:rsid w:val="0F8430D2"/>
    <w:rsid w:val="0FF01DA3"/>
    <w:rsid w:val="101313C4"/>
    <w:rsid w:val="10BB15DB"/>
    <w:rsid w:val="11400A80"/>
    <w:rsid w:val="115225F0"/>
    <w:rsid w:val="11541084"/>
    <w:rsid w:val="12A1548A"/>
    <w:rsid w:val="13EE5F67"/>
    <w:rsid w:val="140154E0"/>
    <w:rsid w:val="140B20A5"/>
    <w:rsid w:val="164B38C7"/>
    <w:rsid w:val="17812424"/>
    <w:rsid w:val="17F2498E"/>
    <w:rsid w:val="17FF2B6E"/>
    <w:rsid w:val="18023DD8"/>
    <w:rsid w:val="181A3DF4"/>
    <w:rsid w:val="18361E68"/>
    <w:rsid w:val="185B2DA8"/>
    <w:rsid w:val="18782CB5"/>
    <w:rsid w:val="18B244E9"/>
    <w:rsid w:val="190213C9"/>
    <w:rsid w:val="196B2A89"/>
    <w:rsid w:val="198917F4"/>
    <w:rsid w:val="19A676CE"/>
    <w:rsid w:val="19DF0DAE"/>
    <w:rsid w:val="1A0464A7"/>
    <w:rsid w:val="1AAF0467"/>
    <w:rsid w:val="1AD00C78"/>
    <w:rsid w:val="1B0622ED"/>
    <w:rsid w:val="1B1C5E3B"/>
    <w:rsid w:val="1B8E6A3E"/>
    <w:rsid w:val="1BCF652F"/>
    <w:rsid w:val="1C3A7288"/>
    <w:rsid w:val="1C5154E2"/>
    <w:rsid w:val="1C5318E0"/>
    <w:rsid w:val="1CAA2166"/>
    <w:rsid w:val="1D2013FF"/>
    <w:rsid w:val="1DB04DDF"/>
    <w:rsid w:val="1DE22C73"/>
    <w:rsid w:val="1E222269"/>
    <w:rsid w:val="1E890C74"/>
    <w:rsid w:val="1EC57654"/>
    <w:rsid w:val="1F0B15FF"/>
    <w:rsid w:val="2039196F"/>
    <w:rsid w:val="20BD2A51"/>
    <w:rsid w:val="20F4417C"/>
    <w:rsid w:val="22B53594"/>
    <w:rsid w:val="22E80D48"/>
    <w:rsid w:val="241D3FE2"/>
    <w:rsid w:val="243A7801"/>
    <w:rsid w:val="246945BD"/>
    <w:rsid w:val="24C72455"/>
    <w:rsid w:val="253622CE"/>
    <w:rsid w:val="258E1285"/>
    <w:rsid w:val="25A800B9"/>
    <w:rsid w:val="25C870EC"/>
    <w:rsid w:val="25DB4D78"/>
    <w:rsid w:val="269F73E4"/>
    <w:rsid w:val="27541BE3"/>
    <w:rsid w:val="27666685"/>
    <w:rsid w:val="27677735"/>
    <w:rsid w:val="27D22CB1"/>
    <w:rsid w:val="27EF220B"/>
    <w:rsid w:val="284B3C08"/>
    <w:rsid w:val="285C2163"/>
    <w:rsid w:val="28FA24D7"/>
    <w:rsid w:val="29004702"/>
    <w:rsid w:val="29906899"/>
    <w:rsid w:val="29D94D99"/>
    <w:rsid w:val="2A0D79EA"/>
    <w:rsid w:val="2AA23677"/>
    <w:rsid w:val="2B4F7703"/>
    <w:rsid w:val="2CD32778"/>
    <w:rsid w:val="2D103D3D"/>
    <w:rsid w:val="2F2457E0"/>
    <w:rsid w:val="2F72321D"/>
    <w:rsid w:val="2FF02A2D"/>
    <w:rsid w:val="304F7B56"/>
    <w:rsid w:val="30A7779B"/>
    <w:rsid w:val="311D2399"/>
    <w:rsid w:val="321B798A"/>
    <w:rsid w:val="32517E8C"/>
    <w:rsid w:val="327851F0"/>
    <w:rsid w:val="32BC5F97"/>
    <w:rsid w:val="32D148B5"/>
    <w:rsid w:val="32D422BA"/>
    <w:rsid w:val="331179FE"/>
    <w:rsid w:val="33172D80"/>
    <w:rsid w:val="33374E12"/>
    <w:rsid w:val="33407416"/>
    <w:rsid w:val="33D246BE"/>
    <w:rsid w:val="340A3506"/>
    <w:rsid w:val="34157FA3"/>
    <w:rsid w:val="34B74F3F"/>
    <w:rsid w:val="353F25E9"/>
    <w:rsid w:val="3613154A"/>
    <w:rsid w:val="361C216E"/>
    <w:rsid w:val="367A5689"/>
    <w:rsid w:val="370241A5"/>
    <w:rsid w:val="379709B1"/>
    <w:rsid w:val="389A2677"/>
    <w:rsid w:val="395B1F0F"/>
    <w:rsid w:val="3A3429C4"/>
    <w:rsid w:val="3A7E4FA8"/>
    <w:rsid w:val="3B03615B"/>
    <w:rsid w:val="3B900E01"/>
    <w:rsid w:val="3D72767A"/>
    <w:rsid w:val="3D846315"/>
    <w:rsid w:val="3DBC7678"/>
    <w:rsid w:val="3DDD0BAD"/>
    <w:rsid w:val="3E484A50"/>
    <w:rsid w:val="3E5D20B6"/>
    <w:rsid w:val="3F223A85"/>
    <w:rsid w:val="3F8C1959"/>
    <w:rsid w:val="3FF07E89"/>
    <w:rsid w:val="3FFD29CC"/>
    <w:rsid w:val="40D25D83"/>
    <w:rsid w:val="41026430"/>
    <w:rsid w:val="411B5DB8"/>
    <w:rsid w:val="41352240"/>
    <w:rsid w:val="419F133E"/>
    <w:rsid w:val="429F01B2"/>
    <w:rsid w:val="43763FF4"/>
    <w:rsid w:val="437C0BA5"/>
    <w:rsid w:val="43BC3182"/>
    <w:rsid w:val="45BF0958"/>
    <w:rsid w:val="45F43D21"/>
    <w:rsid w:val="4649264C"/>
    <w:rsid w:val="46826466"/>
    <w:rsid w:val="46836A60"/>
    <w:rsid w:val="46997B6B"/>
    <w:rsid w:val="4721483C"/>
    <w:rsid w:val="47CE7895"/>
    <w:rsid w:val="47FE1FA9"/>
    <w:rsid w:val="48D65E76"/>
    <w:rsid w:val="48EA13A6"/>
    <w:rsid w:val="490B7D68"/>
    <w:rsid w:val="49D035F9"/>
    <w:rsid w:val="4AB6774E"/>
    <w:rsid w:val="4AF126EB"/>
    <w:rsid w:val="4B0D6D20"/>
    <w:rsid w:val="4B106870"/>
    <w:rsid w:val="4B61160E"/>
    <w:rsid w:val="4BF9767F"/>
    <w:rsid w:val="4C512EF2"/>
    <w:rsid w:val="4C5C7148"/>
    <w:rsid w:val="4D311A36"/>
    <w:rsid w:val="4EC97F22"/>
    <w:rsid w:val="4F172DBE"/>
    <w:rsid w:val="4F38407B"/>
    <w:rsid w:val="4FDB1D65"/>
    <w:rsid w:val="5045077B"/>
    <w:rsid w:val="504525EF"/>
    <w:rsid w:val="509148F9"/>
    <w:rsid w:val="50C05A85"/>
    <w:rsid w:val="50ED2F87"/>
    <w:rsid w:val="50FF3895"/>
    <w:rsid w:val="510611AE"/>
    <w:rsid w:val="51BC10C3"/>
    <w:rsid w:val="521035C6"/>
    <w:rsid w:val="5215641A"/>
    <w:rsid w:val="528575A8"/>
    <w:rsid w:val="52A35341"/>
    <w:rsid w:val="533018FA"/>
    <w:rsid w:val="53480CA4"/>
    <w:rsid w:val="546B2261"/>
    <w:rsid w:val="546F305B"/>
    <w:rsid w:val="554D66E7"/>
    <w:rsid w:val="55C873E6"/>
    <w:rsid w:val="56AE38E2"/>
    <w:rsid w:val="57A23F79"/>
    <w:rsid w:val="580572E6"/>
    <w:rsid w:val="5827525C"/>
    <w:rsid w:val="585225E2"/>
    <w:rsid w:val="58F16FFF"/>
    <w:rsid w:val="58FF3C2D"/>
    <w:rsid w:val="59914513"/>
    <w:rsid w:val="59BA124F"/>
    <w:rsid w:val="5A12366C"/>
    <w:rsid w:val="5A3C364E"/>
    <w:rsid w:val="5A591052"/>
    <w:rsid w:val="5A8B4E31"/>
    <w:rsid w:val="5B517BBA"/>
    <w:rsid w:val="5B6F4745"/>
    <w:rsid w:val="5B9327F7"/>
    <w:rsid w:val="5BE5265C"/>
    <w:rsid w:val="5BFF6736"/>
    <w:rsid w:val="5C7544A0"/>
    <w:rsid w:val="5E07105D"/>
    <w:rsid w:val="5E9D2C7F"/>
    <w:rsid w:val="5EF768A3"/>
    <w:rsid w:val="5FA602CF"/>
    <w:rsid w:val="60004364"/>
    <w:rsid w:val="609509A3"/>
    <w:rsid w:val="62782086"/>
    <w:rsid w:val="62EC1648"/>
    <w:rsid w:val="64057257"/>
    <w:rsid w:val="645A6087"/>
    <w:rsid w:val="64697955"/>
    <w:rsid w:val="64825CBF"/>
    <w:rsid w:val="65DC30CC"/>
    <w:rsid w:val="65F76A11"/>
    <w:rsid w:val="663443FD"/>
    <w:rsid w:val="66637639"/>
    <w:rsid w:val="669F7449"/>
    <w:rsid w:val="66BE1E6B"/>
    <w:rsid w:val="676760DE"/>
    <w:rsid w:val="689C6C34"/>
    <w:rsid w:val="689D6DB4"/>
    <w:rsid w:val="68FC6E03"/>
    <w:rsid w:val="69056E2D"/>
    <w:rsid w:val="691F21B4"/>
    <w:rsid w:val="6A0457C4"/>
    <w:rsid w:val="6A195DEB"/>
    <w:rsid w:val="6A3C0CFC"/>
    <w:rsid w:val="6A415E4C"/>
    <w:rsid w:val="6AB17BEB"/>
    <w:rsid w:val="6B070FB6"/>
    <w:rsid w:val="6B226C51"/>
    <w:rsid w:val="6B3D045F"/>
    <w:rsid w:val="6BC02F19"/>
    <w:rsid w:val="6BFE4740"/>
    <w:rsid w:val="6C003FEC"/>
    <w:rsid w:val="6D14739C"/>
    <w:rsid w:val="6D535020"/>
    <w:rsid w:val="6D5F7A62"/>
    <w:rsid w:val="6D636A0C"/>
    <w:rsid w:val="6D997717"/>
    <w:rsid w:val="6E9C57AB"/>
    <w:rsid w:val="6EBC712D"/>
    <w:rsid w:val="6EC67DC5"/>
    <w:rsid w:val="6F4A2ACF"/>
    <w:rsid w:val="706D0305"/>
    <w:rsid w:val="70FD01A0"/>
    <w:rsid w:val="7186649A"/>
    <w:rsid w:val="72CC15AD"/>
    <w:rsid w:val="73DD4B03"/>
    <w:rsid w:val="73EA4CD7"/>
    <w:rsid w:val="746F0D2B"/>
    <w:rsid w:val="75ED0CEF"/>
    <w:rsid w:val="77882634"/>
    <w:rsid w:val="77D3445B"/>
    <w:rsid w:val="78336898"/>
    <w:rsid w:val="78C6609B"/>
    <w:rsid w:val="793C06EA"/>
    <w:rsid w:val="796B2F4D"/>
    <w:rsid w:val="79F669D3"/>
    <w:rsid w:val="7A3C2DF0"/>
    <w:rsid w:val="7A51096E"/>
    <w:rsid w:val="7A9C16FE"/>
    <w:rsid w:val="7AC62FE3"/>
    <w:rsid w:val="7BE03AE3"/>
    <w:rsid w:val="7BF01AC6"/>
    <w:rsid w:val="7DB537C6"/>
    <w:rsid w:val="7E07695F"/>
    <w:rsid w:val="7EC000E5"/>
    <w:rsid w:val="7ED40AFC"/>
    <w:rsid w:val="7FAB1D0F"/>
    <w:rsid w:val="7FAF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58FE88"/>
  <w15:docId w15:val="{5004336C-7225-4DE8-B494-E930ECF6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HTML Preformatted" w:uiPriority="99" w:unhideWhenUsed="1" w:qFormat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a5"/>
    <w:qFormat/>
    <w:rPr>
      <w:rFonts w:ascii="Heiti SC Light" w:eastAsia="Heiti SC Light"/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5">
    <w:name w:val="批注框文本 字符"/>
    <w:basedOn w:val="a0"/>
    <w:link w:val="a4"/>
    <w:qFormat/>
    <w:rPr>
      <w:rFonts w:ascii="Heiti SC Light" w:eastAsia="Heiti SC Light"/>
      <w:kern w:val="2"/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9">
    <w:name w:val="页眉 字符"/>
    <w:basedOn w:val="a0"/>
    <w:link w:val="a8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0">
    <w:name w:val="标题 3 字符"/>
    <w:basedOn w:val="a0"/>
    <w:link w:val="3"/>
    <w:uiPriority w:val="9"/>
    <w:rPr>
      <w:rFonts w:ascii="宋体" w:hAnsi="宋体" w:cs="宋体"/>
      <w:b/>
      <w:bCs/>
      <w:sz w:val="27"/>
      <w:szCs w:val="27"/>
    </w:rPr>
  </w:style>
  <w:style w:type="paragraph" w:styleId="ac">
    <w:name w:val="Normal (Web)"/>
    <w:basedOn w:val="a"/>
    <w:uiPriority w:val="99"/>
    <w:unhideWhenUsed/>
    <w:rsid w:val="005F0B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8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e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467</TotalTime>
  <Pages>14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咸蛋超人、</dc:creator>
  <cp:lastModifiedBy>郭 丽静</cp:lastModifiedBy>
  <cp:revision>37</cp:revision>
  <dcterms:created xsi:type="dcterms:W3CDTF">2021-03-10T09:22:00Z</dcterms:created>
  <dcterms:modified xsi:type="dcterms:W3CDTF">2021-06-18T03:22:00Z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